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7A" w:rsidRPr="00757C7F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757C7F">
        <w:rPr>
          <w:rFonts w:ascii="Times New Roman" w:hAnsi="Times New Roman" w:cs="Times New Roman"/>
          <w:b/>
          <w:sz w:val="26"/>
          <w:szCs w:val="26"/>
        </w:rPr>
        <w:t xml:space="preserve">Примерная форма договора </w:t>
      </w:r>
      <w:r w:rsidR="00FC73BB" w:rsidRPr="00757C7F">
        <w:rPr>
          <w:rFonts w:ascii="Times New Roman" w:hAnsi="Times New Roman" w:cs="Times New Roman"/>
          <w:b/>
          <w:sz w:val="26"/>
          <w:szCs w:val="26"/>
        </w:rPr>
        <w:t>безвозмездного пользования</w:t>
      </w:r>
      <w:r w:rsidRPr="00757C7F">
        <w:rPr>
          <w:rFonts w:ascii="Times New Roman" w:hAnsi="Times New Roman" w:cs="Times New Roman"/>
          <w:b/>
          <w:sz w:val="26"/>
          <w:szCs w:val="26"/>
        </w:rPr>
        <w:t xml:space="preserve"> движим</w:t>
      </w:r>
      <w:r w:rsidR="00FC73BB" w:rsidRPr="00757C7F">
        <w:rPr>
          <w:rFonts w:ascii="Times New Roman" w:hAnsi="Times New Roman" w:cs="Times New Roman"/>
          <w:b/>
          <w:sz w:val="26"/>
          <w:szCs w:val="26"/>
        </w:rPr>
        <w:t>ым</w:t>
      </w:r>
      <w:r w:rsidRPr="00757C7F">
        <w:rPr>
          <w:rFonts w:ascii="Times New Roman" w:hAnsi="Times New Roman" w:cs="Times New Roman"/>
          <w:b/>
          <w:sz w:val="26"/>
          <w:szCs w:val="26"/>
        </w:rPr>
        <w:t xml:space="preserve"> имуществ</w:t>
      </w:r>
      <w:r w:rsidR="00FC73BB" w:rsidRPr="00757C7F">
        <w:rPr>
          <w:rFonts w:ascii="Times New Roman" w:hAnsi="Times New Roman" w:cs="Times New Roman"/>
          <w:b/>
          <w:sz w:val="26"/>
          <w:szCs w:val="26"/>
        </w:rPr>
        <w:t>ом</w:t>
      </w:r>
      <w:r w:rsidRPr="00757C7F">
        <w:rPr>
          <w:rFonts w:ascii="Times New Roman" w:hAnsi="Times New Roman" w:cs="Times New Roman"/>
          <w:b/>
          <w:sz w:val="26"/>
          <w:szCs w:val="26"/>
        </w:rPr>
        <w:t>,</w:t>
      </w:r>
      <w:r w:rsidR="00FC73BB" w:rsidRPr="00757C7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57C7F">
        <w:rPr>
          <w:rFonts w:ascii="Times New Roman" w:hAnsi="Times New Roman" w:cs="Times New Roman"/>
          <w:b/>
          <w:sz w:val="26"/>
          <w:szCs w:val="26"/>
        </w:rPr>
        <w:t>находящ</w:t>
      </w:r>
      <w:r w:rsidR="00FC73BB" w:rsidRPr="00757C7F">
        <w:rPr>
          <w:rFonts w:ascii="Times New Roman" w:hAnsi="Times New Roman" w:cs="Times New Roman"/>
          <w:b/>
          <w:sz w:val="26"/>
          <w:szCs w:val="26"/>
        </w:rPr>
        <w:t>им</w:t>
      </w:r>
      <w:r w:rsidRPr="00757C7F">
        <w:rPr>
          <w:rFonts w:ascii="Times New Roman" w:hAnsi="Times New Roman" w:cs="Times New Roman"/>
          <w:b/>
          <w:sz w:val="26"/>
          <w:szCs w:val="26"/>
        </w:rPr>
        <w:t>ся в государственной собственности Томской области</w:t>
      </w:r>
    </w:p>
    <w:p w:rsidR="00B71D7A" w:rsidRPr="00757C7F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A07357" w:rsidTr="00A07357">
        <w:tc>
          <w:tcPr>
            <w:tcW w:w="4677" w:type="dxa"/>
          </w:tcPr>
          <w:p w:rsidR="00A07357" w:rsidRDefault="00B10211" w:rsidP="00A07357">
            <w:pPr>
              <w:pStyle w:val="ConsPlusNormal"/>
            </w:pPr>
            <w:r>
              <w:t>_____________________</w:t>
            </w:r>
          </w:p>
        </w:tc>
        <w:tc>
          <w:tcPr>
            <w:tcW w:w="4678" w:type="dxa"/>
          </w:tcPr>
          <w:p w:rsidR="00A07357" w:rsidRDefault="00A07357" w:rsidP="00A07357">
            <w:pPr>
              <w:pStyle w:val="ConsPlusNormal"/>
              <w:jc w:val="right"/>
            </w:pPr>
            <w:r>
              <w:t>«____» ___________ __</w:t>
            </w:r>
            <w:r w:rsidR="004508E7">
              <w:t>__</w:t>
            </w:r>
            <w:r>
              <w:t>__ 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</w:tr>
      <w:tr w:rsidR="00B10211" w:rsidTr="00A07357">
        <w:tc>
          <w:tcPr>
            <w:tcW w:w="4677" w:type="dxa"/>
          </w:tcPr>
          <w:p w:rsidR="00B10211" w:rsidRPr="00B10211" w:rsidRDefault="00B10211" w:rsidP="00A07357">
            <w:pPr>
              <w:pStyle w:val="ConsPlusNormal"/>
              <w:rPr>
                <w:sz w:val="20"/>
                <w:szCs w:val="20"/>
              </w:rPr>
            </w:pPr>
            <w:r w:rsidRPr="00B10211">
              <w:rPr>
                <w:sz w:val="20"/>
                <w:szCs w:val="20"/>
              </w:rPr>
              <w:t>место заключения договора</w:t>
            </w:r>
          </w:p>
        </w:tc>
        <w:tc>
          <w:tcPr>
            <w:tcW w:w="4678" w:type="dxa"/>
          </w:tcPr>
          <w:p w:rsidR="00B10211" w:rsidRDefault="00B10211" w:rsidP="00A07357">
            <w:pPr>
              <w:pStyle w:val="ConsPlusNormal"/>
              <w:jc w:val="right"/>
            </w:pPr>
          </w:p>
        </w:tc>
      </w:tr>
      <w:tr w:rsidR="00B10211" w:rsidTr="00A07357">
        <w:tc>
          <w:tcPr>
            <w:tcW w:w="4677" w:type="dxa"/>
          </w:tcPr>
          <w:p w:rsidR="00B10211" w:rsidRDefault="00B10211" w:rsidP="00A07357">
            <w:pPr>
              <w:pStyle w:val="ConsPlusNormal"/>
            </w:pPr>
          </w:p>
        </w:tc>
        <w:tc>
          <w:tcPr>
            <w:tcW w:w="4678" w:type="dxa"/>
          </w:tcPr>
          <w:p w:rsidR="00B10211" w:rsidRDefault="00B10211" w:rsidP="00A07357">
            <w:pPr>
              <w:pStyle w:val="ConsPlusNormal"/>
              <w:jc w:val="right"/>
            </w:pPr>
          </w:p>
        </w:tc>
      </w:tr>
    </w:tbl>
    <w:p w:rsidR="00A07357" w:rsidRDefault="00A07357" w:rsidP="00A07357">
      <w:pPr>
        <w:pStyle w:val="ConsPlusNormal"/>
        <w:ind w:firstLine="540"/>
        <w:jc w:val="both"/>
      </w:pPr>
    </w:p>
    <w:p w:rsidR="00757C7F" w:rsidRDefault="00757C7F" w:rsidP="00BD039B">
      <w:pPr>
        <w:pStyle w:val="ConsPlusNormal"/>
        <w:ind w:firstLine="540"/>
        <w:jc w:val="both"/>
      </w:pPr>
      <w:r>
        <w:t>_________________________________________________________________</w:t>
      </w:r>
    </w:p>
    <w:p w:rsidR="00757C7F" w:rsidRPr="008A12CC" w:rsidRDefault="00757C7F" w:rsidP="00757C7F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</w:t>
      </w:r>
      <w:r w:rsidRPr="008A12CC">
        <w:rPr>
          <w:vertAlign w:val="superscript"/>
        </w:rPr>
        <w:t xml:space="preserve">наименование </w:t>
      </w:r>
      <w:r w:rsidR="00B10211">
        <w:rPr>
          <w:vertAlign w:val="superscript"/>
        </w:rPr>
        <w:t>государственного органа</w:t>
      </w:r>
      <w:r>
        <w:rPr>
          <w:vertAlign w:val="superscript"/>
        </w:rPr>
        <w:t>, учреждения, предприятия)</w:t>
      </w:r>
    </w:p>
    <w:p w:rsidR="00BD039B" w:rsidRDefault="00BD039B" w:rsidP="00B10211">
      <w:pPr>
        <w:pStyle w:val="ConsPlusNormal"/>
        <w:tabs>
          <w:tab w:val="left" w:pos="9356"/>
        </w:tabs>
        <w:ind w:firstLine="540"/>
        <w:jc w:val="both"/>
      </w:pPr>
      <w:r>
        <w:t xml:space="preserve"> </w:t>
      </w:r>
      <w:proofErr w:type="gramStart"/>
      <w:r>
        <w:t xml:space="preserve">в лице </w:t>
      </w:r>
      <w:r w:rsidR="00B10211">
        <w:t xml:space="preserve">государственного органа, учреждения, предприятия </w:t>
      </w:r>
      <w:r w:rsidR="00757C7F">
        <w:t>________________</w:t>
      </w:r>
      <w:r>
        <w:t>, действующе</w:t>
      </w:r>
      <w:r w:rsidR="00757C7F">
        <w:t>го (-ей)</w:t>
      </w:r>
      <w:r>
        <w:t xml:space="preserve"> на основании </w:t>
      </w:r>
      <w:r w:rsidR="00757C7F">
        <w:t>Устава (</w:t>
      </w:r>
      <w:r>
        <w:t>Положения</w:t>
      </w:r>
      <w:r w:rsidR="00757C7F">
        <w:t>)</w:t>
      </w:r>
      <w:r>
        <w:t>, именуем</w:t>
      </w:r>
      <w:r w:rsidR="002F776C">
        <w:t>ый</w:t>
      </w:r>
      <w:r w:rsidR="00757C7F">
        <w:t xml:space="preserve"> (-</w:t>
      </w:r>
      <w:r w:rsidR="002F776C">
        <w:t>ое</w:t>
      </w:r>
      <w:r w:rsidR="00757C7F">
        <w:t>)</w:t>
      </w:r>
      <w:r>
        <w:t xml:space="preserve"> в дальнейшем </w:t>
      </w:r>
      <w:r w:rsidRPr="00AC5232">
        <w:rPr>
          <w:b/>
        </w:rPr>
        <w:t>Ссудодатель</w:t>
      </w:r>
      <w:r>
        <w:t>, с одной стороны,</w:t>
      </w:r>
      <w:proofErr w:type="gramEnd"/>
    </w:p>
    <w:p w:rsidR="00BD039B" w:rsidRDefault="00BD039B" w:rsidP="00BD039B">
      <w:pPr>
        <w:pStyle w:val="ConsPlusNormal"/>
        <w:jc w:val="both"/>
      </w:pPr>
    </w:p>
    <w:p w:rsidR="00BD039B" w:rsidRDefault="00BD039B" w:rsidP="00BD039B">
      <w:pPr>
        <w:pStyle w:val="ConsPlusNormal"/>
        <w:tabs>
          <w:tab w:val="left" w:pos="9355"/>
        </w:tabs>
        <w:ind w:firstLine="540"/>
        <w:jc w:val="both"/>
        <w:rPr>
          <w:u w:val="single"/>
        </w:rPr>
      </w:pPr>
      <w:r>
        <w:t xml:space="preserve">и </w:t>
      </w:r>
      <w:r>
        <w:rPr>
          <w:u w:val="single"/>
        </w:rPr>
        <w:tab/>
      </w:r>
    </w:p>
    <w:p w:rsidR="00BD039B" w:rsidRPr="008A12CC" w:rsidRDefault="00BD039B" w:rsidP="00BD039B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</w:t>
      </w:r>
      <w:r w:rsidRPr="008A12CC">
        <w:rPr>
          <w:vertAlign w:val="superscript"/>
        </w:rPr>
        <w:t xml:space="preserve">наименование </w:t>
      </w:r>
      <w:r>
        <w:rPr>
          <w:vertAlign w:val="superscript"/>
        </w:rPr>
        <w:t>или фамилия, имя, отчество (последнее – при наличии) лица, с которым заключается договор)</w:t>
      </w:r>
    </w:p>
    <w:p w:rsidR="00BD039B" w:rsidRDefault="00BD039B" w:rsidP="00BD039B">
      <w:pPr>
        <w:pStyle w:val="ConsPlusNormal"/>
        <w:tabs>
          <w:tab w:val="left" w:pos="9355"/>
        </w:tabs>
        <w:jc w:val="both"/>
        <w:rPr>
          <w:u w:val="single"/>
        </w:rPr>
      </w:pPr>
      <w:r>
        <w:t xml:space="preserve">в лице </w:t>
      </w:r>
      <w:r>
        <w:rPr>
          <w:u w:val="single"/>
        </w:rPr>
        <w:tab/>
        <w:t>,</w:t>
      </w:r>
    </w:p>
    <w:p w:rsidR="00BD039B" w:rsidRPr="008A12CC" w:rsidRDefault="00BD039B" w:rsidP="00BD039B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(представитель (при наличии) лица, с которым заключается договор)</w:t>
      </w:r>
    </w:p>
    <w:p w:rsidR="00BD039B" w:rsidRDefault="00161BA1" w:rsidP="00BD039B">
      <w:pPr>
        <w:pStyle w:val="ConsPlusNormal"/>
        <w:tabs>
          <w:tab w:val="left" w:pos="9355"/>
        </w:tabs>
        <w:jc w:val="both"/>
        <w:rPr>
          <w:u w:val="single"/>
        </w:rPr>
      </w:pPr>
      <w:proofErr w:type="gramStart"/>
      <w:r>
        <w:t>д</w:t>
      </w:r>
      <w:r w:rsidR="00BD039B">
        <w:t>ействующего</w:t>
      </w:r>
      <w:proofErr w:type="gramEnd"/>
      <w:r>
        <w:t xml:space="preserve"> (-ей)</w:t>
      </w:r>
      <w:r w:rsidR="00BD039B">
        <w:t xml:space="preserve"> на основании </w:t>
      </w:r>
      <w:r w:rsidR="00BD039B">
        <w:rPr>
          <w:u w:val="single"/>
        </w:rPr>
        <w:tab/>
        <w:t>,</w:t>
      </w:r>
    </w:p>
    <w:p w:rsidR="00BD039B" w:rsidRPr="008A12CC" w:rsidRDefault="00BD039B" w:rsidP="00BD039B">
      <w:pPr>
        <w:pStyle w:val="ConsPlusNormal"/>
        <w:tabs>
          <w:tab w:val="left" w:pos="4253"/>
          <w:tab w:val="left" w:pos="9355"/>
        </w:tabs>
        <w:rPr>
          <w:vertAlign w:val="superscript"/>
        </w:rPr>
      </w:pPr>
      <w:r>
        <w:rPr>
          <w:vertAlign w:val="superscript"/>
        </w:rPr>
        <w:tab/>
        <w:t>(документ – основание представительства)</w:t>
      </w:r>
    </w:p>
    <w:p w:rsidR="00BD039B" w:rsidRDefault="00161BA1" w:rsidP="00BD039B">
      <w:pPr>
        <w:pStyle w:val="ConsPlusNormal"/>
        <w:jc w:val="both"/>
      </w:pPr>
      <w:r>
        <w:t>и</w:t>
      </w:r>
      <w:r w:rsidR="00BD039B" w:rsidRPr="008A12CC">
        <w:t>менуем</w:t>
      </w:r>
      <w:r>
        <w:t>ое (-</w:t>
      </w:r>
      <w:proofErr w:type="spellStart"/>
      <w:r>
        <w:t>ый</w:t>
      </w:r>
      <w:proofErr w:type="spellEnd"/>
      <w:r>
        <w:t xml:space="preserve">, </w:t>
      </w:r>
      <w:proofErr w:type="gramStart"/>
      <w:r>
        <w:t>-</w:t>
      </w:r>
      <w:proofErr w:type="spellStart"/>
      <w:r>
        <w:t>а</w:t>
      </w:r>
      <w:proofErr w:type="gramEnd"/>
      <w:r>
        <w:t>я</w:t>
      </w:r>
      <w:proofErr w:type="spellEnd"/>
      <w:r>
        <w:t>)</w:t>
      </w:r>
      <w:r w:rsidR="00BD039B" w:rsidRPr="008A12CC">
        <w:t xml:space="preserve"> в </w:t>
      </w:r>
      <w:r w:rsidR="00BD039B">
        <w:t xml:space="preserve">дальнейшем </w:t>
      </w:r>
      <w:r w:rsidR="00BD039B" w:rsidRPr="00AC5232">
        <w:rPr>
          <w:b/>
        </w:rPr>
        <w:t>Ссудополучатель</w:t>
      </w:r>
      <w:r w:rsidR="00BD039B">
        <w:t>, с другой стороны,</w:t>
      </w:r>
    </w:p>
    <w:p w:rsidR="00BD039B" w:rsidRDefault="00BD039B" w:rsidP="00BD039B">
      <w:pPr>
        <w:pStyle w:val="ConsPlusNormal"/>
        <w:tabs>
          <w:tab w:val="left" w:pos="9355"/>
        </w:tabs>
        <w:jc w:val="both"/>
        <w:rPr>
          <w:u w:val="single"/>
        </w:rPr>
      </w:pPr>
      <w:r>
        <w:t xml:space="preserve">совместно именуемые Стороны, а по отдельности – Сторона, на основании </w:t>
      </w:r>
      <w:r>
        <w:rPr>
          <w:u w:val="single"/>
        </w:rPr>
        <w:tab/>
      </w:r>
    </w:p>
    <w:p w:rsidR="00BD039B" w:rsidRDefault="00BD039B" w:rsidP="00BD039B">
      <w:pPr>
        <w:pStyle w:val="ConsPlusNormal"/>
        <w:tabs>
          <w:tab w:val="left" w:pos="9355"/>
        </w:tabs>
        <w:jc w:val="both"/>
        <w:rPr>
          <w:u w:val="single"/>
        </w:rPr>
      </w:pPr>
      <w:r>
        <w:rPr>
          <w:u w:val="single"/>
        </w:rPr>
        <w:tab/>
      </w:r>
    </w:p>
    <w:p w:rsidR="00BD039B" w:rsidRPr="008A12CC" w:rsidRDefault="00BD039B" w:rsidP="00BD039B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(указать реквизиты правового акта, иного документа, являющегося основанием заключения договора)</w:t>
      </w:r>
    </w:p>
    <w:p w:rsidR="00BD039B" w:rsidRDefault="00BD039B" w:rsidP="00BD039B">
      <w:pPr>
        <w:pStyle w:val="ConsPlusNormal"/>
        <w:jc w:val="both"/>
      </w:pPr>
      <w:r>
        <w:t>заключили настоящий договор безвозмездного пользования</w:t>
      </w:r>
      <w:r w:rsidR="00757C7F">
        <w:t xml:space="preserve"> </w:t>
      </w:r>
      <w:r w:rsidRPr="00B71D7A">
        <w:t>движим</w:t>
      </w:r>
      <w:r>
        <w:t>ым</w:t>
      </w:r>
      <w:r w:rsidRPr="00B71D7A">
        <w:t xml:space="preserve"> имуществ</w:t>
      </w:r>
      <w:r>
        <w:t>ом</w:t>
      </w:r>
      <w:r w:rsidRPr="00B71D7A">
        <w:t>,</w:t>
      </w:r>
      <w:r>
        <w:t xml:space="preserve"> </w:t>
      </w:r>
      <w:r w:rsidRPr="00B71D7A">
        <w:t>находящ</w:t>
      </w:r>
      <w:r>
        <w:t>им</w:t>
      </w:r>
      <w:r w:rsidRPr="00B71D7A">
        <w:t>ся в государственной собственности Томской области</w:t>
      </w:r>
      <w:r>
        <w:t xml:space="preserve"> (далее – договор), о нижеследующем:</w:t>
      </w:r>
    </w:p>
    <w:p w:rsidR="00BD039B" w:rsidRDefault="00BD039B" w:rsidP="00BD039B">
      <w:pPr>
        <w:pStyle w:val="ConsPlusNormal"/>
        <w:ind w:firstLine="540"/>
        <w:jc w:val="both"/>
      </w:pPr>
    </w:p>
    <w:p w:rsidR="00A07357" w:rsidRDefault="00A07357" w:rsidP="00E841B3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ПРЕДМЕТ ДОГОВОРА</w:t>
      </w:r>
    </w:p>
    <w:p w:rsidR="00A07357" w:rsidRDefault="00D47463" w:rsidP="004F2C3B">
      <w:pPr>
        <w:pStyle w:val="ConsPlusNormal"/>
        <w:numPr>
          <w:ilvl w:val="1"/>
          <w:numId w:val="3"/>
        </w:numPr>
        <w:tabs>
          <w:tab w:val="left" w:pos="1276"/>
        </w:tabs>
        <w:ind w:left="0" w:firstLine="540"/>
        <w:jc w:val="both"/>
      </w:pPr>
      <w:r>
        <w:t>Ссуд</w:t>
      </w:r>
      <w:r w:rsidR="00A07357">
        <w:t xml:space="preserve">одатель обязуется передать </w:t>
      </w:r>
      <w:r>
        <w:t>Ссудополучателю</w:t>
      </w:r>
      <w:r w:rsidR="00A07357">
        <w:t xml:space="preserve"> </w:t>
      </w:r>
      <w:r>
        <w:t>в</w:t>
      </w:r>
      <w:r w:rsidR="00A07357">
        <w:t xml:space="preserve"> </w:t>
      </w:r>
      <w:r>
        <w:t xml:space="preserve">безвозмездное </w:t>
      </w:r>
      <w:r w:rsidR="00A07357">
        <w:t xml:space="preserve">временное пользование </w:t>
      </w:r>
      <w:r w:rsidR="004F2C3B">
        <w:t>движимое имущество, указанное в пункте 1.2 договора</w:t>
      </w:r>
      <w:r w:rsidR="00A07357">
        <w:t xml:space="preserve"> (далее </w:t>
      </w:r>
      <w:r w:rsidR="004F2C3B">
        <w:t>–</w:t>
      </w:r>
      <w:r w:rsidR="00A07357">
        <w:t xml:space="preserve"> </w:t>
      </w:r>
      <w:r w:rsidR="004F2C3B">
        <w:t>Имущество</w:t>
      </w:r>
      <w:r w:rsidR="00A07357">
        <w:t xml:space="preserve">), а </w:t>
      </w:r>
      <w:r>
        <w:t>Ссудополучатель</w:t>
      </w:r>
      <w:r w:rsidR="00A07357">
        <w:t xml:space="preserve"> обязуется </w:t>
      </w:r>
      <w:r w:rsidRPr="00D47463">
        <w:t xml:space="preserve">вернуть </w:t>
      </w:r>
      <w:r>
        <w:t>Имущество</w:t>
      </w:r>
      <w:r w:rsidRPr="00D47463">
        <w:t xml:space="preserve"> в том состоянии, в каком он е</w:t>
      </w:r>
      <w:r>
        <w:t>го</w:t>
      </w:r>
      <w:r w:rsidRPr="00D47463">
        <w:t xml:space="preserve"> получил, с учетом нормального износа</w:t>
      </w:r>
      <w:r w:rsidR="00843DC0">
        <w:t>,</w:t>
      </w:r>
      <w:r>
        <w:t xml:space="preserve"> </w:t>
      </w:r>
      <w:r w:rsidR="004F2C3B">
        <w:t>в порядке и на условиях, установленных договором</w:t>
      </w:r>
      <w:r w:rsidR="00A07357">
        <w:t>.</w:t>
      </w:r>
    </w:p>
    <w:p w:rsidR="00A16208" w:rsidRPr="004F2C3B" w:rsidRDefault="00A16208" w:rsidP="00A16208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</w:pPr>
      <w:r>
        <w:t xml:space="preserve">Объектом по договору является следующее Имущество: </w:t>
      </w:r>
      <w:r>
        <w:rPr>
          <w:u w:val="single"/>
        </w:rPr>
        <w:tab/>
      </w:r>
    </w:p>
    <w:p w:rsidR="00A16208" w:rsidRDefault="00A16208" w:rsidP="00A16208">
      <w:pPr>
        <w:pStyle w:val="ConsPlusNormal"/>
        <w:tabs>
          <w:tab w:val="left" w:pos="1276"/>
          <w:tab w:val="left" w:pos="9355"/>
        </w:tabs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  <w:t>.</w:t>
      </w:r>
    </w:p>
    <w:p w:rsidR="00A16208" w:rsidRDefault="00A16208" w:rsidP="00A16208">
      <w:pPr>
        <w:pStyle w:val="ConsPlusNormal"/>
        <w:tabs>
          <w:tab w:val="left" w:pos="9355"/>
        </w:tabs>
        <w:jc w:val="center"/>
        <w:rPr>
          <w:vertAlign w:val="superscript"/>
        </w:rPr>
      </w:pPr>
      <w:r>
        <w:rPr>
          <w:vertAlign w:val="superscript"/>
        </w:rPr>
        <w:t>(вид движимого имущества, его характеристики)</w:t>
      </w:r>
    </w:p>
    <w:p w:rsidR="00A16208" w:rsidRDefault="00A16208" w:rsidP="00A16208">
      <w:pPr>
        <w:pStyle w:val="ConsPlusNormal"/>
        <w:tabs>
          <w:tab w:val="left" w:pos="1276"/>
        </w:tabs>
        <w:ind w:left="540"/>
        <w:jc w:val="both"/>
        <w:rPr>
          <w:i/>
        </w:rPr>
      </w:pPr>
      <w:r w:rsidRPr="008137F3">
        <w:rPr>
          <w:i/>
        </w:rPr>
        <w:t xml:space="preserve">или: </w:t>
      </w:r>
    </w:p>
    <w:p w:rsidR="00A16208" w:rsidRDefault="00A16208" w:rsidP="00A16208">
      <w:pPr>
        <w:pStyle w:val="ConsPlusNormal"/>
        <w:tabs>
          <w:tab w:val="left" w:pos="1276"/>
          <w:tab w:val="left" w:pos="9355"/>
        </w:tabs>
        <w:ind w:left="540"/>
        <w:jc w:val="both"/>
      </w:pPr>
      <w:r>
        <w:t xml:space="preserve">Объектом по договору является Имущество согласно приложению к договору. </w:t>
      </w:r>
    </w:p>
    <w:p w:rsidR="00FC04B0" w:rsidRDefault="00E02229" w:rsidP="00FC04B0">
      <w:pPr>
        <w:pStyle w:val="ConsPlusNormal"/>
        <w:tabs>
          <w:tab w:val="left" w:pos="1276"/>
          <w:tab w:val="left" w:pos="10065"/>
        </w:tabs>
        <w:ind w:firstLine="540"/>
        <w:rPr>
          <w:u w:val="single"/>
        </w:rPr>
      </w:pPr>
      <w:r>
        <w:t>1.3</w:t>
      </w:r>
      <w:r w:rsidR="00FC04B0">
        <w:t xml:space="preserve">     </w:t>
      </w:r>
      <w:r>
        <w:t xml:space="preserve"> </w:t>
      </w:r>
      <w:r w:rsidRPr="00281E74">
        <w:t xml:space="preserve">Справедливая стоимость прав пользования имуществом в соответствии с отчетом об оценке </w:t>
      </w:r>
      <w:proofErr w:type="gramStart"/>
      <w:r w:rsidRPr="00281E74">
        <w:t>от</w:t>
      </w:r>
      <w:proofErr w:type="gramEnd"/>
      <w:r w:rsidRPr="00281E74">
        <w:t xml:space="preserve"> ___.___.______, выполненным ___________________</w:t>
      </w:r>
      <w:r w:rsidRPr="00281E74">
        <w:rPr>
          <w:u w:val="single"/>
        </w:rPr>
        <w:t>,</w:t>
      </w:r>
    </w:p>
    <w:p w:rsidR="00FC04B0" w:rsidRDefault="00E02229" w:rsidP="00FC04B0">
      <w:pPr>
        <w:pStyle w:val="ConsPlusNormal"/>
        <w:tabs>
          <w:tab w:val="left" w:pos="1276"/>
          <w:tab w:val="left" w:pos="10065"/>
        </w:tabs>
        <w:ind w:firstLine="540"/>
      </w:pPr>
      <w:r w:rsidRPr="00281E74">
        <w:t xml:space="preserve">(решением комиссии, принятым </w:t>
      </w:r>
      <w:r w:rsidR="00FC04B0">
        <w:t xml:space="preserve"> </w:t>
      </w:r>
      <w:r>
        <w:t>_</w:t>
      </w:r>
      <w:r w:rsidRPr="00281E74">
        <w:t>___.___._____</w:t>
      </w:r>
      <w:r w:rsidR="00FC04B0">
        <w:t>____</w:t>
      </w:r>
      <w:r>
        <w:t>_</w:t>
      </w:r>
      <w:r w:rsidRPr="00281E74">
        <w:t>_</w:t>
      </w:r>
      <w:r>
        <w:t>)</w:t>
      </w:r>
      <w:r w:rsidRPr="00281E74">
        <w:t>, составляет ____________________________________________________</w:t>
      </w:r>
      <w:r w:rsidR="00FC04B0">
        <w:t>______</w:t>
      </w:r>
      <w:r w:rsidRPr="00281E74">
        <w:t>______ рублей.</w:t>
      </w:r>
    </w:p>
    <w:p w:rsidR="001A539A" w:rsidRPr="00C07156" w:rsidRDefault="00FC04B0" w:rsidP="00FC04B0">
      <w:pPr>
        <w:pStyle w:val="ConsPlusNormal"/>
        <w:tabs>
          <w:tab w:val="left" w:pos="1276"/>
          <w:tab w:val="left" w:pos="10065"/>
        </w:tabs>
      </w:pPr>
      <w:r>
        <w:t xml:space="preserve">         </w:t>
      </w:r>
      <w:r w:rsidR="001A539A" w:rsidRPr="00F6292B">
        <w:rPr>
          <w:u w:val="single"/>
        </w:rPr>
        <w:t>Вариант 1.</w:t>
      </w:r>
      <w:r w:rsidR="001A539A">
        <w:t xml:space="preserve"> Рыночная стоимость Имущества в соответствии с отчетом об оценке </w:t>
      </w:r>
      <w:proofErr w:type="gramStart"/>
      <w:r w:rsidR="001A539A">
        <w:t>от</w:t>
      </w:r>
      <w:proofErr w:type="gramEnd"/>
      <w:r w:rsidR="001A539A">
        <w:t xml:space="preserve"> ___.___.______, выполненным ____________________________________</w:t>
      </w:r>
      <w:r w:rsidR="001A539A">
        <w:rPr>
          <w:u w:val="single"/>
        </w:rPr>
        <w:t>,</w:t>
      </w:r>
    </w:p>
    <w:p w:rsidR="001A539A" w:rsidRDefault="001A539A" w:rsidP="00FC04B0">
      <w:pPr>
        <w:pStyle w:val="ConsPlusNormal"/>
        <w:tabs>
          <w:tab w:val="left" w:pos="1276"/>
          <w:tab w:val="left" w:pos="4962"/>
          <w:tab w:val="left" w:pos="9355"/>
        </w:tabs>
      </w:pPr>
      <w:r>
        <w:t>составляет</w:t>
      </w:r>
      <w:r w:rsidR="00FC04B0">
        <w:rPr>
          <w:u w:val="single"/>
        </w:rPr>
        <w:tab/>
      </w:r>
      <w:r w:rsidR="00FC04B0">
        <w:t>_____________________________________________________</w:t>
      </w:r>
      <w:r>
        <w:t xml:space="preserve"> рублей </w:t>
      </w:r>
      <w:r>
        <w:rPr>
          <w:rStyle w:val="a5"/>
        </w:rPr>
        <w:footnoteReference w:id="1"/>
      </w:r>
      <w:r>
        <w:t>.</w:t>
      </w:r>
    </w:p>
    <w:p w:rsidR="001A539A" w:rsidRPr="004F2C3B" w:rsidRDefault="001A539A" w:rsidP="00FC04B0">
      <w:pPr>
        <w:pStyle w:val="ConsPlusNormal"/>
        <w:tabs>
          <w:tab w:val="left" w:pos="1276"/>
          <w:tab w:val="left" w:pos="4962"/>
          <w:tab w:val="left" w:pos="9355"/>
        </w:tabs>
      </w:pPr>
      <w:r>
        <w:lastRenderedPageBreak/>
        <w:t xml:space="preserve">        </w:t>
      </w:r>
      <w:r w:rsidRPr="00F6292B">
        <w:rPr>
          <w:u w:val="single"/>
        </w:rPr>
        <w:t>Вариант 2.</w:t>
      </w:r>
      <w:r>
        <w:t xml:space="preserve"> Балансовая стоимость Имущества</w:t>
      </w:r>
      <w:r w:rsidRPr="00AC5232">
        <w:t xml:space="preserve"> </w:t>
      </w:r>
      <w:r>
        <w:t xml:space="preserve">составляет _______________ рублей </w:t>
      </w:r>
      <w:r>
        <w:rPr>
          <w:rStyle w:val="a5"/>
        </w:rPr>
        <w:footnoteReference w:id="2"/>
      </w:r>
      <w:r>
        <w:t xml:space="preserve">.                </w:t>
      </w:r>
    </w:p>
    <w:p w:rsidR="00A07357" w:rsidRPr="00AC3583" w:rsidRDefault="00AB4289" w:rsidP="00AB4289">
      <w:pPr>
        <w:pStyle w:val="ConsPlusNormal"/>
        <w:numPr>
          <w:ilvl w:val="1"/>
          <w:numId w:val="23"/>
        </w:numPr>
        <w:tabs>
          <w:tab w:val="left" w:pos="1276"/>
          <w:tab w:val="left" w:pos="9355"/>
        </w:tabs>
        <w:jc w:val="both"/>
      </w:pPr>
      <w:r>
        <w:t xml:space="preserve">. </w:t>
      </w:r>
      <w:r w:rsidR="00A07357">
        <w:t xml:space="preserve">Цель использования </w:t>
      </w:r>
      <w:r w:rsidR="004F2C3B">
        <w:t>Имущества</w:t>
      </w:r>
      <w:r w:rsidR="00A07357">
        <w:t xml:space="preserve">: </w:t>
      </w:r>
      <w:r w:rsidR="004F2C3B">
        <w:rPr>
          <w:u w:val="single"/>
        </w:rPr>
        <w:tab/>
        <w:t>.</w:t>
      </w:r>
    </w:p>
    <w:p w:rsidR="00A07357" w:rsidRDefault="00AC74AB" w:rsidP="00AB4289">
      <w:pPr>
        <w:pStyle w:val="ConsPlusNormal"/>
        <w:numPr>
          <w:ilvl w:val="1"/>
          <w:numId w:val="24"/>
        </w:numPr>
        <w:tabs>
          <w:tab w:val="left" w:pos="993"/>
          <w:tab w:val="left" w:pos="9355"/>
        </w:tabs>
        <w:ind w:left="0" w:firstLine="540"/>
        <w:jc w:val="both"/>
      </w:pPr>
      <w:r>
        <w:t>Имуществ</w:t>
      </w:r>
      <w:r w:rsidR="00F64C6B">
        <w:t>о</w:t>
      </w:r>
      <w:r>
        <w:t xml:space="preserve"> </w:t>
      </w:r>
      <w:r w:rsidR="00A07357">
        <w:t xml:space="preserve">находится в собственности </w:t>
      </w:r>
      <w:r w:rsidR="00AB2EA8">
        <w:t>Томской области</w:t>
      </w:r>
      <w:r w:rsidR="00B10211">
        <w:t xml:space="preserve"> и закреплено на праве оперативного управления за Ссудодателем (передано в хозяйственное ведение Ссудодателю),</w:t>
      </w:r>
      <w:r w:rsidR="00BD039B">
        <w:t xml:space="preserve"> что подтверждается </w:t>
      </w:r>
      <w:r w:rsidR="00A81C3F">
        <w:t xml:space="preserve"> выпиской из Реестра Томской области </w:t>
      </w:r>
      <w:proofErr w:type="gramStart"/>
      <w:r w:rsidR="00A81C3F">
        <w:t>от</w:t>
      </w:r>
      <w:proofErr w:type="gramEnd"/>
      <w:r w:rsidR="00A81C3F">
        <w:t xml:space="preserve"> ___.___._____</w:t>
      </w:r>
      <w:r w:rsidR="00A81C3F" w:rsidRPr="002A1EDA">
        <w:t xml:space="preserve"> </w:t>
      </w:r>
      <w:r w:rsidR="00A81C3F">
        <w:t>№ _____</w:t>
      </w:r>
      <w:r w:rsidR="00EF1D99" w:rsidRPr="00897AA5">
        <w:t>.</w:t>
      </w:r>
    </w:p>
    <w:p w:rsidR="00A07357" w:rsidRDefault="00843DC0" w:rsidP="00AB4289">
      <w:pPr>
        <w:pStyle w:val="ConsPlusNormal"/>
        <w:numPr>
          <w:ilvl w:val="1"/>
          <w:numId w:val="24"/>
        </w:numPr>
        <w:tabs>
          <w:tab w:val="left" w:pos="1276"/>
          <w:tab w:val="left" w:pos="9355"/>
        </w:tabs>
        <w:ind w:left="0" w:firstLine="540"/>
        <w:jc w:val="both"/>
      </w:pPr>
      <w:r>
        <w:t>Ссудодатель</w:t>
      </w:r>
      <w:r w:rsidR="00A07357">
        <w:t xml:space="preserve"> гарантирует, что на момент заключения </w:t>
      </w:r>
      <w:r w:rsidR="00AC74AB">
        <w:t>д</w:t>
      </w:r>
      <w:r w:rsidR="00A07357">
        <w:t xml:space="preserve">оговора </w:t>
      </w:r>
      <w:r w:rsidR="00AC74AB">
        <w:t>Имущество</w:t>
      </w:r>
      <w:r w:rsidR="00A07357">
        <w:t xml:space="preserve"> в споре или под арестом не состоит, не является предметом залога и не обременено другими правами третьих лиц.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E841B3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СРОК ДОГОВОРА</w:t>
      </w:r>
    </w:p>
    <w:p w:rsidR="00A07357" w:rsidRDefault="00A07357" w:rsidP="00A07357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bookmarkStart w:id="1" w:name="Par24"/>
      <w:bookmarkEnd w:id="1"/>
      <w:r>
        <w:t xml:space="preserve">Договор заключен </w:t>
      </w:r>
      <w:r w:rsidR="008F2CEA" w:rsidRPr="00F64C6B">
        <w:rPr>
          <w:iCs/>
        </w:rPr>
        <w:t xml:space="preserve">на срок </w:t>
      </w:r>
      <w:r w:rsidR="006674D1">
        <w:rPr>
          <w:iCs/>
        </w:rPr>
        <w:t xml:space="preserve">_______: </w:t>
      </w:r>
      <w:proofErr w:type="gramStart"/>
      <w:r w:rsidR="006674D1">
        <w:rPr>
          <w:iCs/>
        </w:rPr>
        <w:t>с</w:t>
      </w:r>
      <w:proofErr w:type="gramEnd"/>
      <w:r w:rsidR="006674D1">
        <w:rPr>
          <w:iCs/>
        </w:rPr>
        <w:t xml:space="preserve"> </w:t>
      </w:r>
      <w:r w:rsidR="006674D1">
        <w:t>___.___.______</w:t>
      </w:r>
      <w:r w:rsidR="008F2CEA" w:rsidRPr="00F64C6B">
        <w:rPr>
          <w:iCs/>
        </w:rPr>
        <w:t xml:space="preserve">до </w:t>
      </w:r>
      <w:r w:rsidR="00F64C6B">
        <w:t>___.___.______</w:t>
      </w:r>
      <w:r w:rsidR="00651537">
        <w:t>.</w:t>
      </w:r>
    </w:p>
    <w:p w:rsidR="00A07357" w:rsidRDefault="00A07357" w:rsidP="00EF1D99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Дог</w:t>
      </w:r>
      <w:r w:rsidR="00F64C6B">
        <w:t xml:space="preserve">овор вступает в силу </w:t>
      </w:r>
      <w:proofErr w:type="gramStart"/>
      <w:r w:rsidR="00F64C6B">
        <w:t>с даты</w:t>
      </w:r>
      <w:proofErr w:type="gramEnd"/>
      <w:r w:rsidR="00F64C6B">
        <w:t xml:space="preserve"> его</w:t>
      </w:r>
      <w:r w:rsidR="00651537">
        <w:t xml:space="preserve"> </w:t>
      </w:r>
      <w:r w:rsidRPr="00F64C6B">
        <w:rPr>
          <w:bCs/>
        </w:rPr>
        <w:t>подписания Сторонами</w:t>
      </w:r>
      <w:r>
        <w:rPr>
          <w:i/>
          <w:iCs/>
        </w:rPr>
        <w:t>.</w:t>
      </w:r>
    </w:p>
    <w:p w:rsidR="006674D1" w:rsidRDefault="006674D1" w:rsidP="00016533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bookmarkStart w:id="2" w:name="Par32"/>
      <w:bookmarkEnd w:id="2"/>
      <w:r w:rsidRPr="006674D1">
        <w:t xml:space="preserve">В </w:t>
      </w:r>
      <w:r>
        <w:t>соответствии со статьей</w:t>
      </w:r>
      <w:r w:rsidRPr="006674D1">
        <w:t xml:space="preserve"> 425 Гражданского кодекса Российской Федерации Стороны пришли к соглашению, что условия </w:t>
      </w:r>
      <w:r>
        <w:t>д</w:t>
      </w:r>
      <w:r w:rsidRPr="006674D1">
        <w:t xml:space="preserve">оговора </w:t>
      </w:r>
      <w:r>
        <w:t xml:space="preserve">в части ____________ </w:t>
      </w:r>
      <w:r w:rsidRPr="006674D1">
        <w:t xml:space="preserve">применяются </w:t>
      </w:r>
      <w:r>
        <w:t xml:space="preserve">к отношениям сторон, возникшим </w:t>
      </w:r>
      <w:proofErr w:type="gramStart"/>
      <w:r w:rsidRPr="006674D1">
        <w:t>с</w:t>
      </w:r>
      <w:proofErr w:type="gramEnd"/>
      <w:r>
        <w:t xml:space="preserve"> ___.___.______</w:t>
      </w:r>
      <w:r w:rsidR="00AD632F">
        <w:t xml:space="preserve">. </w:t>
      </w:r>
      <w:r w:rsidR="00AB2EA8">
        <w:rPr>
          <w:rStyle w:val="a5"/>
        </w:rPr>
        <w:footnoteReference w:id="3"/>
      </w:r>
    </w:p>
    <w:p w:rsidR="00016533" w:rsidRDefault="00843DC0" w:rsidP="00016533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По истечении срока договора Ссудополучатель не</w:t>
      </w:r>
      <w:r w:rsidR="00A07357">
        <w:t xml:space="preserve"> имеет преимущественно</w:t>
      </w:r>
      <w:r>
        <w:t>го</w:t>
      </w:r>
      <w:r w:rsidR="00A07357">
        <w:t xml:space="preserve"> прав</w:t>
      </w:r>
      <w:r>
        <w:t>а</w:t>
      </w:r>
      <w:r w:rsidR="00A07357">
        <w:t xml:space="preserve"> на заключение договора на новый срок</w:t>
      </w:r>
      <w:r w:rsidR="00A81C3F">
        <w:t xml:space="preserve"> </w:t>
      </w:r>
      <w:r w:rsidR="009F3C80">
        <w:rPr>
          <w:vertAlign w:val="superscript"/>
        </w:rPr>
        <w:t>4</w:t>
      </w:r>
      <w:r w:rsidR="00A81C3F">
        <w:rPr>
          <w:vertAlign w:val="superscript"/>
        </w:rPr>
        <w:t>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651537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ПРАВА И ОБЯЗАННОСТИ СТОРОН</w:t>
      </w:r>
    </w:p>
    <w:p w:rsidR="00A07357" w:rsidRDefault="00843DC0" w:rsidP="00651537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Ссудодатель</w:t>
      </w:r>
      <w:r w:rsidR="00A07357">
        <w:t xml:space="preserve"> обязан:</w:t>
      </w:r>
    </w:p>
    <w:p w:rsidR="00651537" w:rsidRDefault="00651537" w:rsidP="0065153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 w:rsidRPr="00651537">
        <w:t xml:space="preserve">предоставить </w:t>
      </w:r>
      <w:r w:rsidR="00843DC0">
        <w:t>Ссудополучателю</w:t>
      </w:r>
      <w:r w:rsidRPr="00651537">
        <w:t xml:space="preserve"> </w:t>
      </w:r>
      <w:r>
        <w:t>И</w:t>
      </w:r>
      <w:r w:rsidRPr="00651537">
        <w:t xml:space="preserve">мущество в состоянии, соответствующем условиям договора и назначению </w:t>
      </w:r>
      <w:r>
        <w:t>И</w:t>
      </w:r>
      <w:r w:rsidRPr="00651537">
        <w:t>мущества</w:t>
      </w:r>
      <w:r>
        <w:t>;</w:t>
      </w:r>
    </w:p>
    <w:p w:rsidR="00A07357" w:rsidRDefault="00651537" w:rsidP="0065153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>п</w:t>
      </w:r>
      <w:r w:rsidR="00A07357">
        <w:t xml:space="preserve">ередать </w:t>
      </w:r>
      <w:r w:rsidR="00843DC0">
        <w:t>Ссудополучателю</w:t>
      </w:r>
      <w:r w:rsidR="00A07357">
        <w:t xml:space="preserve"> </w:t>
      </w:r>
      <w:r>
        <w:t>Имущество</w:t>
      </w:r>
      <w:r w:rsidR="00A07357">
        <w:t xml:space="preserve"> по </w:t>
      </w:r>
      <w:r w:rsidR="00535FED">
        <w:t>передаточному акту</w:t>
      </w:r>
      <w:r w:rsidR="00480B15">
        <w:t xml:space="preserve"> </w:t>
      </w:r>
      <w:r>
        <w:t xml:space="preserve">в срок </w:t>
      </w:r>
      <w:proofErr w:type="gramStart"/>
      <w:r>
        <w:t>до</w:t>
      </w:r>
      <w:proofErr w:type="gramEnd"/>
      <w:r>
        <w:t xml:space="preserve"> </w:t>
      </w:r>
      <w:r w:rsidR="0092498F">
        <w:t>___.___.______;</w:t>
      </w:r>
    </w:p>
    <w:p w:rsidR="00A07357" w:rsidRDefault="0092498F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>принять Имущество по передаточному акту в срок 5 рабочих дней со дня прекращения договора;</w:t>
      </w:r>
    </w:p>
    <w:p w:rsidR="0092498F" w:rsidRDefault="0092498F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сообщать </w:t>
      </w:r>
      <w:r w:rsidR="00843DC0">
        <w:t>Ссудополучателю</w:t>
      </w:r>
      <w:r>
        <w:t xml:space="preserve"> об изменении </w:t>
      </w:r>
      <w:r w:rsidR="004B2C89">
        <w:t xml:space="preserve">своего </w:t>
      </w:r>
      <w:r>
        <w:t>наименования, реквизитов, местонахождения путем опубликования информации о таких изменениях на своем официальном сайте</w:t>
      </w:r>
      <w:r w:rsidR="00071E1A" w:rsidRPr="00071E1A">
        <w:t xml:space="preserve"> </w:t>
      </w:r>
      <w:r w:rsidR="00071E1A">
        <w:t>в срок пять рабочих дней со дня таких изменений</w:t>
      </w:r>
      <w:r>
        <w:t>;</w:t>
      </w:r>
    </w:p>
    <w:p w:rsidR="00654A40" w:rsidRDefault="00654A40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не вмешиваться в хозяйственную деятельность </w:t>
      </w:r>
      <w:r w:rsidR="00843DC0">
        <w:t>Ссудополучателя</w:t>
      </w:r>
      <w:r>
        <w:t>.</w:t>
      </w:r>
    </w:p>
    <w:p w:rsidR="002B19DE" w:rsidRDefault="00843DC0" w:rsidP="002B19DE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Ссудодатель</w:t>
      </w:r>
      <w:r w:rsidR="002B19DE">
        <w:t xml:space="preserve"> вправе:</w:t>
      </w:r>
    </w:p>
    <w:p w:rsidR="0092498F" w:rsidRDefault="0092498F" w:rsidP="0092498F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</w:pPr>
      <w:r>
        <w:t>производить осмотр Имущества на предмет его сохранности и соблюдения условий пользования им в соответствии с условиями договора;</w:t>
      </w:r>
    </w:p>
    <w:p w:rsidR="0092498F" w:rsidRDefault="00654A40" w:rsidP="00C253AE">
      <w:pPr>
        <w:pStyle w:val="ConsPlusNormal"/>
        <w:numPr>
          <w:ilvl w:val="0"/>
          <w:numId w:val="15"/>
        </w:numPr>
        <w:tabs>
          <w:tab w:val="left" w:pos="1276"/>
          <w:tab w:val="left" w:pos="4111"/>
        </w:tabs>
        <w:ind w:left="0" w:firstLine="540"/>
        <w:jc w:val="both"/>
      </w:pPr>
      <w:r>
        <w:t>в</w:t>
      </w:r>
      <w:r w:rsidRPr="006674D1">
        <w:t xml:space="preserve"> любое время отказаться от </w:t>
      </w:r>
      <w:r>
        <w:t>д</w:t>
      </w:r>
      <w:r w:rsidRPr="006674D1">
        <w:t xml:space="preserve">оговора, предупредив об этом </w:t>
      </w:r>
      <w:r w:rsidR="00843DC0">
        <w:t>Ссудополучателя</w:t>
      </w:r>
      <w:r w:rsidRPr="006674D1">
        <w:t xml:space="preserve"> не менее чем за </w:t>
      </w:r>
      <w:r>
        <w:t>1</w:t>
      </w:r>
      <w:r w:rsidRPr="006674D1">
        <w:t xml:space="preserve"> месяц</w:t>
      </w:r>
      <w:r w:rsidR="00A015B1">
        <w:t>;</w:t>
      </w:r>
    </w:p>
    <w:p w:rsidR="00A015B1" w:rsidRDefault="00A015B1" w:rsidP="00654A40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</w:pPr>
      <w:r>
        <w:t>в</w:t>
      </w:r>
      <w:r w:rsidRPr="00A015B1">
        <w:t xml:space="preserve"> сл</w:t>
      </w:r>
      <w:r>
        <w:t xml:space="preserve">учае несвоевременного возврата Имущества </w:t>
      </w:r>
      <w:r w:rsidRPr="00A015B1">
        <w:t xml:space="preserve">требовать от </w:t>
      </w:r>
      <w:r w:rsidR="00843DC0">
        <w:t>Ссудополучателя</w:t>
      </w:r>
      <w:r w:rsidRPr="00A015B1">
        <w:t xml:space="preserve"> </w:t>
      </w:r>
      <w:r w:rsidR="00F25201">
        <w:t>уплаты штрафа</w:t>
      </w:r>
      <w:r w:rsidRPr="00A015B1">
        <w:t>.</w:t>
      </w:r>
    </w:p>
    <w:p w:rsidR="00A07357" w:rsidRDefault="00843DC0" w:rsidP="000D4624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lastRenderedPageBreak/>
        <w:t>Ссудополучатель</w:t>
      </w:r>
      <w:r w:rsidR="00A07357">
        <w:t xml:space="preserve"> обязан:</w:t>
      </w:r>
    </w:p>
    <w:p w:rsidR="000D4624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 xml:space="preserve">принять Имущество по передаточному акту в срок </w:t>
      </w:r>
      <w:proofErr w:type="gramStart"/>
      <w:r>
        <w:t>до</w:t>
      </w:r>
      <w:proofErr w:type="gramEnd"/>
      <w:r>
        <w:t xml:space="preserve"> ___.___.______;</w:t>
      </w:r>
    </w:p>
    <w:p w:rsidR="000D4624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п</w:t>
      </w:r>
      <w:r w:rsidR="00A07357">
        <w:t xml:space="preserve">еред подписанием </w:t>
      </w:r>
      <w:r>
        <w:t>передаточного акта</w:t>
      </w:r>
      <w:r w:rsidR="00A07357">
        <w:t xml:space="preserve"> осмотреть </w:t>
      </w:r>
      <w:r>
        <w:t>Имущество и проверить его состояние;</w:t>
      </w:r>
    </w:p>
    <w:p w:rsidR="00291B8D" w:rsidRDefault="00291B8D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использовать Имущество в соответствии с целью, установленной пунктом 1.</w:t>
      </w:r>
      <w:r w:rsidR="00F57213">
        <w:t>4</w:t>
      </w:r>
      <w:r>
        <w:t xml:space="preserve"> договора;</w:t>
      </w:r>
    </w:p>
    <w:p w:rsidR="00380FCA" w:rsidRDefault="00380FCA" w:rsidP="00380FCA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</w:pPr>
      <w:r>
        <w:t>не допускать передачу прав по договору третьим л</w:t>
      </w:r>
      <w:r w:rsidR="00AB2EA8">
        <w:t xml:space="preserve">ицам и (или) </w:t>
      </w:r>
      <w:r>
        <w:t>использование Имущества третьими лицами;</w:t>
      </w:r>
    </w:p>
    <w:p w:rsidR="00FE4864" w:rsidRDefault="00FE4864" w:rsidP="00FE4864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>принимать меры по сохранности Имущества, н</w:t>
      </w:r>
      <w:r w:rsidRPr="00632483">
        <w:t xml:space="preserve">емедленно извещать </w:t>
      </w:r>
      <w:r w:rsidRPr="009977D7">
        <w:t>Ссудодателя о всяком повреждении, поломке, ином событии, в результате которого</w:t>
      </w:r>
      <w:r w:rsidRPr="00632483">
        <w:t xml:space="preserve"> могло быть или было утрачено </w:t>
      </w:r>
      <w:r>
        <w:t xml:space="preserve">или </w:t>
      </w:r>
      <w:r w:rsidRPr="00632483">
        <w:t xml:space="preserve">повреждено Имущество, и немедленно принимать все возможные меры по предотвращению угрозы или дальнейшего </w:t>
      </w:r>
      <w:r>
        <w:t>повреждения</w:t>
      </w:r>
      <w:r w:rsidRPr="00632483">
        <w:t xml:space="preserve"> Имущества</w:t>
      </w:r>
      <w:r>
        <w:t>;</w:t>
      </w:r>
    </w:p>
    <w:p w:rsidR="00FE4864" w:rsidRPr="00961D6E" w:rsidRDefault="00FE4864" w:rsidP="00FE4864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в случае повреждения или поломки Имущества осуществлять за свой счет </w:t>
      </w:r>
      <w:r>
        <w:rPr>
          <w:bCs/>
        </w:rPr>
        <w:t xml:space="preserve">его </w:t>
      </w:r>
      <w:r w:rsidRPr="000D4624">
        <w:rPr>
          <w:bCs/>
        </w:rPr>
        <w:t>ремонт</w:t>
      </w:r>
      <w:r>
        <w:rPr>
          <w:bCs/>
        </w:rPr>
        <w:t>;</w:t>
      </w:r>
    </w:p>
    <w:p w:rsidR="00654A40" w:rsidRDefault="00654A40" w:rsidP="008F03BB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с согласия </w:t>
      </w:r>
      <w:r w:rsidR="00843DC0">
        <w:t>Ссудодат</w:t>
      </w:r>
      <w:r>
        <w:t>еля производить неотделимые улучшения Имущества;</w:t>
      </w:r>
    </w:p>
    <w:p w:rsidR="008F03BB" w:rsidRPr="00632483" w:rsidRDefault="008F03BB" w:rsidP="008F03BB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>принимать меры по сохранности Имущества, н</w:t>
      </w:r>
      <w:r w:rsidRPr="00632483">
        <w:t xml:space="preserve">емедленно извещать </w:t>
      </w:r>
      <w:r w:rsidR="00843DC0">
        <w:t>Ссудодателя</w:t>
      </w:r>
      <w:r w:rsidRPr="00632483">
        <w:t xml:space="preserve"> о всяком повреждении, аварии или ином событии, в результате которого могло быть или было утрачено </w:t>
      </w:r>
      <w:r>
        <w:t xml:space="preserve">или </w:t>
      </w:r>
      <w:r w:rsidRPr="00632483">
        <w:t xml:space="preserve">повреждено Имущество, и немедленно принимать все возможные меры по предотвращению угрозы или дальнейшего разрушения </w:t>
      </w:r>
      <w:r w:rsidR="00E6723F">
        <w:t>либо повреждения</w:t>
      </w:r>
      <w:r w:rsidRPr="00632483">
        <w:t xml:space="preserve"> Имущества</w:t>
      </w:r>
      <w:r>
        <w:t>;</w:t>
      </w:r>
    </w:p>
    <w:p w:rsidR="00380FCA" w:rsidRDefault="00380FCA" w:rsidP="00380FCA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 xml:space="preserve">в письменной форме сообщать </w:t>
      </w:r>
      <w:r w:rsidR="00843DC0">
        <w:t>Ссудодател</w:t>
      </w:r>
      <w:r>
        <w:t>ю об изменении своего наименования, местонахождения в срок пять рабочих дней со дня таких изменений;</w:t>
      </w:r>
    </w:p>
    <w:p w:rsidR="00A07357" w:rsidRDefault="00380FCA" w:rsidP="00380FCA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</w:pPr>
      <w:r>
        <w:t>возвратить</w:t>
      </w:r>
      <w:r w:rsidR="00AB2EA8">
        <w:t xml:space="preserve"> </w:t>
      </w:r>
      <w:r w:rsidR="00843DC0">
        <w:t>Ссудодател</w:t>
      </w:r>
      <w:r w:rsidR="00AB2EA8">
        <w:t>ю</w:t>
      </w:r>
      <w:r w:rsidR="00654A40">
        <w:t xml:space="preserve"> Имущество по передаточному акту в </w:t>
      </w:r>
      <w:r w:rsidR="005A1607">
        <w:t>последний день действия договора</w:t>
      </w:r>
      <w:r w:rsidR="009B4CEB" w:rsidRPr="009B4CEB">
        <w:t xml:space="preserve"> </w:t>
      </w:r>
      <w:r w:rsidR="009B4CEB" w:rsidRPr="00D47463">
        <w:t xml:space="preserve">в том состоянии, в каком </w:t>
      </w:r>
      <w:r w:rsidR="009B4CEB">
        <w:t>Ссудополучатель</w:t>
      </w:r>
      <w:r w:rsidR="009B4CEB" w:rsidRPr="00D47463">
        <w:t xml:space="preserve"> е</w:t>
      </w:r>
      <w:r w:rsidR="009B4CEB">
        <w:t>го</w:t>
      </w:r>
      <w:r w:rsidR="009B4CEB" w:rsidRPr="00D47463">
        <w:t xml:space="preserve"> получил, с учетом нормального износа</w:t>
      </w:r>
      <w:r w:rsidR="005A1607">
        <w:t>.</w:t>
      </w:r>
    </w:p>
    <w:p w:rsidR="002B19DE" w:rsidRDefault="00843DC0" w:rsidP="000D4624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>Ссудополучатель</w:t>
      </w:r>
      <w:r w:rsidR="002B19DE">
        <w:t xml:space="preserve"> вправе:</w:t>
      </w:r>
    </w:p>
    <w:p w:rsidR="002B19DE" w:rsidRDefault="009977D7" w:rsidP="002B19DE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</w:pPr>
      <w:r>
        <w:t>осуществлять с использованием Имущества деятельность, соответствующую цели использования Имущества, указанной в пункте 1.4 договора;</w:t>
      </w:r>
    </w:p>
    <w:p w:rsidR="006674D1" w:rsidRPr="00321823" w:rsidRDefault="006674D1" w:rsidP="002B19DE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</w:pPr>
      <w:r w:rsidRPr="00321823">
        <w:t xml:space="preserve">в любое время отказаться от договора, предупредив об этом </w:t>
      </w:r>
      <w:r w:rsidR="00843DC0" w:rsidRPr="00321823">
        <w:t>Ссудодателя</w:t>
      </w:r>
      <w:r w:rsidRPr="00321823">
        <w:t xml:space="preserve"> не менее чем за 1 месяц</w:t>
      </w:r>
      <w:r w:rsidR="00B56292">
        <w:t>,</w:t>
      </w:r>
      <w:r w:rsidRPr="00321823">
        <w:t xml:space="preserve"> в случае, если такой отказ не противоречит действующему законодательству.</w:t>
      </w:r>
    </w:p>
    <w:p w:rsidR="008A0590" w:rsidRDefault="008A0590" w:rsidP="00A07357">
      <w:pPr>
        <w:pStyle w:val="ConsPlusNormal"/>
        <w:ind w:firstLine="540"/>
        <w:jc w:val="both"/>
      </w:pPr>
    </w:p>
    <w:p w:rsidR="00A07357" w:rsidRDefault="00A07357" w:rsidP="008F03BB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ОТВЕТСТВЕННОСТЬ СТОРОН</w:t>
      </w:r>
    </w:p>
    <w:p w:rsidR="00A07357" w:rsidRDefault="00A07357" w:rsidP="008F03BB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Сторона, не исполнившая или ненадлежащим образом исполнившая обязательства по </w:t>
      </w:r>
      <w:r w:rsidR="008F03BB">
        <w:t>д</w:t>
      </w:r>
      <w:r>
        <w:t>оговору, обязана возместить другой Стороне причиненные убытки.</w:t>
      </w:r>
    </w:p>
    <w:p w:rsidR="00A07357" w:rsidRPr="00897AA5" w:rsidRDefault="00A07357" w:rsidP="008F03BB">
      <w:pPr>
        <w:pStyle w:val="ConsPlusNormal"/>
        <w:numPr>
          <w:ilvl w:val="1"/>
          <w:numId w:val="4"/>
        </w:numPr>
        <w:ind w:left="0" w:firstLine="540"/>
        <w:jc w:val="both"/>
      </w:pPr>
      <w:bookmarkStart w:id="3" w:name="Par137"/>
      <w:bookmarkEnd w:id="3"/>
      <w:r>
        <w:t>За несвоевременн</w:t>
      </w:r>
      <w:r w:rsidR="0045575F">
        <w:t>ый</w:t>
      </w:r>
      <w:r>
        <w:t xml:space="preserve"> </w:t>
      </w:r>
      <w:r w:rsidR="0045575F">
        <w:t>возврат</w:t>
      </w:r>
      <w:r>
        <w:t xml:space="preserve"> </w:t>
      </w:r>
      <w:r w:rsidR="0045575F" w:rsidRPr="00897AA5">
        <w:t>Имущества</w:t>
      </w:r>
      <w:r w:rsidR="00CD6FC9" w:rsidRPr="00897AA5">
        <w:t xml:space="preserve"> </w:t>
      </w:r>
      <w:r w:rsidR="00F22CA2" w:rsidRPr="00897AA5">
        <w:t>Ссудодателю</w:t>
      </w:r>
      <w:r w:rsidR="0045575F" w:rsidRPr="00897AA5">
        <w:t xml:space="preserve"> </w:t>
      </w:r>
      <w:r w:rsidR="00843DC0" w:rsidRPr="00897AA5">
        <w:t>Ссудополучатель</w:t>
      </w:r>
      <w:r w:rsidR="0045575F" w:rsidRPr="00897AA5">
        <w:t xml:space="preserve"> </w:t>
      </w:r>
      <w:r w:rsidRPr="00897AA5">
        <w:t xml:space="preserve">обязан уплатить </w:t>
      </w:r>
      <w:r w:rsidR="00F22CA2" w:rsidRPr="00897AA5">
        <w:t>Ссудодателю</w:t>
      </w:r>
      <w:r w:rsidRPr="00897AA5">
        <w:t xml:space="preserve"> штраф </w:t>
      </w:r>
      <w:r w:rsidRPr="003C6BBF">
        <w:t xml:space="preserve">в размере </w:t>
      </w:r>
      <w:r w:rsidR="0045575F" w:rsidRPr="003C6BBF">
        <w:t>0,</w:t>
      </w:r>
      <w:r w:rsidR="001A539A" w:rsidRPr="003C6BBF">
        <w:t>01</w:t>
      </w:r>
      <w:r w:rsidR="0045575F" w:rsidRPr="003C6BBF">
        <w:t xml:space="preserve"> процента о</w:t>
      </w:r>
      <w:r w:rsidR="0045575F" w:rsidRPr="00897AA5">
        <w:t xml:space="preserve">т </w:t>
      </w:r>
      <w:r w:rsidR="00CD6FC9" w:rsidRPr="00897AA5">
        <w:t xml:space="preserve">рыночной </w:t>
      </w:r>
      <w:r w:rsidR="00B10211">
        <w:t xml:space="preserve">(балансовой) </w:t>
      </w:r>
      <w:r w:rsidR="00CD6FC9" w:rsidRPr="00897AA5">
        <w:t>стоимости Имущества, указанной в пункте 1.</w:t>
      </w:r>
      <w:r w:rsidR="001A539A">
        <w:t>3</w:t>
      </w:r>
      <w:r w:rsidR="00CD6FC9" w:rsidRPr="00897AA5">
        <w:t xml:space="preserve"> договора,</w:t>
      </w:r>
      <w:r w:rsidR="0045575F" w:rsidRPr="00897AA5">
        <w:t xml:space="preserve"> за каждый де</w:t>
      </w:r>
      <w:r w:rsidR="00F22CA2" w:rsidRPr="00897AA5">
        <w:t>нь просрочки возврата Имущества по следующим реквизитам:</w:t>
      </w:r>
    </w:p>
    <w:p w:rsidR="00F22CA2" w:rsidRPr="00C253AE" w:rsidRDefault="00F22CA2" w:rsidP="00B10211">
      <w:pPr>
        <w:pStyle w:val="ConsPlusNormal"/>
        <w:tabs>
          <w:tab w:val="left" w:pos="3969"/>
        </w:tabs>
        <w:ind w:firstLine="567"/>
        <w:jc w:val="both"/>
        <w:rPr>
          <w:u w:val="single"/>
        </w:rPr>
      </w:pPr>
      <w:r>
        <w:t xml:space="preserve">счет </w:t>
      </w:r>
      <w:r w:rsidR="00C253AE">
        <w:rPr>
          <w:u w:val="single"/>
        </w:rPr>
        <w:tab/>
      </w:r>
    </w:p>
    <w:p w:rsidR="00757C7F" w:rsidRPr="00C253AE" w:rsidRDefault="00757C7F" w:rsidP="00C253AE">
      <w:pPr>
        <w:pStyle w:val="ConsPlusNormal"/>
        <w:tabs>
          <w:tab w:val="left" w:pos="4111"/>
        </w:tabs>
        <w:ind w:firstLine="567"/>
        <w:jc w:val="both"/>
        <w:rPr>
          <w:u w:val="single"/>
        </w:rPr>
      </w:pPr>
      <w:r w:rsidRPr="00183C74">
        <w:t xml:space="preserve">БИК </w:t>
      </w:r>
      <w:r w:rsidR="00C253AE">
        <w:rPr>
          <w:u w:val="single"/>
        </w:rPr>
        <w:tab/>
      </w:r>
    </w:p>
    <w:p w:rsidR="00757C7F" w:rsidRPr="00C253AE" w:rsidRDefault="00757C7F" w:rsidP="00C253AE">
      <w:pPr>
        <w:pStyle w:val="ConsPlusNormal"/>
        <w:tabs>
          <w:tab w:val="left" w:pos="4111"/>
        </w:tabs>
        <w:ind w:firstLine="567"/>
        <w:jc w:val="both"/>
        <w:rPr>
          <w:u w:val="single"/>
        </w:rPr>
      </w:pPr>
      <w:r w:rsidRPr="00183C74">
        <w:t xml:space="preserve">ИНН </w:t>
      </w:r>
      <w:r w:rsidR="00C253AE">
        <w:rPr>
          <w:u w:val="single"/>
        </w:rPr>
        <w:tab/>
      </w:r>
    </w:p>
    <w:p w:rsidR="00757C7F" w:rsidRPr="00C253AE" w:rsidRDefault="00757C7F" w:rsidP="00C253AE">
      <w:pPr>
        <w:pStyle w:val="ConsPlusNormal"/>
        <w:tabs>
          <w:tab w:val="left" w:pos="4111"/>
        </w:tabs>
        <w:ind w:firstLine="567"/>
        <w:jc w:val="both"/>
        <w:rPr>
          <w:u w:val="single"/>
        </w:rPr>
      </w:pPr>
      <w:r>
        <w:t xml:space="preserve">КПП </w:t>
      </w:r>
      <w:r w:rsidR="00C253AE">
        <w:rPr>
          <w:u w:val="single"/>
        </w:rPr>
        <w:tab/>
      </w:r>
    </w:p>
    <w:p w:rsidR="00757C7F" w:rsidRPr="00C253AE" w:rsidRDefault="00757C7F" w:rsidP="00C253AE">
      <w:pPr>
        <w:pStyle w:val="ConsPlusNormal"/>
        <w:tabs>
          <w:tab w:val="left" w:pos="4111"/>
          <w:tab w:val="left" w:pos="5954"/>
        </w:tabs>
        <w:ind w:firstLine="567"/>
        <w:jc w:val="both"/>
        <w:rPr>
          <w:u w:val="single"/>
        </w:rPr>
      </w:pPr>
      <w:r w:rsidRPr="00F22CA2">
        <w:t xml:space="preserve">КБК </w:t>
      </w:r>
      <w:r w:rsidR="00C253AE">
        <w:rPr>
          <w:u w:val="single"/>
        </w:rPr>
        <w:tab/>
      </w:r>
    </w:p>
    <w:p w:rsidR="00C253AE" w:rsidRDefault="00757C7F" w:rsidP="00C253AE">
      <w:pPr>
        <w:pStyle w:val="ConsPlusNormal"/>
        <w:tabs>
          <w:tab w:val="left" w:pos="4111"/>
        </w:tabs>
        <w:ind w:firstLine="567"/>
        <w:jc w:val="both"/>
        <w:rPr>
          <w:u w:val="single"/>
        </w:rPr>
      </w:pPr>
      <w:r>
        <w:lastRenderedPageBreak/>
        <w:t xml:space="preserve">ОКТМО </w:t>
      </w:r>
      <w:r w:rsidR="00C253AE">
        <w:rPr>
          <w:u w:val="single"/>
        </w:rPr>
        <w:tab/>
      </w:r>
    </w:p>
    <w:p w:rsidR="00757C7F" w:rsidRPr="00C253AE" w:rsidRDefault="00757C7F" w:rsidP="00C253AE">
      <w:pPr>
        <w:pStyle w:val="ConsPlusNormal"/>
        <w:tabs>
          <w:tab w:val="left" w:pos="4111"/>
        </w:tabs>
        <w:ind w:firstLine="567"/>
        <w:jc w:val="both"/>
        <w:rPr>
          <w:u w:val="single"/>
        </w:rPr>
      </w:pPr>
      <w:r w:rsidRPr="00183C74">
        <w:t xml:space="preserve">лицевой счет </w:t>
      </w:r>
      <w:r w:rsidR="00C253AE">
        <w:rPr>
          <w:u w:val="single"/>
        </w:rPr>
        <w:tab/>
      </w:r>
    </w:p>
    <w:p w:rsidR="00F22CA2" w:rsidRDefault="00F22CA2" w:rsidP="00F22CA2">
      <w:pPr>
        <w:pStyle w:val="ConsPlusNormal"/>
        <w:ind w:firstLine="567"/>
        <w:jc w:val="both"/>
      </w:pPr>
      <w:r>
        <w:t>назначение платежа:</w:t>
      </w:r>
      <w:r w:rsidR="00CD6FC9">
        <w:t xml:space="preserve"> «Штраф по договору безвозмездного пользования </w:t>
      </w:r>
      <w:proofErr w:type="gramStart"/>
      <w:r w:rsidR="00CD6FC9" w:rsidRPr="00183C74">
        <w:t>от</w:t>
      </w:r>
      <w:proofErr w:type="gramEnd"/>
      <w:r w:rsidR="00CD6FC9" w:rsidRPr="00183C74">
        <w:t xml:space="preserve"> ________</w:t>
      </w:r>
      <w:r w:rsidR="007B4DF4">
        <w:t>_______</w:t>
      </w:r>
      <w:r w:rsidR="00CD6FC9" w:rsidRPr="00183C74">
        <w:t>_ № _____ »</w:t>
      </w:r>
      <w:r w:rsidR="00CD6FC9">
        <w:t>.</w:t>
      </w:r>
    </w:p>
    <w:p w:rsidR="00A07357" w:rsidRDefault="00A07357" w:rsidP="008F03BB">
      <w:pPr>
        <w:pStyle w:val="ConsPlusNormal"/>
        <w:numPr>
          <w:ilvl w:val="1"/>
          <w:numId w:val="4"/>
        </w:numPr>
        <w:ind w:left="0" w:firstLine="540"/>
        <w:jc w:val="both"/>
      </w:pPr>
      <w:r>
        <w:t>Уплата штраф</w:t>
      </w:r>
      <w:r w:rsidR="0074627A">
        <w:t>а</w:t>
      </w:r>
      <w:r>
        <w:t xml:space="preserve"> не освобождает С</w:t>
      </w:r>
      <w:r w:rsidR="008A0590">
        <w:t xml:space="preserve">судополучателя </w:t>
      </w:r>
      <w:r>
        <w:t>от исполнения обязательств</w:t>
      </w:r>
      <w:r w:rsidR="008A0590">
        <w:t>а</w:t>
      </w:r>
      <w:r>
        <w:t xml:space="preserve"> в натуре.</w:t>
      </w:r>
    </w:p>
    <w:p w:rsidR="00A07357" w:rsidRDefault="00A07357" w:rsidP="008F03BB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Во всех других случаях неисполнения обязательств по </w:t>
      </w:r>
      <w:r w:rsidR="0045575F">
        <w:t>д</w:t>
      </w:r>
      <w:r>
        <w:t>оговору Стороны несут ответственность в соответствии с законодательством Р</w:t>
      </w:r>
      <w:r w:rsidR="0045575F">
        <w:t xml:space="preserve">оссийской </w:t>
      </w:r>
      <w:r>
        <w:t>Ф</w:t>
      </w:r>
      <w:r w:rsidR="0045575F">
        <w:t>едерации</w:t>
      </w:r>
      <w:r>
        <w:t>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BD72C7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ИЗМЕНЕНИЕ И ДОСРОЧНОЕ РАСТОРЖЕНИЕ ДОГОВОРА</w:t>
      </w:r>
    </w:p>
    <w:p w:rsidR="00BD72C7" w:rsidRDefault="00A07357" w:rsidP="00BD72C7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Все изменения и дополнения к </w:t>
      </w:r>
      <w:r w:rsidR="00BD72C7">
        <w:t>д</w:t>
      </w:r>
      <w:r>
        <w:t xml:space="preserve">оговору действительны, если совершены в письменной форме и подписаны обеими Сторонами. </w:t>
      </w:r>
    </w:p>
    <w:p w:rsidR="00BD72C7" w:rsidRDefault="00A07357" w:rsidP="00BD72C7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Договор </w:t>
      </w:r>
      <w:proofErr w:type="gramStart"/>
      <w:r>
        <w:t>может быть досрочно расторгнут</w:t>
      </w:r>
      <w:proofErr w:type="gramEnd"/>
      <w:r>
        <w:t xml:space="preserve"> по соглашению Сторон либо по требованию одной из Сторон в порядке и по основаниям, предусмотренным законодательством Р</w:t>
      </w:r>
      <w:r w:rsidR="00BD72C7">
        <w:t xml:space="preserve">оссийской </w:t>
      </w:r>
      <w:r>
        <w:t>Ф</w:t>
      </w:r>
      <w:r w:rsidR="00BD72C7">
        <w:t>едерации и настоящим договором</w:t>
      </w:r>
      <w:r>
        <w:t>.</w:t>
      </w:r>
      <w:r w:rsidR="00BD72C7" w:rsidRPr="00BD72C7">
        <w:t xml:space="preserve"> </w:t>
      </w:r>
    </w:p>
    <w:p w:rsidR="009F7C13" w:rsidRDefault="00BD72C7" w:rsidP="00BD72C7">
      <w:pPr>
        <w:pStyle w:val="ConsPlusNormal"/>
        <w:numPr>
          <w:ilvl w:val="1"/>
          <w:numId w:val="4"/>
        </w:numPr>
        <w:ind w:left="0" w:firstLine="540"/>
        <w:jc w:val="both"/>
      </w:pPr>
      <w:r>
        <w:t>Предложение об изменении или расторжении договора направляетс</w:t>
      </w:r>
      <w:r w:rsidR="00576E47">
        <w:t xml:space="preserve">я в адрес Стороны в письменной форме и </w:t>
      </w:r>
      <w:r w:rsidR="009F7C13">
        <w:t>должно быть рассмотрено Стороной в срок 15 рабочих дней со дня получения предложения.</w:t>
      </w:r>
    </w:p>
    <w:p w:rsidR="00A07357" w:rsidRDefault="00A07357" w:rsidP="00A07357">
      <w:pPr>
        <w:pStyle w:val="ConsPlusNormal"/>
        <w:ind w:firstLine="540"/>
        <w:jc w:val="both"/>
      </w:pPr>
    </w:p>
    <w:p w:rsidR="00A07357" w:rsidRDefault="00A07357" w:rsidP="00BD72C7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ЗАКЛЮЧИТЕЛЬНЫЕ ПОЛОЖЕНИЯ</w:t>
      </w:r>
    </w:p>
    <w:p w:rsidR="00E6723F" w:rsidRDefault="00E6723F" w:rsidP="00E6723F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Доходы, полученные </w:t>
      </w:r>
      <w:r w:rsidR="00843DC0">
        <w:t>Ссудополучател</w:t>
      </w:r>
      <w:r w:rsidR="00CD6FC9">
        <w:t>е</w:t>
      </w:r>
      <w:r>
        <w:t xml:space="preserve">м в результате использования Имущества в соответствии с договором, являются собственностью </w:t>
      </w:r>
      <w:r w:rsidR="00843DC0">
        <w:t>Ссудополучател</w:t>
      </w:r>
      <w:r w:rsidR="00CD6FC9">
        <w:t>я</w:t>
      </w:r>
      <w:r>
        <w:t>.</w:t>
      </w:r>
    </w:p>
    <w:p w:rsidR="00E6723F" w:rsidRDefault="00E6723F" w:rsidP="00E6723F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Произведенные </w:t>
      </w:r>
      <w:r w:rsidR="00843DC0">
        <w:t>Ссудополучател</w:t>
      </w:r>
      <w:r w:rsidR="00CD6FC9">
        <w:t>е</w:t>
      </w:r>
      <w:r>
        <w:t xml:space="preserve">м отделимые улучшения Имущества являются собственностью </w:t>
      </w:r>
      <w:r w:rsidR="00843DC0">
        <w:t>Ссудополучател</w:t>
      </w:r>
      <w:r w:rsidR="00CD6FC9">
        <w:t>я</w:t>
      </w:r>
      <w:r>
        <w:t>.</w:t>
      </w:r>
    </w:p>
    <w:p w:rsidR="00E6723F" w:rsidRDefault="00E6723F" w:rsidP="00E6723F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</w:pPr>
      <w:r>
        <w:t xml:space="preserve">Стоимость неотделимых улучшений Имущества </w:t>
      </w:r>
      <w:r w:rsidR="00843DC0">
        <w:t>Ссудополучател</w:t>
      </w:r>
      <w:r w:rsidR="00CD6FC9">
        <w:t>ю</w:t>
      </w:r>
      <w:r>
        <w:t xml:space="preserve"> не возмещается.</w:t>
      </w:r>
    </w:p>
    <w:p w:rsidR="00BD72C7" w:rsidRDefault="00BD72C7" w:rsidP="00BD72C7">
      <w:pPr>
        <w:pStyle w:val="ConsPlusNormal"/>
        <w:numPr>
          <w:ilvl w:val="1"/>
          <w:numId w:val="4"/>
        </w:numPr>
        <w:ind w:left="0" w:firstLine="540"/>
        <w:jc w:val="both"/>
      </w:pPr>
      <w:r>
        <w:t>Все споры, связанные с заключением, толкованием, исполнением и расторжением договора, будут разрешаться Сторонами путем переговоров</w:t>
      </w:r>
      <w:r w:rsidR="0099120B">
        <w:t xml:space="preserve">, а в случае </w:t>
      </w:r>
      <w:proofErr w:type="spellStart"/>
      <w:r>
        <w:t>неурегулирования</w:t>
      </w:r>
      <w:proofErr w:type="spellEnd"/>
      <w:r>
        <w:t xml:space="preserve"> разногласий </w:t>
      </w:r>
      <w:r w:rsidR="0099120B">
        <w:t xml:space="preserve">– </w:t>
      </w:r>
      <w:r>
        <w:t>в судебном порядке по месту нахождени</w:t>
      </w:r>
      <w:r w:rsidR="0099120B">
        <w:t>я</w:t>
      </w:r>
      <w:r>
        <w:t xml:space="preserve"> </w:t>
      </w:r>
      <w:r w:rsidR="00CD6FC9">
        <w:t>Ссудодателя</w:t>
      </w:r>
      <w:r>
        <w:t>.</w:t>
      </w:r>
    </w:p>
    <w:p w:rsidR="00154823" w:rsidRDefault="00154823" w:rsidP="00154823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Юридически значимое сообщение считается доставленным Стороне в </w:t>
      </w:r>
      <w:proofErr w:type="gramStart"/>
      <w:r>
        <w:t>случаях</w:t>
      </w:r>
      <w:proofErr w:type="gramEnd"/>
      <w:r>
        <w:t xml:space="preserve"> если такое сообщение:</w:t>
      </w:r>
    </w:p>
    <w:p w:rsidR="00154823" w:rsidRDefault="00154823" w:rsidP="00154823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</w:pPr>
      <w:r>
        <w:t>поступило адресату, но по обстоятельствам, зависящим от него, не было вручено или адресат не ознакомился с ним;</w:t>
      </w:r>
    </w:p>
    <w:p w:rsidR="00154823" w:rsidRDefault="00154823" w:rsidP="00154823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</w:pPr>
      <w:r>
        <w:t xml:space="preserve">доставлено по адресу, указанному в Едином государственной реестре юридических лиц или </w:t>
      </w:r>
      <w:r w:rsidR="00AB2EA8" w:rsidRPr="00AB2EA8">
        <w:t>указанному</w:t>
      </w:r>
      <w:r w:rsidRPr="00AB2EA8">
        <w:t xml:space="preserve"> самим адресатом</w:t>
      </w:r>
      <w:r w:rsidR="00AB2EA8" w:rsidRPr="00AB2EA8">
        <w:t xml:space="preserve"> </w:t>
      </w:r>
      <w:r w:rsidR="00AB2EA8">
        <w:t>в письменной форме</w:t>
      </w:r>
      <w:r>
        <w:t xml:space="preserve">, даже если </w:t>
      </w:r>
      <w:proofErr w:type="gramStart"/>
      <w:r>
        <w:t>последний</w:t>
      </w:r>
      <w:proofErr w:type="gramEnd"/>
      <w:r>
        <w:t xml:space="preserve"> не находится по такому адресу.</w:t>
      </w:r>
    </w:p>
    <w:p w:rsidR="00755E7A" w:rsidRPr="00755E7A" w:rsidRDefault="00755E7A" w:rsidP="00755E7A">
      <w:pPr>
        <w:pStyle w:val="ConsPlusNormal"/>
        <w:ind w:left="540"/>
        <w:jc w:val="both"/>
        <w:rPr>
          <w:u w:val="single"/>
        </w:rPr>
      </w:pPr>
      <w:r w:rsidRPr="00755E7A">
        <w:rPr>
          <w:u w:val="single"/>
        </w:rPr>
        <w:t>Вариант 1:</w:t>
      </w:r>
    </w:p>
    <w:p w:rsidR="00A07357" w:rsidRDefault="00A07357" w:rsidP="00755E7A">
      <w:pPr>
        <w:pStyle w:val="ConsPlusNormal"/>
        <w:numPr>
          <w:ilvl w:val="1"/>
          <w:numId w:val="4"/>
        </w:numPr>
        <w:ind w:left="0" w:firstLine="540"/>
        <w:jc w:val="both"/>
      </w:pPr>
      <w:r>
        <w:t xml:space="preserve">Договор составлен в двух экземплярах, </w:t>
      </w:r>
      <w:r w:rsidR="007B32CB">
        <w:t xml:space="preserve">имеющих равную юридическую силу, </w:t>
      </w:r>
      <w:r>
        <w:t xml:space="preserve">один из которых находится у </w:t>
      </w:r>
      <w:r w:rsidR="00F51C71">
        <w:t>Ссудодателя</w:t>
      </w:r>
      <w:r>
        <w:t xml:space="preserve">, второй </w:t>
      </w:r>
      <w:r w:rsidR="00755E7A">
        <w:t>–</w:t>
      </w:r>
      <w:r>
        <w:t xml:space="preserve"> у </w:t>
      </w:r>
      <w:r w:rsidR="00843DC0">
        <w:t>Ссудополучател</w:t>
      </w:r>
      <w:r w:rsidR="00F51C71">
        <w:t>я</w:t>
      </w:r>
      <w:r>
        <w:t>.</w:t>
      </w:r>
    </w:p>
    <w:p w:rsidR="00546A4C" w:rsidRDefault="00546A4C" w:rsidP="00546A4C">
      <w:pPr>
        <w:pStyle w:val="ConsPlusNormal"/>
        <w:ind w:left="540"/>
        <w:jc w:val="both"/>
      </w:pPr>
    </w:p>
    <w:p w:rsidR="00A07357" w:rsidRDefault="00A07357" w:rsidP="007B32CB">
      <w:pPr>
        <w:pStyle w:val="ConsPlusNormal"/>
        <w:numPr>
          <w:ilvl w:val="0"/>
          <w:numId w:val="4"/>
        </w:numPr>
        <w:spacing w:after="130"/>
        <w:ind w:left="714" w:hanging="357"/>
        <w:jc w:val="center"/>
      </w:pPr>
      <w:r>
        <w:t>АДРЕСА, РЕКВИЗИТЫ И ПОДПИСИ СТОРОН</w:t>
      </w:r>
    </w:p>
    <w:tbl>
      <w:tblPr>
        <w:tblStyle w:val="ae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B32CB" w:rsidTr="007B32CB">
        <w:tc>
          <w:tcPr>
            <w:tcW w:w="4785" w:type="dxa"/>
          </w:tcPr>
          <w:p w:rsidR="007B32CB" w:rsidRDefault="00843DC0" w:rsidP="007B32CB">
            <w:pPr>
              <w:pStyle w:val="ConsPlusNormal"/>
              <w:jc w:val="both"/>
            </w:pPr>
            <w:r>
              <w:t>Ссудодатель</w:t>
            </w:r>
            <w:r w:rsidR="007B32CB">
              <w:t>:</w:t>
            </w:r>
          </w:p>
          <w:p w:rsid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>
              <w:lastRenderedPageBreak/>
              <w:t>1) Владелец: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Наименование: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Адрес:</w:t>
            </w:r>
          </w:p>
          <w:p w:rsid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 электронной почты:</w:t>
            </w:r>
          </w:p>
          <w:p w:rsidR="00935A61" w:rsidRPr="007B32CB" w:rsidRDefault="00935A61" w:rsidP="00935A61">
            <w:pPr>
              <w:pStyle w:val="ConsPlusNormal"/>
              <w:tabs>
                <w:tab w:val="left" w:pos="4395"/>
              </w:tabs>
              <w:jc w:val="both"/>
            </w:pPr>
            <w:r>
              <w:t>Адрес официального сайта: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ОГРН: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ИНН: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КПП:</w:t>
            </w:r>
          </w:p>
          <w:p w:rsid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Реквизиты счета:</w:t>
            </w:r>
          </w:p>
          <w:p w:rsidR="007B32CB" w:rsidRPr="009977D7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0"/>
                <w:szCs w:val="20"/>
              </w:rPr>
            </w:pPr>
          </w:p>
          <w:p w:rsidR="007B32CB" w:rsidRDefault="007B32CB" w:rsidP="007B32CB">
            <w:pPr>
              <w:pStyle w:val="ConsPlusNormal"/>
              <w:tabs>
                <w:tab w:val="left" w:pos="4395"/>
              </w:tabs>
            </w:pPr>
            <w:r>
              <w:t>2) Орган по управлению государственным имуществом: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Наименование: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Адрес:</w:t>
            </w:r>
          </w:p>
          <w:p w:rsid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 электронной почты:</w:t>
            </w:r>
          </w:p>
          <w:p w:rsidR="00935A61" w:rsidRPr="007B32CB" w:rsidRDefault="00935A61" w:rsidP="00935A61">
            <w:pPr>
              <w:pStyle w:val="ConsPlusNormal"/>
              <w:tabs>
                <w:tab w:val="left" w:pos="4395"/>
              </w:tabs>
              <w:jc w:val="both"/>
            </w:pPr>
            <w:r>
              <w:t>Адрес официального сайта: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ОГРН: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ИНН: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КПП:</w:t>
            </w:r>
          </w:p>
          <w:p w:rsidR="007B32CB" w:rsidRPr="007B32CB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u w:val="single"/>
              </w:rPr>
            </w:pPr>
            <w:r w:rsidRPr="007B32CB">
              <w:t>Реквизиты счета:</w:t>
            </w:r>
          </w:p>
        </w:tc>
        <w:tc>
          <w:tcPr>
            <w:tcW w:w="4786" w:type="dxa"/>
          </w:tcPr>
          <w:p w:rsidR="007B32CB" w:rsidRDefault="00843DC0" w:rsidP="00EF1D99">
            <w:pPr>
              <w:pStyle w:val="ConsPlusNormal"/>
              <w:jc w:val="both"/>
            </w:pPr>
            <w:r>
              <w:lastRenderedPageBreak/>
              <w:t>Ссудополучатель</w:t>
            </w:r>
            <w:r w:rsidR="007B32CB">
              <w:t>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lastRenderedPageBreak/>
              <w:t>Наименование: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Адрес электронной почты: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ОГРН: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ИНН: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</w:pPr>
            <w:r w:rsidRPr="007B32CB">
              <w:t>КПП:</w:t>
            </w:r>
          </w:p>
          <w:p w:rsidR="007B32CB" w:rsidRPr="007B32CB" w:rsidRDefault="007B32CB" w:rsidP="00EF1D99">
            <w:pPr>
              <w:pStyle w:val="ConsPlusNormal"/>
              <w:tabs>
                <w:tab w:val="left" w:pos="4395"/>
              </w:tabs>
              <w:jc w:val="both"/>
              <w:rPr>
                <w:u w:val="single"/>
              </w:rPr>
            </w:pPr>
            <w:r w:rsidRPr="007B32CB">
              <w:t>Реквизиты счета:</w:t>
            </w:r>
          </w:p>
        </w:tc>
      </w:tr>
      <w:tr w:rsidR="007B32CB" w:rsidTr="007B32CB">
        <w:tc>
          <w:tcPr>
            <w:tcW w:w="4785" w:type="dxa"/>
          </w:tcPr>
          <w:p w:rsidR="007B32CB" w:rsidRPr="0074627A" w:rsidRDefault="007B32CB" w:rsidP="007B32CB">
            <w:pPr>
              <w:pStyle w:val="ConsPlusNormal"/>
              <w:ind w:left="540"/>
              <w:jc w:val="both"/>
              <w:rPr>
                <w:sz w:val="14"/>
                <w:szCs w:val="14"/>
              </w:rPr>
            </w:pPr>
          </w:p>
          <w:p w:rsidR="007B32CB" w:rsidRDefault="007B32CB" w:rsidP="007B32CB">
            <w:pPr>
              <w:pStyle w:val="ConsPlusNormal"/>
              <w:jc w:val="both"/>
            </w:pPr>
            <w:r>
              <w:t xml:space="preserve">От имени </w:t>
            </w:r>
            <w:r w:rsidR="00321823">
              <w:t>Ссудодателя</w:t>
            </w:r>
            <w:r>
              <w:t>:</w:t>
            </w:r>
          </w:p>
          <w:p w:rsidR="007B32CB" w:rsidRDefault="007B32CB" w:rsidP="007B32CB">
            <w:pPr>
              <w:pStyle w:val="ConsPlusNormal"/>
              <w:jc w:val="both"/>
            </w:pPr>
          </w:p>
          <w:p w:rsidR="007B32CB" w:rsidRDefault="007B32CB" w:rsidP="007B32CB">
            <w:pPr>
              <w:pStyle w:val="ConsPlusNormal"/>
              <w:jc w:val="both"/>
            </w:pPr>
            <w:r>
              <w:t>_________________(________________)</w:t>
            </w:r>
          </w:p>
          <w:p w:rsidR="007B32CB" w:rsidRDefault="007B32CB" w:rsidP="007B32CB">
            <w:pPr>
              <w:pStyle w:val="ConsPlusNormal"/>
              <w:jc w:val="both"/>
            </w:pPr>
          </w:p>
          <w:p w:rsidR="007B32CB" w:rsidRDefault="007B32CB" w:rsidP="007B32CB">
            <w:pPr>
              <w:pStyle w:val="ConsPlusNormal"/>
              <w:jc w:val="both"/>
            </w:pPr>
            <w:r>
              <w:t>_________________(________________)</w:t>
            </w:r>
          </w:p>
          <w:p w:rsidR="007B32CB" w:rsidRPr="0074627A" w:rsidRDefault="007B32CB" w:rsidP="007B32CB">
            <w:pPr>
              <w:pStyle w:val="ConsPlusNormal"/>
              <w:jc w:val="both"/>
              <w:rPr>
                <w:sz w:val="14"/>
                <w:szCs w:val="14"/>
              </w:rPr>
            </w:pPr>
          </w:p>
        </w:tc>
        <w:tc>
          <w:tcPr>
            <w:tcW w:w="4786" w:type="dxa"/>
          </w:tcPr>
          <w:p w:rsidR="007B32CB" w:rsidRPr="0074627A" w:rsidRDefault="007B32CB" w:rsidP="00EF1D99">
            <w:pPr>
              <w:pStyle w:val="ConsPlusNormal"/>
              <w:ind w:left="540"/>
              <w:jc w:val="both"/>
              <w:rPr>
                <w:sz w:val="14"/>
                <w:szCs w:val="14"/>
              </w:rPr>
            </w:pPr>
          </w:p>
          <w:p w:rsidR="007B32CB" w:rsidRDefault="007B32CB" w:rsidP="00EF1D99">
            <w:pPr>
              <w:pStyle w:val="ConsPlusNormal"/>
              <w:jc w:val="both"/>
            </w:pPr>
            <w:r>
              <w:t xml:space="preserve">От имени </w:t>
            </w:r>
            <w:r w:rsidR="00843DC0">
              <w:t>Ссудополучател</w:t>
            </w:r>
            <w:r w:rsidR="00321823">
              <w:t>я</w:t>
            </w:r>
            <w:r>
              <w:t>:</w:t>
            </w:r>
          </w:p>
          <w:p w:rsidR="007B32CB" w:rsidRDefault="007B32CB" w:rsidP="00EF1D99">
            <w:pPr>
              <w:pStyle w:val="ConsPlusNormal"/>
              <w:jc w:val="both"/>
            </w:pPr>
          </w:p>
          <w:p w:rsidR="007B32CB" w:rsidRDefault="007B32CB" w:rsidP="00EF1D99">
            <w:pPr>
              <w:pStyle w:val="ConsPlusNormal"/>
              <w:jc w:val="both"/>
            </w:pPr>
            <w:r>
              <w:t>_________________(________________)</w:t>
            </w:r>
          </w:p>
          <w:p w:rsidR="007B32CB" w:rsidRDefault="007B32CB" w:rsidP="00EF1D99">
            <w:pPr>
              <w:pStyle w:val="ConsPlusNormal"/>
              <w:jc w:val="both"/>
            </w:pPr>
          </w:p>
        </w:tc>
      </w:tr>
    </w:tbl>
    <w:p w:rsidR="00B71D7A" w:rsidRPr="00B71D7A" w:rsidRDefault="00B71D7A" w:rsidP="007462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B71D7A" w:rsidRPr="00B71D7A" w:rsidSect="003449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8E1" w:rsidRDefault="001A38E1" w:rsidP="004F2C3B">
      <w:pPr>
        <w:spacing w:after="0" w:line="240" w:lineRule="auto"/>
      </w:pPr>
      <w:r>
        <w:separator/>
      </w:r>
    </w:p>
  </w:endnote>
  <w:endnote w:type="continuationSeparator" w:id="0">
    <w:p w:rsidR="001A38E1" w:rsidRDefault="001A38E1" w:rsidP="004F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8E1" w:rsidRDefault="001A38E1" w:rsidP="004F2C3B">
      <w:pPr>
        <w:spacing w:after="0" w:line="240" w:lineRule="auto"/>
      </w:pPr>
      <w:r>
        <w:separator/>
      </w:r>
    </w:p>
  </w:footnote>
  <w:footnote w:type="continuationSeparator" w:id="0">
    <w:p w:rsidR="001A38E1" w:rsidRDefault="001A38E1" w:rsidP="004F2C3B">
      <w:pPr>
        <w:spacing w:after="0" w:line="240" w:lineRule="auto"/>
      </w:pPr>
      <w:r>
        <w:continuationSeparator/>
      </w:r>
    </w:p>
  </w:footnote>
  <w:footnote w:id="1">
    <w:p w:rsidR="001A539A" w:rsidRPr="00067054" w:rsidRDefault="001A539A" w:rsidP="00FD0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vertAlign w:val="superscript"/>
        </w:rPr>
      </w:pPr>
      <w:r w:rsidRPr="00067054">
        <w:rPr>
          <w:rStyle w:val="a5"/>
          <w:rFonts w:ascii="Times New Roman" w:hAnsi="Times New Roman" w:cs="Times New Roman"/>
          <w:sz w:val="20"/>
          <w:szCs w:val="20"/>
        </w:rPr>
        <w:t>1</w:t>
      </w:r>
      <w:r w:rsidRPr="00067054">
        <w:rPr>
          <w:rFonts w:ascii="Times New Roman" w:hAnsi="Times New Roman" w:cs="Times New Roman"/>
          <w:sz w:val="20"/>
          <w:szCs w:val="20"/>
        </w:rPr>
        <w:t xml:space="preserve"> </w:t>
      </w:r>
      <w:r w:rsidR="00FD0995">
        <w:rPr>
          <w:rFonts w:ascii="Times New Roman" w:hAnsi="Times New Roman" w:cs="Times New Roman"/>
          <w:sz w:val="20"/>
          <w:szCs w:val="20"/>
        </w:rPr>
        <w:t xml:space="preserve"> </w:t>
      </w:r>
      <w:r w:rsidR="00E02229" w:rsidRPr="00067054">
        <w:rPr>
          <w:rFonts w:ascii="Times New Roman" w:hAnsi="Times New Roman" w:cs="Times New Roman"/>
          <w:sz w:val="20"/>
          <w:szCs w:val="20"/>
        </w:rPr>
        <w:t>Пун</w:t>
      </w:r>
      <w:proofErr w:type="gramStart"/>
      <w:r w:rsidR="00E02229" w:rsidRPr="00067054">
        <w:rPr>
          <w:rFonts w:ascii="Times New Roman" w:hAnsi="Times New Roman" w:cs="Times New Roman"/>
          <w:sz w:val="20"/>
          <w:szCs w:val="20"/>
        </w:rPr>
        <w:t>кт вкл</w:t>
      </w:r>
      <w:proofErr w:type="gramEnd"/>
      <w:r w:rsidR="00E02229" w:rsidRPr="00067054">
        <w:rPr>
          <w:rFonts w:ascii="Times New Roman" w:hAnsi="Times New Roman" w:cs="Times New Roman"/>
          <w:sz w:val="20"/>
          <w:szCs w:val="20"/>
        </w:rPr>
        <w:t>ючается в договор в случае передачи Имущества в безвозмездное пользование ссудополучателю, не являющемуся органом государственной власти, органом местного самоуправления, государственным или  муниципальным унитарным предприятием, государственным или муниципальным учреждением.</w:t>
      </w:r>
    </w:p>
  </w:footnote>
  <w:footnote w:id="2">
    <w:p w:rsidR="001A539A" w:rsidRPr="00067054" w:rsidRDefault="00FD0995" w:rsidP="00FD0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1A539A" w:rsidRPr="0006705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A539A" w:rsidRPr="00067054">
        <w:rPr>
          <w:rFonts w:ascii="Times New Roman" w:hAnsi="Times New Roman" w:cs="Times New Roman"/>
          <w:sz w:val="20"/>
          <w:szCs w:val="20"/>
        </w:rPr>
        <w:t>Пун</w:t>
      </w:r>
      <w:proofErr w:type="gramStart"/>
      <w:r w:rsidR="001A539A" w:rsidRPr="00067054">
        <w:rPr>
          <w:rFonts w:ascii="Times New Roman" w:hAnsi="Times New Roman" w:cs="Times New Roman"/>
          <w:sz w:val="20"/>
          <w:szCs w:val="20"/>
        </w:rPr>
        <w:t>кт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A539A" w:rsidRPr="00067054">
        <w:rPr>
          <w:rFonts w:ascii="Times New Roman" w:hAnsi="Times New Roman" w:cs="Times New Roman"/>
          <w:sz w:val="20"/>
          <w:szCs w:val="20"/>
        </w:rPr>
        <w:t>вкл</w:t>
      </w:r>
      <w:proofErr w:type="gramEnd"/>
      <w:r w:rsidR="001A539A" w:rsidRPr="00067054">
        <w:rPr>
          <w:rFonts w:ascii="Times New Roman" w:hAnsi="Times New Roman" w:cs="Times New Roman"/>
          <w:sz w:val="20"/>
          <w:szCs w:val="20"/>
        </w:rPr>
        <w:t xml:space="preserve">ючается в договор в случае передачи Имущества в безвозмездное пользование </w:t>
      </w:r>
      <w:r w:rsidR="00E02229" w:rsidRPr="00067054">
        <w:rPr>
          <w:rFonts w:ascii="Times New Roman" w:hAnsi="Times New Roman" w:cs="Times New Roman"/>
          <w:sz w:val="20"/>
          <w:szCs w:val="20"/>
        </w:rPr>
        <w:t xml:space="preserve">ссудополучателю, являющемуся </w:t>
      </w:r>
      <w:r w:rsidR="001A539A" w:rsidRPr="00067054">
        <w:rPr>
          <w:rFonts w:ascii="Times New Roman" w:hAnsi="Times New Roman" w:cs="Times New Roman"/>
          <w:sz w:val="20"/>
          <w:szCs w:val="20"/>
        </w:rPr>
        <w:t>орган</w:t>
      </w:r>
      <w:r w:rsidR="00E02229" w:rsidRPr="00067054">
        <w:rPr>
          <w:rFonts w:ascii="Times New Roman" w:hAnsi="Times New Roman" w:cs="Times New Roman"/>
          <w:sz w:val="20"/>
          <w:szCs w:val="20"/>
        </w:rPr>
        <w:t>о</w:t>
      </w:r>
      <w:r w:rsidR="001A539A" w:rsidRPr="00067054">
        <w:rPr>
          <w:rFonts w:ascii="Times New Roman" w:hAnsi="Times New Roman" w:cs="Times New Roman"/>
          <w:sz w:val="20"/>
          <w:szCs w:val="20"/>
        </w:rPr>
        <w:t xml:space="preserve">м </w:t>
      </w:r>
      <w:r w:rsidR="00E02229" w:rsidRPr="00067054">
        <w:rPr>
          <w:rFonts w:ascii="Times New Roman" w:hAnsi="Times New Roman" w:cs="Times New Roman"/>
          <w:sz w:val="20"/>
          <w:szCs w:val="20"/>
        </w:rPr>
        <w:t xml:space="preserve">государственной </w:t>
      </w:r>
      <w:r w:rsidR="001A539A" w:rsidRPr="00067054">
        <w:rPr>
          <w:rFonts w:ascii="Times New Roman" w:hAnsi="Times New Roman" w:cs="Times New Roman"/>
          <w:sz w:val="20"/>
          <w:szCs w:val="20"/>
        </w:rPr>
        <w:t>власти</w:t>
      </w:r>
      <w:r w:rsidR="00E02229" w:rsidRPr="00067054">
        <w:rPr>
          <w:rFonts w:ascii="Times New Roman" w:hAnsi="Times New Roman" w:cs="Times New Roman"/>
          <w:sz w:val="20"/>
          <w:szCs w:val="20"/>
        </w:rPr>
        <w:t>, органом</w:t>
      </w:r>
      <w:r w:rsidR="001A539A" w:rsidRPr="00067054">
        <w:rPr>
          <w:rFonts w:ascii="Times New Roman" w:hAnsi="Times New Roman" w:cs="Times New Roman"/>
          <w:sz w:val="20"/>
          <w:szCs w:val="20"/>
        </w:rPr>
        <w:t xml:space="preserve"> местного самоуправления, государственным</w:t>
      </w:r>
      <w:r w:rsidR="00E02229" w:rsidRPr="00067054">
        <w:rPr>
          <w:rFonts w:ascii="Times New Roman" w:hAnsi="Times New Roman" w:cs="Times New Roman"/>
          <w:sz w:val="20"/>
          <w:szCs w:val="20"/>
        </w:rPr>
        <w:t xml:space="preserve"> или</w:t>
      </w:r>
      <w:r w:rsidR="001A539A" w:rsidRPr="00067054">
        <w:rPr>
          <w:rFonts w:ascii="Times New Roman" w:hAnsi="Times New Roman" w:cs="Times New Roman"/>
          <w:sz w:val="20"/>
          <w:szCs w:val="20"/>
        </w:rPr>
        <w:t xml:space="preserve"> муниципальным унитарным предприяти</w:t>
      </w:r>
      <w:r w:rsidR="00E02229" w:rsidRPr="00067054">
        <w:rPr>
          <w:rFonts w:ascii="Times New Roman" w:hAnsi="Times New Roman" w:cs="Times New Roman"/>
          <w:sz w:val="20"/>
          <w:szCs w:val="20"/>
        </w:rPr>
        <w:t>е</w:t>
      </w:r>
      <w:r w:rsidR="001A539A" w:rsidRPr="00067054">
        <w:rPr>
          <w:rFonts w:ascii="Times New Roman" w:hAnsi="Times New Roman" w:cs="Times New Roman"/>
          <w:sz w:val="20"/>
          <w:szCs w:val="20"/>
        </w:rPr>
        <w:t>м</w:t>
      </w:r>
      <w:r w:rsidR="00E02229" w:rsidRPr="00067054">
        <w:rPr>
          <w:rFonts w:ascii="Times New Roman" w:hAnsi="Times New Roman" w:cs="Times New Roman"/>
          <w:sz w:val="20"/>
          <w:szCs w:val="20"/>
        </w:rPr>
        <w:t>,</w:t>
      </w:r>
      <w:r w:rsidR="001A539A" w:rsidRPr="00067054">
        <w:rPr>
          <w:rFonts w:ascii="Times New Roman" w:hAnsi="Times New Roman" w:cs="Times New Roman"/>
          <w:sz w:val="20"/>
          <w:szCs w:val="20"/>
        </w:rPr>
        <w:t xml:space="preserve"> государственным</w:t>
      </w:r>
      <w:r w:rsidR="00E02229" w:rsidRPr="00067054">
        <w:rPr>
          <w:rFonts w:ascii="Times New Roman" w:hAnsi="Times New Roman" w:cs="Times New Roman"/>
          <w:sz w:val="20"/>
          <w:szCs w:val="20"/>
        </w:rPr>
        <w:t xml:space="preserve"> или</w:t>
      </w:r>
      <w:r w:rsidR="001A539A" w:rsidRPr="00067054">
        <w:rPr>
          <w:rFonts w:ascii="Times New Roman" w:hAnsi="Times New Roman" w:cs="Times New Roman"/>
          <w:sz w:val="20"/>
          <w:szCs w:val="20"/>
        </w:rPr>
        <w:t xml:space="preserve"> мун</w:t>
      </w:r>
      <w:r w:rsidR="00E02229" w:rsidRPr="00067054">
        <w:rPr>
          <w:rFonts w:ascii="Times New Roman" w:hAnsi="Times New Roman" w:cs="Times New Roman"/>
          <w:sz w:val="20"/>
          <w:szCs w:val="20"/>
        </w:rPr>
        <w:t>иципальным учреждение</w:t>
      </w:r>
      <w:r w:rsidR="001A539A" w:rsidRPr="00067054">
        <w:rPr>
          <w:rFonts w:ascii="Times New Roman" w:hAnsi="Times New Roman" w:cs="Times New Roman"/>
          <w:sz w:val="20"/>
          <w:szCs w:val="20"/>
        </w:rPr>
        <w:t>м.</w:t>
      </w:r>
    </w:p>
  </w:footnote>
  <w:footnote w:id="3">
    <w:p w:rsidR="00AB2EA8" w:rsidRPr="00067054" w:rsidRDefault="00AB2EA8" w:rsidP="00FD0995">
      <w:pPr>
        <w:pStyle w:val="a3"/>
        <w:rPr>
          <w:rFonts w:ascii="Times New Roman" w:hAnsi="Times New Roman" w:cs="Times New Roman"/>
        </w:rPr>
      </w:pPr>
      <w:r w:rsidRPr="00067054">
        <w:rPr>
          <w:rStyle w:val="a5"/>
          <w:rFonts w:ascii="Times New Roman" w:hAnsi="Times New Roman" w:cs="Times New Roman"/>
        </w:rPr>
        <w:footnoteRef/>
      </w:r>
      <w:r w:rsidRPr="00067054">
        <w:rPr>
          <w:rFonts w:ascii="Times New Roman" w:hAnsi="Times New Roman" w:cs="Times New Roman"/>
        </w:rPr>
        <w:t xml:space="preserve"> </w:t>
      </w:r>
      <w:r w:rsidR="00FD0995">
        <w:rPr>
          <w:rFonts w:ascii="Times New Roman" w:hAnsi="Times New Roman" w:cs="Times New Roman"/>
        </w:rPr>
        <w:t xml:space="preserve">   </w:t>
      </w:r>
      <w:r w:rsidR="00F51C71" w:rsidRPr="00067054">
        <w:rPr>
          <w:rFonts w:ascii="Times New Roman" w:hAnsi="Times New Roman" w:cs="Times New Roman"/>
        </w:rPr>
        <w:t>Пун</w:t>
      </w:r>
      <w:proofErr w:type="gramStart"/>
      <w:r w:rsidR="00F51C71" w:rsidRPr="00067054">
        <w:rPr>
          <w:rFonts w:ascii="Times New Roman" w:hAnsi="Times New Roman" w:cs="Times New Roman"/>
        </w:rPr>
        <w:t>кт в</w:t>
      </w:r>
      <w:r w:rsidRPr="00067054">
        <w:rPr>
          <w:rFonts w:ascii="Times New Roman" w:hAnsi="Times New Roman" w:cs="Times New Roman"/>
        </w:rPr>
        <w:t>кл</w:t>
      </w:r>
      <w:proofErr w:type="gramEnd"/>
      <w:r w:rsidRPr="00067054">
        <w:rPr>
          <w:rFonts w:ascii="Times New Roman" w:hAnsi="Times New Roman" w:cs="Times New Roman"/>
        </w:rPr>
        <w:t>ючается при необходимости распространить действие договора на ранее возникшие отношения</w:t>
      </w:r>
    </w:p>
    <w:p w:rsidR="00A81C3F" w:rsidRPr="00067054" w:rsidRDefault="009F3C80" w:rsidP="00FD0995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vertAlign w:val="superscript"/>
        </w:rPr>
      </w:pPr>
      <w:r w:rsidRPr="00067054">
        <w:rPr>
          <w:rFonts w:ascii="Times New Roman" w:hAnsi="Times New Roman" w:cs="Times New Roman"/>
          <w:vertAlign w:val="superscript"/>
        </w:rPr>
        <w:t>4</w:t>
      </w:r>
      <w:r w:rsidR="00A81C3F" w:rsidRPr="00067054">
        <w:rPr>
          <w:rFonts w:ascii="Times New Roman" w:hAnsi="Times New Roman" w:cs="Times New Roman"/>
          <w:vertAlign w:val="superscript"/>
        </w:rPr>
        <w:t xml:space="preserve"> </w:t>
      </w:r>
      <w:r w:rsidR="00FD0995">
        <w:rPr>
          <w:rFonts w:ascii="Times New Roman" w:hAnsi="Times New Roman" w:cs="Times New Roman"/>
          <w:vertAlign w:val="superscript"/>
        </w:rPr>
        <w:t xml:space="preserve">     </w:t>
      </w:r>
      <w:r w:rsidR="00A81C3F" w:rsidRPr="00067054">
        <w:rPr>
          <w:rFonts w:ascii="Times New Roman" w:hAnsi="Times New Roman" w:cs="Times New Roman"/>
        </w:rPr>
        <w:t>Пун</w:t>
      </w:r>
      <w:proofErr w:type="gramStart"/>
      <w:r w:rsidR="00A81C3F" w:rsidRPr="00067054">
        <w:rPr>
          <w:rFonts w:ascii="Times New Roman" w:hAnsi="Times New Roman" w:cs="Times New Roman"/>
        </w:rPr>
        <w:t>кт вкл</w:t>
      </w:r>
      <w:proofErr w:type="gramEnd"/>
      <w:r w:rsidR="00A81C3F" w:rsidRPr="00067054">
        <w:rPr>
          <w:rFonts w:ascii="Times New Roman" w:hAnsi="Times New Roman" w:cs="Times New Roman"/>
        </w:rPr>
        <w:t xml:space="preserve">ючается при заключении </w:t>
      </w:r>
      <w:r w:rsidR="00067054" w:rsidRPr="00067054">
        <w:rPr>
          <w:rFonts w:ascii="Times New Roman" w:hAnsi="Times New Roman" w:cs="Times New Roman"/>
        </w:rPr>
        <w:t xml:space="preserve">срочного </w:t>
      </w:r>
      <w:r w:rsidR="00A81C3F" w:rsidRPr="00067054">
        <w:rPr>
          <w:rFonts w:ascii="Times New Roman" w:hAnsi="Times New Roman" w:cs="Times New Roman"/>
        </w:rPr>
        <w:t>договора</w:t>
      </w:r>
      <w:r w:rsidR="00067054" w:rsidRPr="00067054">
        <w:rPr>
          <w:rFonts w:ascii="Times New Roman" w:hAnsi="Times New Roman" w:cs="Times New Roman"/>
        </w:rPr>
        <w:t>.</w:t>
      </w:r>
    </w:p>
    <w:p w:rsidR="00A81C3F" w:rsidRPr="00067054" w:rsidRDefault="00A81C3F" w:rsidP="00FD0995">
      <w:pPr>
        <w:pStyle w:val="a3"/>
        <w:rPr>
          <w:rFonts w:ascii="Times New Roman" w:hAnsi="Times New Roman" w:cs="Times New Roman"/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458A"/>
    <w:multiLevelType w:val="multilevel"/>
    <w:tmpl w:val="1D0841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>
    <w:nsid w:val="0E3A66BD"/>
    <w:multiLevelType w:val="multilevel"/>
    <w:tmpl w:val="360CF31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abstractNum w:abstractNumId="2">
    <w:nsid w:val="1070559F"/>
    <w:multiLevelType w:val="multilevel"/>
    <w:tmpl w:val="E0AEFEE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178164A0"/>
    <w:multiLevelType w:val="multilevel"/>
    <w:tmpl w:val="17C679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">
    <w:nsid w:val="24562918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7B92686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2A0111C3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2A0D7D90"/>
    <w:multiLevelType w:val="hybridMultilevel"/>
    <w:tmpl w:val="22D24AB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B9776C0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2D2102DC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D4B648B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1">
    <w:nsid w:val="315D6AF1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1D2728B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7705F2"/>
    <w:multiLevelType w:val="hybridMultilevel"/>
    <w:tmpl w:val="33D4DA60"/>
    <w:lvl w:ilvl="0" w:tplc="7B6AFAE8">
      <w:start w:val="1"/>
      <w:numFmt w:val="decimal"/>
      <w:lvlText w:val="%1)"/>
      <w:lvlJc w:val="left"/>
      <w:pPr>
        <w:ind w:left="1842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5B04060"/>
    <w:multiLevelType w:val="hybridMultilevel"/>
    <w:tmpl w:val="D860641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67F0C80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8190DF6"/>
    <w:multiLevelType w:val="multilevel"/>
    <w:tmpl w:val="B16CFF1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7">
    <w:nsid w:val="5DEC7FB6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48F03AC"/>
    <w:multiLevelType w:val="hybridMultilevel"/>
    <w:tmpl w:val="3004803C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DE82BC9"/>
    <w:multiLevelType w:val="hybridMultilevel"/>
    <w:tmpl w:val="EDA2F01E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56A3CDC"/>
    <w:multiLevelType w:val="hybridMultilevel"/>
    <w:tmpl w:val="3664F43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70970DA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82C09FA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3">
    <w:nsid w:val="78837FCE"/>
    <w:multiLevelType w:val="hybridMultilevel"/>
    <w:tmpl w:val="956850E2"/>
    <w:lvl w:ilvl="0" w:tplc="FDCAD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23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3"/>
  </w:num>
  <w:num w:numId="8">
    <w:abstractNumId w:val="12"/>
  </w:num>
  <w:num w:numId="9">
    <w:abstractNumId w:val="11"/>
  </w:num>
  <w:num w:numId="10">
    <w:abstractNumId w:val="20"/>
  </w:num>
  <w:num w:numId="11">
    <w:abstractNumId w:val="17"/>
  </w:num>
  <w:num w:numId="12">
    <w:abstractNumId w:val="21"/>
  </w:num>
  <w:num w:numId="13">
    <w:abstractNumId w:val="18"/>
  </w:num>
  <w:num w:numId="14">
    <w:abstractNumId w:val="14"/>
  </w:num>
  <w:num w:numId="15">
    <w:abstractNumId w:val="15"/>
  </w:num>
  <w:num w:numId="16">
    <w:abstractNumId w:val="9"/>
  </w:num>
  <w:num w:numId="17">
    <w:abstractNumId w:val="10"/>
  </w:num>
  <w:num w:numId="18">
    <w:abstractNumId w:val="19"/>
  </w:num>
  <w:num w:numId="19">
    <w:abstractNumId w:val="5"/>
  </w:num>
  <w:num w:numId="20">
    <w:abstractNumId w:val="22"/>
  </w:num>
  <w:num w:numId="21">
    <w:abstractNumId w:val="16"/>
  </w:num>
  <w:num w:numId="22">
    <w:abstractNumId w:val="1"/>
  </w:num>
  <w:num w:numId="23">
    <w:abstractNumId w:val="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5ED"/>
    <w:rsid w:val="00003CB5"/>
    <w:rsid w:val="00016533"/>
    <w:rsid w:val="000210F4"/>
    <w:rsid w:val="0002131C"/>
    <w:rsid w:val="000243CE"/>
    <w:rsid w:val="00025FBF"/>
    <w:rsid w:val="00067054"/>
    <w:rsid w:val="00071E1A"/>
    <w:rsid w:val="00081D91"/>
    <w:rsid w:val="000D4624"/>
    <w:rsid w:val="000E2EB3"/>
    <w:rsid w:val="000E728B"/>
    <w:rsid w:val="000F015D"/>
    <w:rsid w:val="000F018F"/>
    <w:rsid w:val="000F585D"/>
    <w:rsid w:val="00110567"/>
    <w:rsid w:val="00115F7D"/>
    <w:rsid w:val="00126EB9"/>
    <w:rsid w:val="0015109F"/>
    <w:rsid w:val="00154823"/>
    <w:rsid w:val="00161BA1"/>
    <w:rsid w:val="00170EEB"/>
    <w:rsid w:val="00183C74"/>
    <w:rsid w:val="00197011"/>
    <w:rsid w:val="001A38E1"/>
    <w:rsid w:val="001A539A"/>
    <w:rsid w:val="001E059D"/>
    <w:rsid w:val="002665E0"/>
    <w:rsid w:val="00277B38"/>
    <w:rsid w:val="00282218"/>
    <w:rsid w:val="00291B8D"/>
    <w:rsid w:val="002B19DE"/>
    <w:rsid w:val="002B7BE4"/>
    <w:rsid w:val="002D6758"/>
    <w:rsid w:val="002F776C"/>
    <w:rsid w:val="00314576"/>
    <w:rsid w:val="00321823"/>
    <w:rsid w:val="00344933"/>
    <w:rsid w:val="00347B9A"/>
    <w:rsid w:val="00351B6E"/>
    <w:rsid w:val="0037391E"/>
    <w:rsid w:val="00380FCA"/>
    <w:rsid w:val="003B0E68"/>
    <w:rsid w:val="003C6BBF"/>
    <w:rsid w:val="00403418"/>
    <w:rsid w:val="00435F5C"/>
    <w:rsid w:val="004508E7"/>
    <w:rsid w:val="0045575F"/>
    <w:rsid w:val="00480B15"/>
    <w:rsid w:val="00485599"/>
    <w:rsid w:val="004951B1"/>
    <w:rsid w:val="004A5806"/>
    <w:rsid w:val="004B2C89"/>
    <w:rsid w:val="004F25B6"/>
    <w:rsid w:val="004F2C3B"/>
    <w:rsid w:val="004F456C"/>
    <w:rsid w:val="00535FED"/>
    <w:rsid w:val="00545620"/>
    <w:rsid w:val="00546A4C"/>
    <w:rsid w:val="005528ED"/>
    <w:rsid w:val="00562E40"/>
    <w:rsid w:val="00576E47"/>
    <w:rsid w:val="005A1607"/>
    <w:rsid w:val="005D45AE"/>
    <w:rsid w:val="005E6418"/>
    <w:rsid w:val="00651537"/>
    <w:rsid w:val="00654A40"/>
    <w:rsid w:val="00660805"/>
    <w:rsid w:val="006674D1"/>
    <w:rsid w:val="006E3063"/>
    <w:rsid w:val="006F209A"/>
    <w:rsid w:val="006F5C07"/>
    <w:rsid w:val="0074627A"/>
    <w:rsid w:val="00755E7A"/>
    <w:rsid w:val="00757C7F"/>
    <w:rsid w:val="00764CCD"/>
    <w:rsid w:val="00767FC4"/>
    <w:rsid w:val="007810A5"/>
    <w:rsid w:val="007B0982"/>
    <w:rsid w:val="007B32CB"/>
    <w:rsid w:val="007B4DF4"/>
    <w:rsid w:val="008127F1"/>
    <w:rsid w:val="00843DC0"/>
    <w:rsid w:val="008532BE"/>
    <w:rsid w:val="00897AA5"/>
    <w:rsid w:val="008A0590"/>
    <w:rsid w:val="008A12CC"/>
    <w:rsid w:val="008D373C"/>
    <w:rsid w:val="008D7774"/>
    <w:rsid w:val="008E7C35"/>
    <w:rsid w:val="008F03BB"/>
    <w:rsid w:val="008F2CEA"/>
    <w:rsid w:val="008F5F99"/>
    <w:rsid w:val="0092498F"/>
    <w:rsid w:val="00935A61"/>
    <w:rsid w:val="0097565A"/>
    <w:rsid w:val="0099120B"/>
    <w:rsid w:val="00995344"/>
    <w:rsid w:val="009968BD"/>
    <w:rsid w:val="009977D7"/>
    <w:rsid w:val="009B4CEB"/>
    <w:rsid w:val="009F1F82"/>
    <w:rsid w:val="009F3C80"/>
    <w:rsid w:val="009F7C13"/>
    <w:rsid w:val="00A015B1"/>
    <w:rsid w:val="00A07357"/>
    <w:rsid w:val="00A100F7"/>
    <w:rsid w:val="00A16208"/>
    <w:rsid w:val="00A31882"/>
    <w:rsid w:val="00A573E6"/>
    <w:rsid w:val="00A81C3F"/>
    <w:rsid w:val="00A91D6F"/>
    <w:rsid w:val="00AB2EA8"/>
    <w:rsid w:val="00AB4289"/>
    <w:rsid w:val="00AC1324"/>
    <w:rsid w:val="00AC3583"/>
    <w:rsid w:val="00AC74AB"/>
    <w:rsid w:val="00AD632F"/>
    <w:rsid w:val="00AE2343"/>
    <w:rsid w:val="00AE324B"/>
    <w:rsid w:val="00B10211"/>
    <w:rsid w:val="00B158FE"/>
    <w:rsid w:val="00B16090"/>
    <w:rsid w:val="00B56292"/>
    <w:rsid w:val="00B71D7A"/>
    <w:rsid w:val="00BC1932"/>
    <w:rsid w:val="00BD039B"/>
    <w:rsid w:val="00BD72C7"/>
    <w:rsid w:val="00BE3B7B"/>
    <w:rsid w:val="00BE558C"/>
    <w:rsid w:val="00C04A69"/>
    <w:rsid w:val="00C21F71"/>
    <w:rsid w:val="00C253AE"/>
    <w:rsid w:val="00C32F80"/>
    <w:rsid w:val="00C405E9"/>
    <w:rsid w:val="00C47C83"/>
    <w:rsid w:val="00C725EA"/>
    <w:rsid w:val="00CB6B47"/>
    <w:rsid w:val="00CD13FF"/>
    <w:rsid w:val="00CD6FC9"/>
    <w:rsid w:val="00CE7792"/>
    <w:rsid w:val="00CF468E"/>
    <w:rsid w:val="00D00B1D"/>
    <w:rsid w:val="00D47463"/>
    <w:rsid w:val="00D9623F"/>
    <w:rsid w:val="00DB595B"/>
    <w:rsid w:val="00DF0346"/>
    <w:rsid w:val="00DF41D0"/>
    <w:rsid w:val="00E02229"/>
    <w:rsid w:val="00E252F9"/>
    <w:rsid w:val="00E6723F"/>
    <w:rsid w:val="00E77C85"/>
    <w:rsid w:val="00E841B3"/>
    <w:rsid w:val="00E9719D"/>
    <w:rsid w:val="00EF1D99"/>
    <w:rsid w:val="00F22CA2"/>
    <w:rsid w:val="00F25201"/>
    <w:rsid w:val="00F51C71"/>
    <w:rsid w:val="00F557C5"/>
    <w:rsid w:val="00F57213"/>
    <w:rsid w:val="00F64C6B"/>
    <w:rsid w:val="00F94720"/>
    <w:rsid w:val="00FA63DC"/>
    <w:rsid w:val="00FA743D"/>
    <w:rsid w:val="00FA75ED"/>
    <w:rsid w:val="00FB29A0"/>
    <w:rsid w:val="00FC04B0"/>
    <w:rsid w:val="00FC73BB"/>
    <w:rsid w:val="00FD0995"/>
    <w:rsid w:val="00FE0C0D"/>
    <w:rsid w:val="00FE4864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73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A0735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note text"/>
    <w:basedOn w:val="a"/>
    <w:link w:val="a4"/>
    <w:uiPriority w:val="99"/>
    <w:unhideWhenUsed/>
    <w:rsid w:val="004F2C3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4F2C3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F2C3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9F1F82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9F1F82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9F1F82"/>
    <w:rPr>
      <w:vertAlign w:val="superscript"/>
    </w:rPr>
  </w:style>
  <w:style w:type="paragraph" w:styleId="a9">
    <w:name w:val="Body Text Indent"/>
    <w:basedOn w:val="a"/>
    <w:link w:val="aa"/>
    <w:rsid w:val="00183C7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183C7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rsid w:val="00183C74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183C74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83C74"/>
    <w:pPr>
      <w:ind w:left="720"/>
      <w:contextualSpacing/>
    </w:pPr>
  </w:style>
  <w:style w:type="table" w:styleId="ae">
    <w:name w:val="Table Grid"/>
    <w:basedOn w:val="a1"/>
    <w:uiPriority w:val="59"/>
    <w:rsid w:val="007B32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D6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D63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lanova\&#1052;&#1086;&#1080;%20&#1076;&#1086;&#1082;&#1091;&#1084;&#1077;&#1085;&#1090;&#1099;\&#1064;&#1040;&#1041;&#1051;&#1054;&#105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EB8CA-8C66-40CB-8C13-79AE87E30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133</TotalTime>
  <Pages>5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Pankova</cp:lastModifiedBy>
  <cp:revision>8</cp:revision>
  <cp:lastPrinted>2018-06-18T08:44:00Z</cp:lastPrinted>
  <dcterms:created xsi:type="dcterms:W3CDTF">2018-06-14T04:17:00Z</dcterms:created>
  <dcterms:modified xsi:type="dcterms:W3CDTF">2018-06-19T07:55:00Z</dcterms:modified>
</cp:coreProperties>
</file>