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D7A" w:rsidRPr="00B71D7A" w:rsidRDefault="00B71D7A" w:rsidP="00B71D7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71D7A" w:rsidRPr="00B71D7A" w:rsidRDefault="00B71D7A" w:rsidP="00B71D7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71D7A" w:rsidRPr="00E10C19" w:rsidRDefault="00B71D7A" w:rsidP="00B71D7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10C19">
        <w:rPr>
          <w:rFonts w:ascii="Times New Roman" w:hAnsi="Times New Roman" w:cs="Times New Roman"/>
          <w:b/>
          <w:sz w:val="26"/>
          <w:szCs w:val="26"/>
        </w:rPr>
        <w:t>Примерн</w:t>
      </w:r>
      <w:r w:rsidR="00FF19D3" w:rsidRPr="00E10C19">
        <w:rPr>
          <w:rFonts w:ascii="Times New Roman" w:hAnsi="Times New Roman" w:cs="Times New Roman"/>
          <w:b/>
          <w:sz w:val="26"/>
          <w:szCs w:val="26"/>
        </w:rPr>
        <w:t xml:space="preserve">ый </w:t>
      </w:r>
      <w:r w:rsidRPr="00E10C19">
        <w:rPr>
          <w:rFonts w:ascii="Times New Roman" w:hAnsi="Times New Roman" w:cs="Times New Roman"/>
          <w:b/>
          <w:sz w:val="26"/>
          <w:szCs w:val="26"/>
        </w:rPr>
        <w:t xml:space="preserve">договор </w:t>
      </w:r>
      <w:r w:rsidR="00FC73BB" w:rsidRPr="00E10C19">
        <w:rPr>
          <w:rFonts w:ascii="Times New Roman" w:hAnsi="Times New Roman" w:cs="Times New Roman"/>
          <w:b/>
          <w:sz w:val="26"/>
          <w:szCs w:val="26"/>
        </w:rPr>
        <w:t>безвозмездного пользования</w:t>
      </w:r>
      <w:r w:rsidRPr="00E10C19">
        <w:rPr>
          <w:rFonts w:ascii="Times New Roman" w:hAnsi="Times New Roman" w:cs="Times New Roman"/>
          <w:b/>
          <w:sz w:val="26"/>
          <w:szCs w:val="26"/>
        </w:rPr>
        <w:t xml:space="preserve"> недвижим</w:t>
      </w:r>
      <w:r w:rsidR="00FC73BB" w:rsidRPr="00E10C19">
        <w:rPr>
          <w:rFonts w:ascii="Times New Roman" w:hAnsi="Times New Roman" w:cs="Times New Roman"/>
          <w:b/>
          <w:sz w:val="26"/>
          <w:szCs w:val="26"/>
        </w:rPr>
        <w:t>ым</w:t>
      </w:r>
      <w:r w:rsidRPr="00E10C19">
        <w:rPr>
          <w:rFonts w:ascii="Times New Roman" w:hAnsi="Times New Roman" w:cs="Times New Roman"/>
          <w:b/>
          <w:sz w:val="26"/>
          <w:szCs w:val="26"/>
        </w:rPr>
        <w:t xml:space="preserve"> имуществ</w:t>
      </w:r>
      <w:r w:rsidR="00FC73BB" w:rsidRPr="00E10C19">
        <w:rPr>
          <w:rFonts w:ascii="Times New Roman" w:hAnsi="Times New Roman" w:cs="Times New Roman"/>
          <w:b/>
          <w:sz w:val="26"/>
          <w:szCs w:val="26"/>
        </w:rPr>
        <w:t>ом</w:t>
      </w:r>
      <w:r w:rsidRPr="00E10C19">
        <w:rPr>
          <w:rFonts w:ascii="Times New Roman" w:hAnsi="Times New Roman" w:cs="Times New Roman"/>
          <w:b/>
          <w:sz w:val="26"/>
          <w:szCs w:val="26"/>
        </w:rPr>
        <w:t>,</w:t>
      </w:r>
      <w:r w:rsidR="00FC73BB" w:rsidRPr="00E10C1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10C19">
        <w:rPr>
          <w:rFonts w:ascii="Times New Roman" w:hAnsi="Times New Roman" w:cs="Times New Roman"/>
          <w:b/>
          <w:sz w:val="26"/>
          <w:szCs w:val="26"/>
        </w:rPr>
        <w:t>находящ</w:t>
      </w:r>
      <w:r w:rsidR="00FC73BB" w:rsidRPr="00E10C19">
        <w:rPr>
          <w:rFonts w:ascii="Times New Roman" w:hAnsi="Times New Roman" w:cs="Times New Roman"/>
          <w:b/>
          <w:sz w:val="26"/>
          <w:szCs w:val="26"/>
        </w:rPr>
        <w:t>им</w:t>
      </w:r>
      <w:r w:rsidRPr="00E10C19">
        <w:rPr>
          <w:rFonts w:ascii="Times New Roman" w:hAnsi="Times New Roman" w:cs="Times New Roman"/>
          <w:b/>
          <w:sz w:val="26"/>
          <w:szCs w:val="26"/>
        </w:rPr>
        <w:t>ся в государственной собственности Томской области</w:t>
      </w:r>
    </w:p>
    <w:p w:rsidR="00B71D7A" w:rsidRDefault="00B71D7A" w:rsidP="00B71D7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4"/>
      </w:tblGrid>
      <w:tr w:rsidR="00A07357" w:rsidTr="00A07357">
        <w:tc>
          <w:tcPr>
            <w:tcW w:w="4677" w:type="dxa"/>
          </w:tcPr>
          <w:p w:rsidR="00A07357" w:rsidRDefault="00886E49" w:rsidP="00A07357">
            <w:pPr>
              <w:pStyle w:val="ConsPlusNormal"/>
            </w:pPr>
            <w:r>
              <w:t>________________</w:t>
            </w:r>
          </w:p>
        </w:tc>
        <w:tc>
          <w:tcPr>
            <w:tcW w:w="4678" w:type="dxa"/>
          </w:tcPr>
          <w:p w:rsidR="00A07357" w:rsidRDefault="00A07357" w:rsidP="00A07357">
            <w:pPr>
              <w:pStyle w:val="ConsPlusNormal"/>
              <w:jc w:val="right"/>
            </w:pPr>
            <w:r>
              <w:t>«____» ___________ __</w:t>
            </w:r>
            <w:r w:rsidR="004508E7">
              <w:t>__</w:t>
            </w:r>
            <w:r>
              <w:t>__ 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</w:tr>
      <w:tr w:rsidR="00886E49" w:rsidTr="00A07357">
        <w:tc>
          <w:tcPr>
            <w:tcW w:w="4677" w:type="dxa"/>
          </w:tcPr>
          <w:p w:rsidR="00886E49" w:rsidRPr="00886E49" w:rsidRDefault="00886E49" w:rsidP="00A07357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 заключения договора</w:t>
            </w:r>
          </w:p>
        </w:tc>
        <w:tc>
          <w:tcPr>
            <w:tcW w:w="4678" w:type="dxa"/>
          </w:tcPr>
          <w:p w:rsidR="00886E49" w:rsidRDefault="00886E49" w:rsidP="00A07357">
            <w:pPr>
              <w:pStyle w:val="ConsPlusNormal"/>
              <w:jc w:val="right"/>
            </w:pPr>
          </w:p>
        </w:tc>
      </w:tr>
    </w:tbl>
    <w:p w:rsidR="00A07357" w:rsidRDefault="00A07357" w:rsidP="00A07357">
      <w:pPr>
        <w:pStyle w:val="ConsPlusNormal"/>
        <w:ind w:firstLine="540"/>
        <w:jc w:val="both"/>
      </w:pPr>
    </w:p>
    <w:p w:rsidR="00E10C19" w:rsidRDefault="007C7E59" w:rsidP="008A12CC">
      <w:pPr>
        <w:pStyle w:val="ConsPlusNormal"/>
        <w:ind w:firstLine="540"/>
        <w:jc w:val="both"/>
      </w:pPr>
      <w:r>
        <w:t>_____________________________________</w:t>
      </w:r>
      <w:r w:rsidR="00E10C19">
        <w:t>_________________</w:t>
      </w:r>
      <w:r>
        <w:t>_____</w:t>
      </w:r>
      <w:r w:rsidR="00E10C19">
        <w:t>_________</w:t>
      </w:r>
      <w:r>
        <w:t>_</w:t>
      </w:r>
      <w:r w:rsidR="00F91CFF">
        <w:t>__</w:t>
      </w:r>
    </w:p>
    <w:p w:rsidR="00E10C19" w:rsidRDefault="00E10C19" w:rsidP="00E10C19">
      <w:pPr>
        <w:pStyle w:val="ConsPlusNormal"/>
        <w:ind w:firstLine="540"/>
        <w:jc w:val="center"/>
      </w:pPr>
      <w:r>
        <w:rPr>
          <w:vertAlign w:val="superscript"/>
        </w:rPr>
        <w:t>(</w:t>
      </w:r>
      <w:r w:rsidRPr="008A12CC">
        <w:rPr>
          <w:vertAlign w:val="superscript"/>
        </w:rPr>
        <w:t xml:space="preserve">наименование </w:t>
      </w:r>
      <w:r w:rsidR="00886E49">
        <w:rPr>
          <w:vertAlign w:val="superscript"/>
        </w:rPr>
        <w:t>государственного органа</w:t>
      </w:r>
      <w:r>
        <w:rPr>
          <w:vertAlign w:val="superscript"/>
        </w:rPr>
        <w:t>, учреждения, предприятия)</w:t>
      </w:r>
    </w:p>
    <w:p w:rsidR="00A07357" w:rsidRDefault="00A07357" w:rsidP="008A12CC">
      <w:pPr>
        <w:pStyle w:val="ConsPlusNormal"/>
        <w:ind w:firstLine="540"/>
        <w:jc w:val="both"/>
      </w:pPr>
      <w:proofErr w:type="gramStart"/>
      <w:r>
        <w:t>в лице</w:t>
      </w:r>
      <w:r w:rsidR="007C7E59">
        <w:t xml:space="preserve"> </w:t>
      </w:r>
      <w:r w:rsidR="00886E49">
        <w:t>представителя государственного органа, учреждения, предприятия</w:t>
      </w:r>
      <w:r>
        <w:t xml:space="preserve"> </w:t>
      </w:r>
      <w:r w:rsidR="007C7E59">
        <w:t>_______________</w:t>
      </w:r>
      <w:r>
        <w:t>, действующе</w:t>
      </w:r>
      <w:r w:rsidR="007C7E59">
        <w:t>го (-ей)</w:t>
      </w:r>
      <w:r>
        <w:t xml:space="preserve"> на основании </w:t>
      </w:r>
      <w:r w:rsidR="00A06849">
        <w:t>Положения (</w:t>
      </w:r>
      <w:r w:rsidR="007C7E59">
        <w:t>Устава</w:t>
      </w:r>
      <w:r w:rsidR="00A06849">
        <w:t>), именуемый (-</w:t>
      </w:r>
      <w:proofErr w:type="spellStart"/>
      <w:r w:rsidR="00A06849">
        <w:t>ое</w:t>
      </w:r>
      <w:proofErr w:type="spellEnd"/>
      <w:r w:rsidR="007C7E59">
        <w:t>)</w:t>
      </w:r>
      <w:r w:rsidR="008A12CC">
        <w:t xml:space="preserve"> в дальнейшем </w:t>
      </w:r>
      <w:r w:rsidR="00D47463" w:rsidRPr="00AC5232">
        <w:rPr>
          <w:b/>
        </w:rPr>
        <w:t>Ссуд</w:t>
      </w:r>
      <w:r w:rsidR="008A12CC" w:rsidRPr="00AC5232">
        <w:rPr>
          <w:b/>
        </w:rPr>
        <w:t>одатель</w:t>
      </w:r>
      <w:r w:rsidR="008A12CC">
        <w:t>, с одной стороны,</w:t>
      </w:r>
      <w:proofErr w:type="gramEnd"/>
    </w:p>
    <w:p w:rsidR="0037391E" w:rsidRDefault="0037391E" w:rsidP="0037391E">
      <w:pPr>
        <w:pStyle w:val="ConsPlusNormal"/>
        <w:jc w:val="both"/>
      </w:pPr>
    </w:p>
    <w:p w:rsidR="008A12CC" w:rsidRPr="00886E49" w:rsidRDefault="00E10C19" w:rsidP="00E10C19">
      <w:pPr>
        <w:pStyle w:val="ConsPlusNormal"/>
        <w:jc w:val="both"/>
        <w:rPr>
          <w:u w:val="single"/>
        </w:rPr>
      </w:pPr>
      <w:r>
        <w:tab/>
        <w:t>и _______________________________________________________________</w:t>
      </w:r>
      <w:r w:rsidR="00886E49">
        <w:t>__</w:t>
      </w:r>
      <w:r w:rsidR="00F91CFF">
        <w:t>__</w:t>
      </w:r>
      <w:r>
        <w:t>___</w:t>
      </w:r>
    </w:p>
    <w:p w:rsidR="008A12CC" w:rsidRPr="008A12CC" w:rsidRDefault="008A12CC" w:rsidP="008A12CC">
      <w:pPr>
        <w:pStyle w:val="ConsPlusNormal"/>
        <w:tabs>
          <w:tab w:val="left" w:pos="9355"/>
        </w:tabs>
        <w:jc w:val="center"/>
        <w:rPr>
          <w:vertAlign w:val="superscript"/>
        </w:rPr>
      </w:pPr>
      <w:r>
        <w:rPr>
          <w:vertAlign w:val="superscript"/>
        </w:rPr>
        <w:t>(</w:t>
      </w:r>
      <w:r w:rsidRPr="008A12CC">
        <w:rPr>
          <w:vertAlign w:val="superscript"/>
        </w:rPr>
        <w:t xml:space="preserve">наименование </w:t>
      </w:r>
      <w:r>
        <w:rPr>
          <w:vertAlign w:val="superscript"/>
        </w:rPr>
        <w:t>или фамилия, имя, отчество (последнее – при наличии) лица, с которым заключается договор)</w:t>
      </w:r>
    </w:p>
    <w:p w:rsidR="00A07357" w:rsidRDefault="008A12CC" w:rsidP="00E10C19">
      <w:pPr>
        <w:pStyle w:val="ConsPlusNormal"/>
        <w:tabs>
          <w:tab w:val="left" w:pos="10065"/>
        </w:tabs>
        <w:jc w:val="both"/>
        <w:rPr>
          <w:u w:val="single"/>
        </w:rPr>
      </w:pPr>
      <w:r>
        <w:t xml:space="preserve">в лице </w:t>
      </w:r>
      <w:r w:rsidR="00E10C19">
        <w:t>__________________________________________________________________</w:t>
      </w:r>
      <w:r w:rsidR="00886E49">
        <w:t>__</w:t>
      </w:r>
      <w:r w:rsidR="00F91CFF">
        <w:t>___</w:t>
      </w:r>
      <w:r w:rsidR="00E10C19">
        <w:t>_</w:t>
      </w:r>
      <w:r w:rsidRPr="00886E49">
        <w:t>,</w:t>
      </w:r>
    </w:p>
    <w:p w:rsidR="008A12CC" w:rsidRPr="008A12CC" w:rsidRDefault="008A12CC" w:rsidP="008A12CC">
      <w:pPr>
        <w:pStyle w:val="ConsPlusNormal"/>
        <w:tabs>
          <w:tab w:val="left" w:pos="9355"/>
        </w:tabs>
        <w:jc w:val="center"/>
        <w:rPr>
          <w:vertAlign w:val="superscript"/>
        </w:rPr>
      </w:pPr>
      <w:r>
        <w:rPr>
          <w:vertAlign w:val="superscript"/>
        </w:rPr>
        <w:t>(представитель (при наличии) лица, с которым заключается договор)</w:t>
      </w:r>
    </w:p>
    <w:p w:rsidR="008A12CC" w:rsidRPr="00886E49" w:rsidRDefault="00A06849" w:rsidP="008A12CC">
      <w:pPr>
        <w:pStyle w:val="ConsPlusNormal"/>
        <w:tabs>
          <w:tab w:val="left" w:pos="9355"/>
        </w:tabs>
        <w:jc w:val="both"/>
      </w:pPr>
      <w:proofErr w:type="gramStart"/>
      <w:r>
        <w:t>д</w:t>
      </w:r>
      <w:r w:rsidR="008A12CC">
        <w:t>ействующего</w:t>
      </w:r>
      <w:proofErr w:type="gramEnd"/>
      <w:r>
        <w:t xml:space="preserve"> (-ей)</w:t>
      </w:r>
      <w:r w:rsidR="008A12CC">
        <w:t xml:space="preserve"> на основании </w:t>
      </w:r>
      <w:r w:rsidR="00886E49" w:rsidRPr="00886E49">
        <w:t>_____________________________________________</w:t>
      </w:r>
      <w:r w:rsidR="00F91CFF">
        <w:t>__</w:t>
      </w:r>
      <w:r w:rsidR="00886E49" w:rsidRPr="00886E49">
        <w:t>_</w:t>
      </w:r>
      <w:r w:rsidR="008A12CC" w:rsidRPr="00886E49">
        <w:t>,</w:t>
      </w:r>
    </w:p>
    <w:p w:rsidR="008A12CC" w:rsidRPr="008A12CC" w:rsidRDefault="008A12CC" w:rsidP="008A12CC">
      <w:pPr>
        <w:pStyle w:val="ConsPlusNormal"/>
        <w:tabs>
          <w:tab w:val="left" w:pos="4253"/>
          <w:tab w:val="left" w:pos="9355"/>
        </w:tabs>
        <w:rPr>
          <w:vertAlign w:val="superscript"/>
        </w:rPr>
      </w:pPr>
      <w:r>
        <w:rPr>
          <w:vertAlign w:val="superscript"/>
        </w:rPr>
        <w:tab/>
        <w:t>(документ – основание представительства)</w:t>
      </w:r>
    </w:p>
    <w:p w:rsidR="008A12CC" w:rsidRDefault="007C7E59" w:rsidP="004508E7">
      <w:pPr>
        <w:pStyle w:val="ConsPlusNormal"/>
        <w:jc w:val="both"/>
      </w:pPr>
      <w:r>
        <w:t>и</w:t>
      </w:r>
      <w:r w:rsidR="008A12CC" w:rsidRPr="008A12CC">
        <w:t>менуем</w:t>
      </w:r>
      <w:r w:rsidR="00A06849">
        <w:t>ое</w:t>
      </w:r>
      <w:r>
        <w:t xml:space="preserve"> (</w:t>
      </w:r>
      <w:r w:rsidR="00A06849">
        <w:t>-</w:t>
      </w:r>
      <w:proofErr w:type="spellStart"/>
      <w:r w:rsidR="00A06849">
        <w:t>ый</w:t>
      </w:r>
      <w:proofErr w:type="spellEnd"/>
      <w:r w:rsidR="00A06849">
        <w:t xml:space="preserve">, </w:t>
      </w:r>
      <w:proofErr w:type="gramStart"/>
      <w:r>
        <w:t>-</w:t>
      </w:r>
      <w:proofErr w:type="spellStart"/>
      <w:r>
        <w:t>а</w:t>
      </w:r>
      <w:proofErr w:type="gramEnd"/>
      <w:r>
        <w:t>я</w:t>
      </w:r>
      <w:proofErr w:type="spellEnd"/>
      <w:r>
        <w:t>)</w:t>
      </w:r>
      <w:r w:rsidR="008A12CC" w:rsidRPr="008A12CC">
        <w:t xml:space="preserve"> в </w:t>
      </w:r>
      <w:r w:rsidR="008A12CC">
        <w:t xml:space="preserve">дальнейшем </w:t>
      </w:r>
      <w:r w:rsidR="00D47463" w:rsidRPr="00AC5232">
        <w:rPr>
          <w:b/>
        </w:rPr>
        <w:t>Ссудополучатель</w:t>
      </w:r>
      <w:r w:rsidR="008A12CC">
        <w:t>, с другой стороны,</w:t>
      </w:r>
    </w:p>
    <w:p w:rsidR="00886E49" w:rsidRDefault="008A12CC" w:rsidP="00F64C6B">
      <w:pPr>
        <w:pStyle w:val="ConsPlusNormal"/>
        <w:tabs>
          <w:tab w:val="left" w:pos="9355"/>
        </w:tabs>
        <w:jc w:val="both"/>
      </w:pPr>
      <w:r>
        <w:t xml:space="preserve">совместно именуемые Стороны, а по отдельности – Сторона, </w:t>
      </w:r>
      <w:r w:rsidR="00F64C6B">
        <w:t xml:space="preserve">на основании </w:t>
      </w:r>
    </w:p>
    <w:p w:rsidR="00F64C6B" w:rsidRPr="00886E49" w:rsidRDefault="00886E49" w:rsidP="00F64C6B">
      <w:pPr>
        <w:pStyle w:val="ConsPlusNormal"/>
        <w:tabs>
          <w:tab w:val="left" w:pos="9355"/>
        </w:tabs>
        <w:jc w:val="both"/>
      </w:pPr>
      <w:r>
        <w:t>_______________________________________________________________________</w:t>
      </w:r>
      <w:r w:rsidR="00F91CFF">
        <w:t>__</w:t>
      </w:r>
      <w:r>
        <w:t>___</w:t>
      </w:r>
    </w:p>
    <w:p w:rsidR="00F64C6B" w:rsidRPr="008A12CC" w:rsidRDefault="00F64C6B" w:rsidP="00F64C6B">
      <w:pPr>
        <w:pStyle w:val="ConsPlusNormal"/>
        <w:tabs>
          <w:tab w:val="left" w:pos="9355"/>
        </w:tabs>
        <w:jc w:val="center"/>
        <w:rPr>
          <w:vertAlign w:val="superscript"/>
        </w:rPr>
      </w:pPr>
      <w:r>
        <w:rPr>
          <w:vertAlign w:val="superscript"/>
        </w:rPr>
        <w:t>(указать реквизиты правового акта, иного документа, являющегося основанием заключения договора)</w:t>
      </w:r>
    </w:p>
    <w:p w:rsidR="00A07357" w:rsidRDefault="00A07357" w:rsidP="004508E7">
      <w:pPr>
        <w:pStyle w:val="ConsPlusNormal"/>
        <w:jc w:val="both"/>
      </w:pPr>
      <w:r>
        <w:t xml:space="preserve">заключили настоящий договор </w:t>
      </w:r>
      <w:r w:rsidR="00D47463">
        <w:t>безвозмездного пользования</w:t>
      </w:r>
      <w:r w:rsidR="004508E7" w:rsidRPr="00B71D7A">
        <w:t xml:space="preserve"> недвижим</w:t>
      </w:r>
      <w:r w:rsidR="00D47463">
        <w:t>ым</w:t>
      </w:r>
      <w:r w:rsidR="004508E7" w:rsidRPr="00B71D7A">
        <w:t xml:space="preserve"> имуществ</w:t>
      </w:r>
      <w:r w:rsidR="00D47463">
        <w:t>ом</w:t>
      </w:r>
      <w:r w:rsidR="004508E7" w:rsidRPr="00B71D7A">
        <w:t>,</w:t>
      </w:r>
      <w:r w:rsidR="004508E7">
        <w:t xml:space="preserve"> </w:t>
      </w:r>
      <w:r w:rsidR="004508E7" w:rsidRPr="00B71D7A">
        <w:t>находящ</w:t>
      </w:r>
      <w:r w:rsidR="0054752E">
        <w:t>им</w:t>
      </w:r>
      <w:r w:rsidR="004508E7" w:rsidRPr="00B71D7A">
        <w:t>ся в государственной собственности Томской области</w:t>
      </w:r>
      <w:r w:rsidR="004508E7">
        <w:t xml:space="preserve"> </w:t>
      </w:r>
      <w:r>
        <w:t xml:space="preserve">(далее </w:t>
      </w:r>
      <w:r w:rsidR="004508E7">
        <w:t>–</w:t>
      </w:r>
      <w:r>
        <w:t xml:space="preserve"> </w:t>
      </w:r>
      <w:r w:rsidR="004508E7">
        <w:t>договор)</w:t>
      </w:r>
      <w:r w:rsidR="001E059D">
        <w:t>,</w:t>
      </w:r>
      <w:r w:rsidR="004508E7">
        <w:t xml:space="preserve"> о нижеследующем</w:t>
      </w:r>
      <w:r w:rsidR="008A3C23">
        <w:t>:</w:t>
      </w:r>
    </w:p>
    <w:p w:rsidR="00A07357" w:rsidRDefault="00A07357" w:rsidP="00A07357">
      <w:pPr>
        <w:pStyle w:val="ConsPlusNormal"/>
        <w:ind w:firstLine="540"/>
        <w:jc w:val="both"/>
      </w:pPr>
    </w:p>
    <w:p w:rsidR="00A07357" w:rsidRDefault="00A07357" w:rsidP="00E841B3">
      <w:pPr>
        <w:pStyle w:val="ConsPlusNormal"/>
        <w:numPr>
          <w:ilvl w:val="0"/>
          <w:numId w:val="4"/>
        </w:numPr>
        <w:spacing w:after="130"/>
        <w:ind w:left="714" w:hanging="357"/>
        <w:jc w:val="center"/>
      </w:pPr>
      <w:r>
        <w:t>ПРЕДМЕТ ДОГОВОРА</w:t>
      </w:r>
    </w:p>
    <w:p w:rsidR="00A07357" w:rsidRDefault="00D47463" w:rsidP="004F2C3B">
      <w:pPr>
        <w:pStyle w:val="ConsPlusNormal"/>
        <w:numPr>
          <w:ilvl w:val="1"/>
          <w:numId w:val="3"/>
        </w:numPr>
        <w:tabs>
          <w:tab w:val="left" w:pos="1276"/>
        </w:tabs>
        <w:ind w:left="0" w:firstLine="540"/>
        <w:jc w:val="both"/>
      </w:pPr>
      <w:r>
        <w:t>Ссуд</w:t>
      </w:r>
      <w:r w:rsidR="00A07357">
        <w:t xml:space="preserve">одатель обязуется передать </w:t>
      </w:r>
      <w:r>
        <w:t>Ссудополучателю</w:t>
      </w:r>
      <w:r w:rsidR="00A07357">
        <w:t xml:space="preserve"> </w:t>
      </w:r>
      <w:r>
        <w:t>в</w:t>
      </w:r>
      <w:r w:rsidR="00A07357">
        <w:t xml:space="preserve"> </w:t>
      </w:r>
      <w:r>
        <w:t xml:space="preserve">безвозмездное </w:t>
      </w:r>
      <w:r w:rsidR="00A07357">
        <w:t xml:space="preserve">временное пользование </w:t>
      </w:r>
      <w:r w:rsidR="004F2C3B">
        <w:t>недвижимое имущество, указанное в пункте 1.2 договора</w:t>
      </w:r>
      <w:r w:rsidR="00A07357">
        <w:t xml:space="preserve"> (далее </w:t>
      </w:r>
      <w:r w:rsidR="004F2C3B">
        <w:t>–</w:t>
      </w:r>
      <w:r w:rsidR="00A07357">
        <w:t xml:space="preserve"> </w:t>
      </w:r>
      <w:r w:rsidR="004F2C3B">
        <w:t>Имущество</w:t>
      </w:r>
      <w:r w:rsidR="00A07357">
        <w:t xml:space="preserve">), а </w:t>
      </w:r>
      <w:r>
        <w:t>Ссудополучатель</w:t>
      </w:r>
      <w:r w:rsidR="00A07357">
        <w:t xml:space="preserve"> обязуется </w:t>
      </w:r>
      <w:r w:rsidRPr="00D47463">
        <w:t xml:space="preserve">вернуть </w:t>
      </w:r>
      <w:r>
        <w:t>Имущество</w:t>
      </w:r>
      <w:r w:rsidRPr="00D47463">
        <w:t xml:space="preserve"> в том состоянии, в каком он е</w:t>
      </w:r>
      <w:r>
        <w:t>го</w:t>
      </w:r>
      <w:r w:rsidRPr="00D47463">
        <w:t xml:space="preserve"> получил, с учетом нормального износа</w:t>
      </w:r>
      <w:r w:rsidR="00843DC0">
        <w:t>,</w:t>
      </w:r>
      <w:r>
        <w:t xml:space="preserve"> </w:t>
      </w:r>
      <w:r w:rsidR="004F2C3B">
        <w:t>в порядке и на условиях, установленных договором</w:t>
      </w:r>
      <w:r w:rsidR="00A07357">
        <w:t>.</w:t>
      </w:r>
    </w:p>
    <w:p w:rsidR="004F2C3B" w:rsidRPr="004F2C3B" w:rsidRDefault="004F2C3B" w:rsidP="004F2C3B">
      <w:pPr>
        <w:pStyle w:val="ConsPlusNormal"/>
        <w:numPr>
          <w:ilvl w:val="1"/>
          <w:numId w:val="3"/>
        </w:numPr>
        <w:tabs>
          <w:tab w:val="left" w:pos="1276"/>
          <w:tab w:val="left" w:pos="9355"/>
        </w:tabs>
        <w:ind w:left="0" w:firstLine="540"/>
        <w:jc w:val="both"/>
      </w:pPr>
      <w:r>
        <w:t xml:space="preserve">Объектом по договору является следующее </w:t>
      </w:r>
      <w:r w:rsidR="00FF2720">
        <w:t>И</w:t>
      </w:r>
      <w:r>
        <w:t xml:space="preserve">мущество: </w:t>
      </w:r>
      <w:r w:rsidR="00886E49">
        <w:t>_________________</w:t>
      </w:r>
      <w:r w:rsidR="00F91CFF">
        <w:t>___</w:t>
      </w:r>
      <w:r w:rsidR="00886E49">
        <w:t>_</w:t>
      </w:r>
    </w:p>
    <w:p w:rsidR="004F2C3B" w:rsidRPr="00886E49" w:rsidRDefault="00886E49" w:rsidP="004F2C3B">
      <w:pPr>
        <w:pStyle w:val="ConsPlusNormal"/>
        <w:tabs>
          <w:tab w:val="left" w:pos="1276"/>
          <w:tab w:val="left" w:pos="9355"/>
        </w:tabs>
        <w:jc w:val="both"/>
      </w:pPr>
      <w:r>
        <w:t>________________________________________________________________________</w:t>
      </w:r>
      <w:r w:rsidR="00F91CFF">
        <w:t>____</w:t>
      </w:r>
      <w:r>
        <w:t>__</w:t>
      </w:r>
    </w:p>
    <w:p w:rsidR="004F2C3B" w:rsidRPr="008A12CC" w:rsidRDefault="004F2C3B" w:rsidP="004F2C3B">
      <w:pPr>
        <w:pStyle w:val="ConsPlusNormal"/>
        <w:tabs>
          <w:tab w:val="left" w:pos="9355"/>
        </w:tabs>
        <w:jc w:val="center"/>
        <w:rPr>
          <w:vertAlign w:val="superscript"/>
        </w:rPr>
      </w:pPr>
      <w:r>
        <w:rPr>
          <w:vertAlign w:val="superscript"/>
        </w:rPr>
        <w:t>(тип объекта недвижимого имущества, адрес, площадь, этаж, материал стен, номер помещения или площадь части)</w:t>
      </w:r>
    </w:p>
    <w:p w:rsidR="00C07156" w:rsidRPr="00C07156" w:rsidRDefault="00A07357" w:rsidP="004F2C3B">
      <w:pPr>
        <w:pStyle w:val="ConsPlusNormal"/>
        <w:numPr>
          <w:ilvl w:val="1"/>
          <w:numId w:val="3"/>
        </w:numPr>
        <w:tabs>
          <w:tab w:val="left" w:pos="1276"/>
          <w:tab w:val="left" w:pos="9355"/>
        </w:tabs>
        <w:ind w:left="0" w:firstLine="540"/>
        <w:jc w:val="both"/>
      </w:pPr>
      <w:r>
        <w:t xml:space="preserve">Границы и площадь </w:t>
      </w:r>
      <w:r w:rsidR="004F2C3B">
        <w:t>Имущества</w:t>
      </w:r>
      <w:r>
        <w:t xml:space="preserve"> указаны на </w:t>
      </w:r>
      <w:r w:rsidRPr="004F2C3B">
        <w:t>поэтажном плане, являющемся</w:t>
      </w:r>
      <w:r w:rsidR="004F2C3B" w:rsidRPr="004F2C3B">
        <w:t xml:space="preserve"> </w:t>
      </w:r>
      <w:r>
        <w:t xml:space="preserve">неотъемлемой частью </w:t>
      </w:r>
      <w:r w:rsidR="005D45AE">
        <w:t>д</w:t>
      </w:r>
      <w:r>
        <w:t>оговора (</w:t>
      </w:r>
      <w:r w:rsidR="005D45AE">
        <w:t>п</w:t>
      </w:r>
      <w:r>
        <w:t>риложение 1)</w:t>
      </w:r>
      <w:r w:rsidR="00C07156">
        <w:t xml:space="preserve"> </w:t>
      </w:r>
      <w:r w:rsidR="00C07156">
        <w:rPr>
          <w:vertAlign w:val="superscript"/>
        </w:rPr>
        <w:t>1</w:t>
      </w:r>
      <w:r w:rsidR="00C07156">
        <w:t>.</w:t>
      </w:r>
    </w:p>
    <w:p w:rsidR="00886E49" w:rsidRPr="00281E74" w:rsidRDefault="00886E49" w:rsidP="00886E49">
      <w:pPr>
        <w:pStyle w:val="ConsPlusNormal"/>
        <w:tabs>
          <w:tab w:val="left" w:pos="1276"/>
          <w:tab w:val="left" w:pos="10065"/>
        </w:tabs>
        <w:jc w:val="both"/>
        <w:rPr>
          <w:u w:val="single"/>
        </w:rPr>
      </w:pPr>
      <w:r>
        <w:t xml:space="preserve">        1.4</w:t>
      </w:r>
      <w:r w:rsidR="00896F89">
        <w:t>.</w:t>
      </w:r>
      <w:r>
        <w:t xml:space="preserve">  </w:t>
      </w:r>
      <w:r w:rsidRPr="00281E74">
        <w:t xml:space="preserve">Справедливая стоимость прав пользования имуществом в соответствии с отчетом об оценке </w:t>
      </w:r>
      <w:proofErr w:type="gramStart"/>
      <w:r w:rsidRPr="00281E74">
        <w:t>от</w:t>
      </w:r>
      <w:proofErr w:type="gramEnd"/>
      <w:r w:rsidRPr="00281E74">
        <w:t xml:space="preserve"> ___.___.______, выполненным _____________________________</w:t>
      </w:r>
      <w:r w:rsidRPr="00281E74">
        <w:rPr>
          <w:u w:val="single"/>
        </w:rPr>
        <w:t>,</w:t>
      </w:r>
    </w:p>
    <w:p w:rsidR="00886E49" w:rsidRPr="00F6292B" w:rsidRDefault="00886E49" w:rsidP="00886E49">
      <w:pPr>
        <w:pStyle w:val="ConsPlusNormal"/>
        <w:tabs>
          <w:tab w:val="left" w:pos="1276"/>
          <w:tab w:val="left" w:pos="10065"/>
        </w:tabs>
        <w:jc w:val="both"/>
      </w:pPr>
      <w:r w:rsidRPr="00281E74">
        <w:t xml:space="preserve">(решением комиссии, принятым </w:t>
      </w:r>
      <w:r>
        <w:t>_</w:t>
      </w:r>
      <w:r w:rsidRPr="00281E74">
        <w:t>___.___._____</w:t>
      </w:r>
      <w:r>
        <w:t>_</w:t>
      </w:r>
      <w:r w:rsidRPr="00281E74">
        <w:t>_</w:t>
      </w:r>
      <w:r>
        <w:t>)</w:t>
      </w:r>
      <w:r w:rsidRPr="00281E74">
        <w:t>, составляет __________________________________________________________ рублей.</w:t>
      </w:r>
    </w:p>
    <w:p w:rsidR="00886E49" w:rsidRPr="00C07156" w:rsidRDefault="00886E49" w:rsidP="00886E49">
      <w:pPr>
        <w:pStyle w:val="ConsPlusNormal"/>
        <w:tabs>
          <w:tab w:val="left" w:pos="1276"/>
          <w:tab w:val="left" w:pos="9355"/>
        </w:tabs>
        <w:jc w:val="both"/>
      </w:pPr>
      <w:r>
        <w:t xml:space="preserve">        </w:t>
      </w:r>
      <w:r w:rsidRPr="00F6292B">
        <w:rPr>
          <w:u w:val="single"/>
        </w:rPr>
        <w:t>Вариант 1.</w:t>
      </w:r>
      <w:r>
        <w:t xml:space="preserve"> Рыночная стоимость Имущества в соответствии с отчетом об оценке </w:t>
      </w:r>
      <w:proofErr w:type="gramStart"/>
      <w:r>
        <w:t>от</w:t>
      </w:r>
      <w:proofErr w:type="gramEnd"/>
      <w:r>
        <w:t xml:space="preserve"> ___.___.______, выполненным </w:t>
      </w:r>
      <w:r w:rsidR="00F91CFF">
        <w:t>___________________________________________________</w:t>
      </w:r>
    </w:p>
    <w:p w:rsidR="00C07156" w:rsidRDefault="00C07156" w:rsidP="00C07156">
      <w:pPr>
        <w:pStyle w:val="ConsPlusNormal"/>
        <w:tabs>
          <w:tab w:val="left" w:pos="1276"/>
          <w:tab w:val="left" w:pos="9355"/>
        </w:tabs>
        <w:jc w:val="both"/>
      </w:pPr>
    </w:p>
    <w:p w:rsidR="00C07156" w:rsidRDefault="00C07156" w:rsidP="00931A4A">
      <w:pPr>
        <w:pStyle w:val="ConsPlusNormal"/>
        <w:tabs>
          <w:tab w:val="left" w:pos="1276"/>
          <w:tab w:val="left" w:pos="9355"/>
        </w:tabs>
        <w:jc w:val="both"/>
      </w:pPr>
      <w:r>
        <w:t>_______________________________________</w:t>
      </w:r>
    </w:p>
    <w:p w:rsidR="00C07156" w:rsidRDefault="00C07156" w:rsidP="00931A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07156" w:rsidRPr="00C07156" w:rsidRDefault="00C07156" w:rsidP="00931A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53CBA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053CBA">
        <w:rPr>
          <w:rFonts w:ascii="Times New Roman" w:hAnsi="Times New Roman" w:cs="Times New Roman"/>
          <w:sz w:val="20"/>
          <w:szCs w:val="20"/>
        </w:rPr>
        <w:t xml:space="preserve"> </w:t>
      </w:r>
      <w:r w:rsidRPr="00C07156">
        <w:rPr>
          <w:rFonts w:ascii="Times New Roman" w:hAnsi="Times New Roman" w:cs="Times New Roman"/>
          <w:sz w:val="20"/>
          <w:szCs w:val="20"/>
        </w:rPr>
        <w:t>Пун</w:t>
      </w:r>
      <w:proofErr w:type="gramStart"/>
      <w:r w:rsidRPr="00C07156">
        <w:rPr>
          <w:rFonts w:ascii="Times New Roman" w:hAnsi="Times New Roman" w:cs="Times New Roman"/>
          <w:sz w:val="20"/>
          <w:szCs w:val="20"/>
        </w:rPr>
        <w:t>кт вкл</w:t>
      </w:r>
      <w:proofErr w:type="gramEnd"/>
      <w:r w:rsidRPr="00C07156">
        <w:rPr>
          <w:rFonts w:ascii="Times New Roman" w:hAnsi="Times New Roman" w:cs="Times New Roman"/>
          <w:sz w:val="20"/>
          <w:szCs w:val="20"/>
        </w:rPr>
        <w:t>ючается в случае если передается часть помещения или конструктивные элементы здания</w:t>
      </w:r>
    </w:p>
    <w:p w:rsidR="00C07156" w:rsidRPr="00C07156" w:rsidRDefault="00C07156" w:rsidP="00931A4A">
      <w:pPr>
        <w:pStyle w:val="ConsPlusNormal"/>
        <w:tabs>
          <w:tab w:val="left" w:pos="1276"/>
          <w:tab w:val="left" w:pos="9355"/>
        </w:tabs>
        <w:jc w:val="both"/>
        <w:rPr>
          <w:sz w:val="20"/>
          <w:szCs w:val="20"/>
        </w:rPr>
      </w:pPr>
    </w:p>
    <w:p w:rsidR="00C07156" w:rsidRDefault="00C07156" w:rsidP="00C07156">
      <w:pPr>
        <w:pStyle w:val="ConsPlusNormal"/>
        <w:tabs>
          <w:tab w:val="left" w:pos="1276"/>
          <w:tab w:val="left" w:pos="9355"/>
        </w:tabs>
        <w:jc w:val="both"/>
      </w:pPr>
    </w:p>
    <w:p w:rsidR="00C07156" w:rsidRPr="002665E0" w:rsidRDefault="00C07156" w:rsidP="00F6292B">
      <w:pPr>
        <w:pStyle w:val="ConsPlusNormal"/>
        <w:tabs>
          <w:tab w:val="left" w:pos="1276"/>
          <w:tab w:val="left" w:pos="9355"/>
        </w:tabs>
        <w:ind w:left="540"/>
        <w:jc w:val="both"/>
      </w:pPr>
    </w:p>
    <w:p w:rsidR="002665E0" w:rsidRDefault="005D45AE" w:rsidP="00F6292B">
      <w:pPr>
        <w:pStyle w:val="ConsPlusNormal"/>
        <w:tabs>
          <w:tab w:val="left" w:pos="1276"/>
          <w:tab w:val="left" w:pos="4962"/>
          <w:tab w:val="left" w:pos="9355"/>
        </w:tabs>
        <w:jc w:val="both"/>
      </w:pPr>
      <w:r>
        <w:lastRenderedPageBreak/>
        <w:t>составляет</w:t>
      </w:r>
      <w:r>
        <w:rPr>
          <w:u w:val="single"/>
        </w:rPr>
        <w:tab/>
      </w:r>
      <w:r>
        <w:rPr>
          <w:u w:val="single"/>
        </w:rPr>
        <w:tab/>
      </w:r>
      <w:r w:rsidR="002665E0">
        <w:t xml:space="preserve"> рублей</w:t>
      </w:r>
      <w:r w:rsidR="00C07156">
        <w:t xml:space="preserve"> </w:t>
      </w:r>
      <w:r w:rsidR="00053CBA">
        <w:rPr>
          <w:rStyle w:val="a5"/>
        </w:rPr>
        <w:footnoteReference w:id="1"/>
      </w:r>
      <w:r w:rsidR="002665E0">
        <w:t>.</w:t>
      </w:r>
    </w:p>
    <w:p w:rsidR="00AC5232" w:rsidRDefault="00AC5232" w:rsidP="00F6292B">
      <w:pPr>
        <w:pStyle w:val="ConsPlusNormal"/>
        <w:tabs>
          <w:tab w:val="left" w:pos="1276"/>
          <w:tab w:val="left" w:pos="4962"/>
          <w:tab w:val="left" w:pos="9355"/>
        </w:tabs>
        <w:jc w:val="both"/>
      </w:pPr>
      <w:r>
        <w:t xml:space="preserve">        </w:t>
      </w:r>
      <w:r w:rsidRPr="00F6292B">
        <w:rPr>
          <w:u w:val="single"/>
        </w:rPr>
        <w:t>Вариант 2.</w:t>
      </w:r>
      <w:r>
        <w:t xml:space="preserve"> Балансовая стоимость Имущества</w:t>
      </w:r>
      <w:r w:rsidRPr="00AC5232">
        <w:t xml:space="preserve"> </w:t>
      </w:r>
      <w:r>
        <w:t xml:space="preserve">составляет </w:t>
      </w:r>
      <w:r w:rsidR="00F6292B">
        <w:t>______</w:t>
      </w:r>
      <w:r w:rsidR="00BD1779">
        <w:t>_______</w:t>
      </w:r>
      <w:r w:rsidR="00F6292B">
        <w:t>__ рублей</w:t>
      </w:r>
      <w:r w:rsidR="00931A4A">
        <w:t xml:space="preserve"> </w:t>
      </w:r>
      <w:r>
        <w:rPr>
          <w:rStyle w:val="a5"/>
        </w:rPr>
        <w:footnoteReference w:id="2"/>
      </w:r>
      <w:r>
        <w:t>.</w:t>
      </w:r>
    </w:p>
    <w:p w:rsidR="00896F89" w:rsidRDefault="00896F89" w:rsidP="00896F89">
      <w:pPr>
        <w:pStyle w:val="ConsPlusNormal"/>
        <w:tabs>
          <w:tab w:val="left" w:pos="1276"/>
          <w:tab w:val="left" w:pos="9355"/>
        </w:tabs>
        <w:ind w:left="525"/>
        <w:jc w:val="both"/>
      </w:pPr>
      <w:r>
        <w:t>1.5.</w:t>
      </w:r>
      <w:r w:rsidR="00BD1779">
        <w:t xml:space="preserve">  </w:t>
      </w:r>
      <w:r w:rsidR="00A07357">
        <w:t xml:space="preserve">Цель использования </w:t>
      </w:r>
      <w:r w:rsidR="004F2C3B">
        <w:t>Имущества</w:t>
      </w:r>
      <w:r w:rsidR="00A07357">
        <w:t xml:space="preserve">: </w:t>
      </w:r>
      <w:r>
        <w:t>______________________________________.</w:t>
      </w:r>
    </w:p>
    <w:p w:rsidR="00421AAA" w:rsidRDefault="00F037D7" w:rsidP="00B32B8D">
      <w:pPr>
        <w:pStyle w:val="ConsPlusNormal"/>
        <w:tabs>
          <w:tab w:val="left" w:pos="1276"/>
          <w:tab w:val="left" w:pos="9355"/>
        </w:tabs>
        <w:ind w:firstLine="525"/>
        <w:jc w:val="both"/>
      </w:pPr>
      <w:r>
        <w:t>1.6</w:t>
      </w:r>
      <w:r w:rsidR="00896F89">
        <w:t>.</w:t>
      </w:r>
      <w:r w:rsidR="00BD1779">
        <w:t xml:space="preserve">  </w:t>
      </w:r>
      <w:r w:rsidR="00421AAA">
        <w:t>Имущество находится в собственности Томской области</w:t>
      </w:r>
      <w:r w:rsidR="00F91CFF">
        <w:t xml:space="preserve"> и закреплено на праве оперативного управления за Ссудодателем (передано в хозяйственное ведение Ссудодателю)</w:t>
      </w:r>
      <w:r w:rsidR="00421AAA">
        <w:t xml:space="preserve">, что подтверждается </w:t>
      </w:r>
      <w:r w:rsidR="00421AAA" w:rsidRPr="00896F89">
        <w:rPr>
          <w:i/>
        </w:rPr>
        <w:t>(выбрать нужное)</w:t>
      </w:r>
      <w:r w:rsidR="00421AAA">
        <w:t>:</w:t>
      </w:r>
    </w:p>
    <w:p w:rsidR="00421AAA" w:rsidRPr="002A1EDA" w:rsidRDefault="00421AAA" w:rsidP="00B32B8D">
      <w:pPr>
        <w:pStyle w:val="ConsPlusNormal"/>
        <w:tabs>
          <w:tab w:val="left" w:pos="1276"/>
          <w:tab w:val="left" w:pos="9355"/>
        </w:tabs>
        <w:ind w:firstLine="525"/>
        <w:jc w:val="both"/>
        <w:rPr>
          <w:i/>
        </w:rPr>
      </w:pPr>
      <w:r w:rsidRPr="002A1EDA">
        <w:t>свидетельством о государственной регистрации права от ___.___.______ серии ______ № ______;</w:t>
      </w:r>
      <w:r>
        <w:t xml:space="preserve"> </w:t>
      </w:r>
      <w:r>
        <w:rPr>
          <w:i/>
        </w:rPr>
        <w:t>или</w:t>
      </w:r>
    </w:p>
    <w:p w:rsidR="006920A6" w:rsidRDefault="00421AAA" w:rsidP="00B32B8D">
      <w:pPr>
        <w:pStyle w:val="ConsPlusNormal"/>
        <w:tabs>
          <w:tab w:val="left" w:pos="1276"/>
          <w:tab w:val="left" w:pos="9355"/>
        </w:tabs>
        <w:ind w:firstLine="525"/>
        <w:jc w:val="both"/>
      </w:pPr>
      <w:r w:rsidRPr="002A1EDA">
        <w:t xml:space="preserve">выпиской из Единого государственного реестра прав на недвижимое имущество и сделок с ним </w:t>
      </w:r>
      <w:proofErr w:type="gramStart"/>
      <w:r w:rsidRPr="002A1EDA">
        <w:t>от</w:t>
      </w:r>
      <w:proofErr w:type="gramEnd"/>
      <w:r w:rsidRPr="002A1EDA">
        <w:t xml:space="preserve"> ___.___.______ </w:t>
      </w:r>
      <w:r w:rsidR="006920A6">
        <w:t>№ ______.</w:t>
      </w:r>
    </w:p>
    <w:p w:rsidR="00A07357" w:rsidRDefault="00843DC0" w:rsidP="00B32B8D">
      <w:pPr>
        <w:pStyle w:val="ConsPlusNormal"/>
        <w:tabs>
          <w:tab w:val="left" w:pos="1276"/>
          <w:tab w:val="left" w:pos="9355"/>
        </w:tabs>
        <w:ind w:firstLine="525"/>
        <w:jc w:val="both"/>
      </w:pPr>
      <w:r>
        <w:t>Ссудодатель</w:t>
      </w:r>
      <w:r w:rsidR="00A07357">
        <w:t xml:space="preserve"> гарантирует, что на момент заключения </w:t>
      </w:r>
      <w:r w:rsidR="00AC74AB">
        <w:t>д</w:t>
      </w:r>
      <w:r w:rsidR="00A07357">
        <w:t xml:space="preserve">оговора </w:t>
      </w:r>
      <w:r w:rsidR="00AC74AB">
        <w:t>Имущество</w:t>
      </w:r>
      <w:r w:rsidR="00A07357">
        <w:t xml:space="preserve"> в споре или под арестом не состоит, не является предметом залога и не обременено другими правами третьих лиц.</w:t>
      </w:r>
    </w:p>
    <w:p w:rsidR="00B32B8D" w:rsidRDefault="00B453AC" w:rsidP="00B32B8D">
      <w:pPr>
        <w:pStyle w:val="ConsPlusNormal"/>
        <w:numPr>
          <w:ilvl w:val="1"/>
          <w:numId w:val="25"/>
        </w:numPr>
        <w:tabs>
          <w:tab w:val="left" w:pos="567"/>
          <w:tab w:val="left" w:pos="1276"/>
        </w:tabs>
        <w:ind w:left="0" w:firstLine="525"/>
        <w:jc w:val="both"/>
      </w:pPr>
      <w:r w:rsidRPr="00C50E0C">
        <w:t>Имущество является объектом культурного наследия (памятником истории и культуры) народов Российской Федерации, включенным в единый государственный реестр объектов культурного наследия (памятников истории и культуры) народов Российской Федерации</w:t>
      </w:r>
      <w:r w:rsidR="00931A4A" w:rsidRPr="00C50E0C">
        <w:t xml:space="preserve"> </w:t>
      </w:r>
      <w:r w:rsidRPr="00C50E0C">
        <w:rPr>
          <w:rStyle w:val="a5"/>
        </w:rPr>
        <w:footnoteReference w:id="3"/>
      </w:r>
      <w:r w:rsidRPr="00C50E0C">
        <w:t>.</w:t>
      </w:r>
    </w:p>
    <w:p w:rsidR="00B453AC" w:rsidRPr="00C50E0C" w:rsidRDefault="00B453AC" w:rsidP="00B32B8D">
      <w:pPr>
        <w:pStyle w:val="ConsPlusNormal"/>
        <w:numPr>
          <w:ilvl w:val="1"/>
          <w:numId w:val="25"/>
        </w:numPr>
        <w:tabs>
          <w:tab w:val="left" w:pos="567"/>
        </w:tabs>
        <w:ind w:left="0" w:firstLine="525"/>
        <w:jc w:val="both"/>
      </w:pPr>
      <w:r w:rsidRPr="00C50E0C">
        <w:t>Имущество является выявленным объектом культурного наследия</w:t>
      </w:r>
      <w:r w:rsidR="00B32B8D">
        <w:t xml:space="preserve">                                                                                </w:t>
      </w:r>
      <w:r w:rsidRPr="00C50E0C">
        <w:t xml:space="preserve"> (памятником истории и культуры) народов Российской Федерации, включенным в единый государственный реестр объектов культурного наследия (памятников истории и культуры) народов Российской Федерации</w:t>
      </w:r>
      <w:r w:rsidR="00931A4A" w:rsidRPr="00C50E0C">
        <w:t xml:space="preserve"> </w:t>
      </w:r>
      <w:r w:rsidRPr="00C50E0C">
        <w:rPr>
          <w:rStyle w:val="a5"/>
        </w:rPr>
        <w:footnoteReference w:id="4"/>
      </w:r>
      <w:r w:rsidRPr="00C50E0C">
        <w:t>.</w:t>
      </w:r>
    </w:p>
    <w:p w:rsidR="00B453AC" w:rsidRPr="00C50E0C" w:rsidRDefault="00B32B8D" w:rsidP="00B32B8D">
      <w:pPr>
        <w:pStyle w:val="ConsPlusNormal"/>
        <w:tabs>
          <w:tab w:val="left" w:pos="1276"/>
          <w:tab w:val="left" w:pos="9355"/>
        </w:tabs>
        <w:ind w:firstLine="567"/>
        <w:jc w:val="both"/>
      </w:pPr>
      <w:r>
        <w:t xml:space="preserve">1.9. </w:t>
      </w:r>
      <w:r w:rsidR="00B453AC" w:rsidRPr="00C50E0C">
        <w:t>Существенным условием д</w:t>
      </w:r>
      <w:r w:rsidR="00AC7590" w:rsidRPr="00C50E0C">
        <w:t>оговора является обязательство Ссудополучателя</w:t>
      </w:r>
      <w:r w:rsidR="00B453AC" w:rsidRPr="00C50E0C">
        <w:t xml:space="preserve"> по выполнению в отношении Имущества требований, предусмотренных охранным обязательством </w:t>
      </w:r>
      <w:r w:rsidR="00B453AC" w:rsidRPr="00C50E0C">
        <w:rPr>
          <w:i/>
        </w:rPr>
        <w:t>(указать реквизиты охранного обязательства)</w:t>
      </w:r>
      <w:r w:rsidR="00931A4A" w:rsidRPr="00C50E0C">
        <w:rPr>
          <w:i/>
        </w:rPr>
        <w:t xml:space="preserve"> </w:t>
      </w:r>
      <w:r w:rsidR="00B453AC" w:rsidRPr="00C50E0C">
        <w:rPr>
          <w:rStyle w:val="a5"/>
        </w:rPr>
        <w:footnoteReference w:id="5"/>
      </w:r>
      <w:r w:rsidR="00B453AC" w:rsidRPr="00C50E0C">
        <w:t xml:space="preserve">. </w:t>
      </w:r>
    </w:p>
    <w:p w:rsidR="00B453AC" w:rsidRPr="00C50E0C" w:rsidRDefault="00B32B8D" w:rsidP="00B32B8D">
      <w:pPr>
        <w:pStyle w:val="ConsPlusNormal"/>
        <w:tabs>
          <w:tab w:val="left" w:pos="1276"/>
          <w:tab w:val="left" w:pos="9355"/>
        </w:tabs>
        <w:ind w:firstLine="567"/>
        <w:jc w:val="both"/>
      </w:pPr>
      <w:r>
        <w:t xml:space="preserve">1.10. </w:t>
      </w:r>
      <w:r w:rsidR="00B453AC" w:rsidRPr="00C50E0C">
        <w:t xml:space="preserve">Существенным условием договора является обязательство </w:t>
      </w:r>
      <w:r w:rsidR="00AC7590" w:rsidRPr="00C50E0C">
        <w:t xml:space="preserve">Ссудополучателя </w:t>
      </w:r>
      <w:r w:rsidR="00B453AC" w:rsidRPr="00C50E0C">
        <w:t xml:space="preserve">по выполнению в отношении Имущества требований, установленных пунктами 1 - 3 статьи 47.3 Федерального закона от 25.06.2002 № 73-ФЗ «Об объектах культурного наследия (памятниках истории и культуры) народов Российской Федерации» </w:t>
      </w:r>
      <w:r w:rsidR="00B453AC" w:rsidRPr="00C50E0C">
        <w:rPr>
          <w:rStyle w:val="a5"/>
        </w:rPr>
        <w:footnoteReference w:id="6"/>
      </w:r>
      <w:r w:rsidR="00B453AC" w:rsidRPr="00C50E0C">
        <w:t>.</w:t>
      </w:r>
    </w:p>
    <w:p w:rsidR="00A07357" w:rsidRDefault="00A07357" w:rsidP="00A07357">
      <w:pPr>
        <w:pStyle w:val="ConsPlusNormal"/>
        <w:ind w:firstLine="540"/>
        <w:jc w:val="both"/>
      </w:pPr>
    </w:p>
    <w:p w:rsidR="00A07357" w:rsidRDefault="00A07357" w:rsidP="00E841B3">
      <w:pPr>
        <w:pStyle w:val="ConsPlusNormal"/>
        <w:numPr>
          <w:ilvl w:val="0"/>
          <w:numId w:val="4"/>
        </w:numPr>
        <w:spacing w:after="130"/>
        <w:ind w:left="714" w:hanging="357"/>
        <w:jc w:val="center"/>
      </w:pPr>
      <w:r>
        <w:t>СРОК ДОГОВОРА</w:t>
      </w:r>
    </w:p>
    <w:p w:rsidR="00A07357" w:rsidRDefault="00A07357" w:rsidP="00A07357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bookmarkStart w:id="0" w:name="Par24"/>
      <w:bookmarkEnd w:id="0"/>
      <w:r>
        <w:t xml:space="preserve">Договор заключен </w:t>
      </w:r>
      <w:r w:rsidR="008F2CEA" w:rsidRPr="00F64C6B">
        <w:rPr>
          <w:iCs/>
        </w:rPr>
        <w:t xml:space="preserve">на срок </w:t>
      </w:r>
      <w:r w:rsidR="006674D1">
        <w:rPr>
          <w:iCs/>
        </w:rPr>
        <w:t xml:space="preserve">_______: </w:t>
      </w:r>
      <w:proofErr w:type="gramStart"/>
      <w:r w:rsidR="006674D1">
        <w:rPr>
          <w:iCs/>
        </w:rPr>
        <w:t>с</w:t>
      </w:r>
      <w:proofErr w:type="gramEnd"/>
      <w:r w:rsidR="006674D1">
        <w:rPr>
          <w:iCs/>
        </w:rPr>
        <w:t xml:space="preserve"> </w:t>
      </w:r>
      <w:r w:rsidR="006674D1">
        <w:t>___.___.______</w:t>
      </w:r>
      <w:r w:rsidR="008F2CEA" w:rsidRPr="00F64C6B">
        <w:rPr>
          <w:iCs/>
        </w:rPr>
        <w:t xml:space="preserve">до </w:t>
      </w:r>
      <w:r w:rsidR="00F64C6B">
        <w:t>___.___.______</w:t>
      </w:r>
      <w:r w:rsidR="00651537">
        <w:t>.</w:t>
      </w:r>
    </w:p>
    <w:p w:rsidR="00A07357" w:rsidRDefault="00A07357" w:rsidP="00F64C6B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>Дог</w:t>
      </w:r>
      <w:r w:rsidR="00F64C6B">
        <w:t xml:space="preserve">овор вступает в силу </w:t>
      </w:r>
      <w:proofErr w:type="gramStart"/>
      <w:r w:rsidR="00F64C6B">
        <w:t>с даты его</w:t>
      </w:r>
      <w:proofErr w:type="gramEnd"/>
      <w:r w:rsidR="00651537">
        <w:t xml:space="preserve"> </w:t>
      </w:r>
      <w:r w:rsidR="00651537" w:rsidRPr="00651537">
        <w:rPr>
          <w:i/>
        </w:rPr>
        <w:t>(выбрать нужное)</w:t>
      </w:r>
      <w:r w:rsidR="00F64C6B">
        <w:t>:</w:t>
      </w:r>
    </w:p>
    <w:p w:rsidR="00F64C6B" w:rsidRDefault="00A07357" w:rsidP="00A07357">
      <w:pPr>
        <w:pStyle w:val="ConsPlusNormal"/>
        <w:ind w:firstLine="540"/>
        <w:jc w:val="both"/>
      </w:pPr>
      <w:r w:rsidRPr="00F64C6B">
        <w:rPr>
          <w:bCs/>
        </w:rPr>
        <w:t>государственной регистрации</w:t>
      </w:r>
      <w:r w:rsidRPr="00F64C6B">
        <w:t xml:space="preserve"> </w:t>
      </w:r>
      <w:r w:rsidRPr="00F64C6B">
        <w:rPr>
          <w:i/>
          <w:iCs/>
        </w:rPr>
        <w:t xml:space="preserve">(если договор заключен </w:t>
      </w:r>
      <w:r w:rsidR="00843DC0">
        <w:rPr>
          <w:i/>
          <w:iCs/>
        </w:rPr>
        <w:t xml:space="preserve">в отношении </w:t>
      </w:r>
      <w:r w:rsidR="00843DC0" w:rsidRPr="00843DC0">
        <w:rPr>
          <w:i/>
          <w:iCs/>
        </w:rPr>
        <w:t>объект</w:t>
      </w:r>
      <w:r w:rsidR="00843DC0">
        <w:rPr>
          <w:i/>
          <w:iCs/>
        </w:rPr>
        <w:t>а</w:t>
      </w:r>
      <w:r w:rsidR="00843DC0" w:rsidRPr="00843DC0">
        <w:rPr>
          <w:i/>
          <w:iCs/>
        </w:rPr>
        <w:t xml:space="preserve"> культурного наследия</w:t>
      </w:r>
      <w:r w:rsidRPr="00F64C6B">
        <w:rPr>
          <w:i/>
          <w:iCs/>
        </w:rPr>
        <w:t>)</w:t>
      </w:r>
      <w:r w:rsidR="00F64C6B">
        <w:t>;</w:t>
      </w:r>
    </w:p>
    <w:p w:rsidR="00A07357" w:rsidRDefault="00A07357" w:rsidP="00A07357">
      <w:pPr>
        <w:pStyle w:val="ConsPlusNormal"/>
        <w:ind w:firstLine="540"/>
        <w:jc w:val="both"/>
      </w:pPr>
      <w:r w:rsidRPr="00F64C6B">
        <w:rPr>
          <w:bCs/>
        </w:rPr>
        <w:t>подписания Сторонами</w:t>
      </w:r>
      <w:r>
        <w:t xml:space="preserve"> </w:t>
      </w:r>
      <w:r>
        <w:rPr>
          <w:i/>
          <w:iCs/>
        </w:rPr>
        <w:t xml:space="preserve">(если договор заключен </w:t>
      </w:r>
      <w:r w:rsidR="00843DC0">
        <w:rPr>
          <w:i/>
          <w:iCs/>
        </w:rPr>
        <w:t>в отношении иного имущества</w:t>
      </w:r>
      <w:r>
        <w:rPr>
          <w:i/>
          <w:iCs/>
        </w:rPr>
        <w:t>).</w:t>
      </w:r>
    </w:p>
    <w:p w:rsidR="006674D1" w:rsidRDefault="006674D1" w:rsidP="00016533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bookmarkStart w:id="1" w:name="Par32"/>
      <w:bookmarkEnd w:id="1"/>
      <w:r w:rsidRPr="006674D1">
        <w:t xml:space="preserve">В </w:t>
      </w:r>
      <w:r>
        <w:t>соответствии со статьей</w:t>
      </w:r>
      <w:r w:rsidRPr="006674D1">
        <w:t xml:space="preserve"> 425 Гражданского кодекса Российской Федерации Стороны пришли к соглашению, что условия </w:t>
      </w:r>
      <w:r>
        <w:t>д</w:t>
      </w:r>
      <w:r w:rsidRPr="006674D1">
        <w:t xml:space="preserve">оговора </w:t>
      </w:r>
      <w:r>
        <w:t xml:space="preserve">в части ____________ </w:t>
      </w:r>
      <w:r w:rsidRPr="006674D1">
        <w:t xml:space="preserve">применяются </w:t>
      </w:r>
      <w:proofErr w:type="gramStart"/>
      <w:r>
        <w:t>к</w:t>
      </w:r>
      <w:proofErr w:type="gramEnd"/>
      <w:r>
        <w:t xml:space="preserve"> отношениям </w:t>
      </w:r>
      <w:r w:rsidR="009931D9">
        <w:t>С</w:t>
      </w:r>
      <w:r>
        <w:t xml:space="preserve">торон, возникшим </w:t>
      </w:r>
      <w:proofErr w:type="gramStart"/>
      <w:r w:rsidRPr="006674D1">
        <w:t>с</w:t>
      </w:r>
      <w:proofErr w:type="gramEnd"/>
      <w:r>
        <w:t xml:space="preserve"> ___.___.______</w:t>
      </w:r>
      <w:r w:rsidR="00931A4A">
        <w:t xml:space="preserve"> </w:t>
      </w:r>
      <w:r w:rsidR="00AB2EA8">
        <w:rPr>
          <w:rStyle w:val="a5"/>
        </w:rPr>
        <w:footnoteReference w:id="7"/>
      </w:r>
      <w:r w:rsidRPr="006674D1">
        <w:t>.</w:t>
      </w:r>
    </w:p>
    <w:p w:rsidR="00016533" w:rsidRDefault="00843DC0" w:rsidP="00016533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lastRenderedPageBreak/>
        <w:t>По истечении срока договора Ссудополучатель не</w:t>
      </w:r>
      <w:r w:rsidR="00A07357">
        <w:t xml:space="preserve"> имеет преимущественно</w:t>
      </w:r>
      <w:r>
        <w:t>го</w:t>
      </w:r>
      <w:r w:rsidR="00A07357">
        <w:t xml:space="preserve"> прав</w:t>
      </w:r>
      <w:r>
        <w:t>а</w:t>
      </w:r>
      <w:r w:rsidR="00A07357">
        <w:t xml:space="preserve"> на заключение договора на новый срок</w:t>
      </w:r>
      <w:r w:rsidR="00F35C87">
        <w:t xml:space="preserve"> </w:t>
      </w:r>
      <w:r w:rsidR="00F35C87">
        <w:rPr>
          <w:rStyle w:val="a5"/>
        </w:rPr>
        <w:footnoteReference w:id="8"/>
      </w:r>
      <w:r>
        <w:t>.</w:t>
      </w:r>
    </w:p>
    <w:p w:rsidR="0032047D" w:rsidRDefault="0032047D" w:rsidP="00421EB1">
      <w:pPr>
        <w:pStyle w:val="ConsPlusNormal"/>
        <w:ind w:left="357" w:firstLine="540"/>
        <w:jc w:val="both"/>
      </w:pPr>
    </w:p>
    <w:p w:rsidR="00A07357" w:rsidRDefault="00A07357" w:rsidP="00651537">
      <w:pPr>
        <w:pStyle w:val="ConsPlusNormal"/>
        <w:numPr>
          <w:ilvl w:val="0"/>
          <w:numId w:val="4"/>
        </w:numPr>
        <w:spacing w:after="130"/>
        <w:ind w:left="714" w:hanging="357"/>
        <w:jc w:val="center"/>
      </w:pPr>
      <w:r>
        <w:t>ПРАВА И ОБЯЗАННОСТИ СТОРОН</w:t>
      </w:r>
    </w:p>
    <w:p w:rsidR="00A07357" w:rsidRDefault="00843DC0" w:rsidP="00651537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>Ссудодатель</w:t>
      </w:r>
      <w:r w:rsidR="00A07357">
        <w:t xml:space="preserve"> обязан:</w:t>
      </w:r>
    </w:p>
    <w:p w:rsidR="00651537" w:rsidRDefault="00651537" w:rsidP="00651537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</w:pPr>
      <w:r w:rsidRPr="00651537">
        <w:t xml:space="preserve">предоставить </w:t>
      </w:r>
      <w:r w:rsidR="00843DC0">
        <w:t>Ссудополучателю</w:t>
      </w:r>
      <w:r w:rsidRPr="00651537">
        <w:t xml:space="preserve"> </w:t>
      </w:r>
      <w:r>
        <w:t>И</w:t>
      </w:r>
      <w:r w:rsidRPr="00651537">
        <w:t xml:space="preserve">мущество в состоянии, соответствующем условиям договора и назначению </w:t>
      </w:r>
      <w:r>
        <w:t>И</w:t>
      </w:r>
      <w:r w:rsidRPr="00651537">
        <w:t>мущества</w:t>
      </w:r>
      <w:r>
        <w:t>;</w:t>
      </w:r>
    </w:p>
    <w:p w:rsidR="00A07357" w:rsidRDefault="00651537" w:rsidP="00651537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</w:pPr>
      <w:r>
        <w:t>п</w:t>
      </w:r>
      <w:r w:rsidR="00A07357">
        <w:t xml:space="preserve">ередать </w:t>
      </w:r>
      <w:r w:rsidR="00843DC0">
        <w:t>Ссудополучателю</w:t>
      </w:r>
      <w:r w:rsidR="00A07357">
        <w:t xml:space="preserve"> </w:t>
      </w:r>
      <w:r>
        <w:t>Имущество</w:t>
      </w:r>
      <w:r w:rsidR="00A07357">
        <w:t xml:space="preserve"> по </w:t>
      </w:r>
      <w:r w:rsidR="00535FED">
        <w:t>передаточному акту</w:t>
      </w:r>
      <w:r w:rsidR="004E15DC">
        <w:t xml:space="preserve"> в срок </w:t>
      </w:r>
      <w:proofErr w:type="gramStart"/>
      <w:r w:rsidR="004E15DC">
        <w:t>до</w:t>
      </w:r>
      <w:proofErr w:type="gramEnd"/>
      <w:r w:rsidR="004E15DC">
        <w:t xml:space="preserve"> _____________</w:t>
      </w:r>
      <w:r w:rsidR="0092498F">
        <w:t>;</w:t>
      </w:r>
    </w:p>
    <w:p w:rsidR="00A07357" w:rsidRDefault="0092498F" w:rsidP="00A07357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</w:pPr>
      <w:r>
        <w:t xml:space="preserve">принять Имущество по передаточному акту в срок </w:t>
      </w:r>
      <w:proofErr w:type="gramStart"/>
      <w:r w:rsidR="004E15DC">
        <w:t>до</w:t>
      </w:r>
      <w:proofErr w:type="gramEnd"/>
      <w:r w:rsidR="004E15DC">
        <w:t xml:space="preserve"> _____________</w:t>
      </w:r>
      <w:r>
        <w:t>;</w:t>
      </w:r>
    </w:p>
    <w:p w:rsidR="0092498F" w:rsidRDefault="0092498F" w:rsidP="00A07357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</w:pPr>
      <w:r>
        <w:t xml:space="preserve">сообщать </w:t>
      </w:r>
      <w:r w:rsidR="00843DC0">
        <w:t>Ссудополучателю</w:t>
      </w:r>
      <w:r>
        <w:t xml:space="preserve"> об изменении </w:t>
      </w:r>
      <w:r w:rsidR="004B2C89">
        <w:t xml:space="preserve">своего </w:t>
      </w:r>
      <w:r>
        <w:t>наименования, реквизитов, местонахождения путем опубликования информации о таких изменениях на своем официальном сайте</w:t>
      </w:r>
      <w:r w:rsidR="00071E1A" w:rsidRPr="00071E1A">
        <w:t xml:space="preserve"> </w:t>
      </w:r>
      <w:r w:rsidR="00071E1A">
        <w:t xml:space="preserve">в срок </w:t>
      </w:r>
      <w:r w:rsidR="00421EB1">
        <w:t xml:space="preserve">не более </w:t>
      </w:r>
      <w:r w:rsidR="00071E1A">
        <w:t>пят</w:t>
      </w:r>
      <w:r w:rsidR="00421EB1">
        <w:t>и</w:t>
      </w:r>
      <w:r w:rsidR="00071E1A">
        <w:t xml:space="preserve"> рабочих дней со дня таких изменений</w:t>
      </w:r>
      <w:r>
        <w:t>;</w:t>
      </w:r>
    </w:p>
    <w:p w:rsidR="00654A40" w:rsidRDefault="00654A40" w:rsidP="00A07357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</w:pPr>
      <w:r>
        <w:t xml:space="preserve">не вмешиваться в хозяйственную деятельность </w:t>
      </w:r>
      <w:r w:rsidR="00843DC0">
        <w:t>Ссудополучателя</w:t>
      </w:r>
      <w:r>
        <w:t>.</w:t>
      </w:r>
    </w:p>
    <w:p w:rsidR="002B19DE" w:rsidRDefault="00843DC0" w:rsidP="002B19DE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>Ссудодатель</w:t>
      </w:r>
      <w:r w:rsidR="002B19DE">
        <w:t xml:space="preserve"> вправе:</w:t>
      </w:r>
    </w:p>
    <w:p w:rsidR="0092498F" w:rsidRDefault="0092498F" w:rsidP="0092498F">
      <w:pPr>
        <w:pStyle w:val="ConsPlusNormal"/>
        <w:numPr>
          <w:ilvl w:val="0"/>
          <w:numId w:val="15"/>
        </w:numPr>
        <w:tabs>
          <w:tab w:val="left" w:pos="1276"/>
        </w:tabs>
        <w:ind w:left="0" w:firstLine="540"/>
        <w:jc w:val="both"/>
      </w:pPr>
      <w:r>
        <w:t>производить осмотр Имущества на предмет его сохранности и соблюдения условий пользования им в соответствии с условиями договора;</w:t>
      </w:r>
    </w:p>
    <w:p w:rsidR="0092498F" w:rsidRDefault="00654A40" w:rsidP="00654A40">
      <w:pPr>
        <w:pStyle w:val="ConsPlusNormal"/>
        <w:numPr>
          <w:ilvl w:val="0"/>
          <w:numId w:val="15"/>
        </w:numPr>
        <w:tabs>
          <w:tab w:val="left" w:pos="1276"/>
        </w:tabs>
        <w:ind w:left="0" w:firstLine="540"/>
        <w:jc w:val="both"/>
      </w:pPr>
      <w:r>
        <w:t>в</w:t>
      </w:r>
      <w:r w:rsidRPr="006674D1">
        <w:t xml:space="preserve"> любое время отказаться от </w:t>
      </w:r>
      <w:r>
        <w:t>д</w:t>
      </w:r>
      <w:r w:rsidRPr="006674D1">
        <w:t xml:space="preserve">оговора, предупредив об этом </w:t>
      </w:r>
      <w:r w:rsidR="00843DC0">
        <w:t>Ссудополучателя</w:t>
      </w:r>
      <w:r w:rsidRPr="006674D1">
        <w:t xml:space="preserve"> не менее чем за </w:t>
      </w:r>
      <w:r>
        <w:t>1</w:t>
      </w:r>
      <w:r w:rsidRPr="006674D1">
        <w:t xml:space="preserve"> месяц</w:t>
      </w:r>
      <w:r w:rsidR="00A015B1">
        <w:t>;</w:t>
      </w:r>
    </w:p>
    <w:p w:rsidR="00A015B1" w:rsidRDefault="00A015B1" w:rsidP="00654A40">
      <w:pPr>
        <w:pStyle w:val="ConsPlusNormal"/>
        <w:numPr>
          <w:ilvl w:val="0"/>
          <w:numId w:val="15"/>
        </w:numPr>
        <w:tabs>
          <w:tab w:val="left" w:pos="1276"/>
        </w:tabs>
        <w:ind w:left="0" w:firstLine="540"/>
        <w:jc w:val="both"/>
      </w:pPr>
      <w:r>
        <w:t>в</w:t>
      </w:r>
      <w:r w:rsidRPr="00A015B1">
        <w:t xml:space="preserve"> сл</w:t>
      </w:r>
      <w:r>
        <w:t xml:space="preserve">учае несвоевременного возврата Имущества </w:t>
      </w:r>
      <w:r w:rsidRPr="00A015B1">
        <w:t xml:space="preserve">требовать от </w:t>
      </w:r>
      <w:r w:rsidR="00843DC0">
        <w:t>Ссудополучателя</w:t>
      </w:r>
      <w:r w:rsidRPr="00A015B1">
        <w:t xml:space="preserve"> </w:t>
      </w:r>
      <w:r w:rsidR="00F25201">
        <w:t>уплаты штрафа</w:t>
      </w:r>
      <w:r w:rsidRPr="00A015B1">
        <w:t>.</w:t>
      </w:r>
    </w:p>
    <w:p w:rsidR="00A07357" w:rsidRDefault="00843DC0" w:rsidP="000D4624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>Ссудополучатель</w:t>
      </w:r>
      <w:r w:rsidR="00A07357">
        <w:t xml:space="preserve"> обязан:</w:t>
      </w:r>
    </w:p>
    <w:p w:rsidR="000D4624" w:rsidRDefault="000D4624" w:rsidP="000D462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r>
        <w:t>принять Имущество по передаточному акту</w:t>
      </w:r>
      <w:r w:rsidR="004E15DC">
        <w:t xml:space="preserve"> в срок </w:t>
      </w:r>
      <w:proofErr w:type="gramStart"/>
      <w:r w:rsidR="004E15DC">
        <w:t>до</w:t>
      </w:r>
      <w:proofErr w:type="gramEnd"/>
      <w:r w:rsidR="004E15DC">
        <w:t xml:space="preserve"> _____________;</w:t>
      </w:r>
    </w:p>
    <w:p w:rsidR="000D4624" w:rsidRDefault="000D4624" w:rsidP="000D462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r>
        <w:t>п</w:t>
      </w:r>
      <w:r w:rsidR="00A07357">
        <w:t xml:space="preserve">еред подписанием </w:t>
      </w:r>
      <w:r>
        <w:t>передаточного акта</w:t>
      </w:r>
      <w:r w:rsidR="00A07357">
        <w:t xml:space="preserve"> осмотреть </w:t>
      </w:r>
      <w:r>
        <w:t>Имущество и проверить его состояние;</w:t>
      </w:r>
    </w:p>
    <w:p w:rsidR="00291B8D" w:rsidRDefault="00291B8D" w:rsidP="000D462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r>
        <w:t>использовать Имущество в соответствии с целью, установленной пунктом 1.5 договора;</w:t>
      </w:r>
    </w:p>
    <w:p w:rsidR="003A6520" w:rsidRDefault="00380FCA" w:rsidP="00380FCA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r>
        <w:t>не допускать передачу прав по договору третьим л</w:t>
      </w:r>
      <w:r w:rsidR="00AB2EA8">
        <w:t xml:space="preserve">ицам и (или) </w:t>
      </w:r>
      <w:r>
        <w:t>использование Имущества третьими лицами</w:t>
      </w:r>
      <w:r w:rsidR="00931A4A">
        <w:t xml:space="preserve"> </w:t>
      </w:r>
      <w:r w:rsidR="00E2597C">
        <w:rPr>
          <w:rStyle w:val="a5"/>
        </w:rPr>
        <w:footnoteReference w:id="9"/>
      </w:r>
      <w:r w:rsidR="003A6520">
        <w:t>;</w:t>
      </w:r>
    </w:p>
    <w:p w:rsidR="003A6520" w:rsidRDefault="003A6520" w:rsidP="003A6520">
      <w:pPr>
        <w:pStyle w:val="ConsPlusNormal"/>
        <w:tabs>
          <w:tab w:val="left" w:pos="567"/>
          <w:tab w:val="left" w:pos="1276"/>
        </w:tabs>
        <w:ind w:firstLine="426"/>
        <w:jc w:val="both"/>
      </w:pPr>
      <w:r w:rsidRPr="003A6520">
        <w:rPr>
          <w:i/>
        </w:rPr>
        <w:t>или:</w:t>
      </w:r>
      <w:r w:rsidRPr="0070321B">
        <w:t xml:space="preserve"> </w:t>
      </w:r>
      <w:r>
        <w:tab/>
      </w:r>
    </w:p>
    <w:p w:rsidR="003A6520" w:rsidRPr="003A6520" w:rsidRDefault="003A6520" w:rsidP="003A6520">
      <w:pPr>
        <w:pStyle w:val="ConsPlusNormal"/>
        <w:ind w:firstLine="567"/>
        <w:jc w:val="both"/>
      </w:pPr>
      <w:r w:rsidRPr="0070321B">
        <w:t xml:space="preserve">4) не </w:t>
      </w:r>
      <w:r w:rsidRPr="003A6520">
        <w:t>допускать передачу прав по договору третьим лицам без согласия Ссудополучател</w:t>
      </w:r>
      <w:r>
        <w:t xml:space="preserve">я, за исключением </w:t>
      </w:r>
      <w:r w:rsidRPr="003A6520">
        <w:t>переда</w:t>
      </w:r>
      <w:r>
        <w:t xml:space="preserve">чи жилых помещений </w:t>
      </w:r>
      <w:r w:rsidRPr="003A6520">
        <w:t>по договорам найма жилого помещения в общежитии гражданам на период трудовых отношений, прохождения службы или обучения при наличии оснований, установленных Жилищны</w:t>
      </w:r>
      <w:r w:rsidR="00931A4A">
        <w:t xml:space="preserve">м кодексом Российской Федерации </w:t>
      </w:r>
      <w:r w:rsidRPr="003A6520">
        <w:rPr>
          <w:rStyle w:val="a5"/>
        </w:rPr>
        <w:footnoteReference w:id="10"/>
      </w:r>
      <w:r w:rsidR="00931A4A">
        <w:t>;</w:t>
      </w:r>
    </w:p>
    <w:p w:rsidR="00803322" w:rsidRPr="00204EBA" w:rsidRDefault="00071E1A" w:rsidP="00803322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r>
        <w:t>в</w:t>
      </w:r>
      <w:r w:rsidRPr="00071E1A">
        <w:t xml:space="preserve"> течение </w:t>
      </w:r>
      <w:r w:rsidR="008A4A66">
        <w:t>тридцати</w:t>
      </w:r>
      <w:r w:rsidRPr="00071E1A">
        <w:t xml:space="preserve"> календарных дней со дня подписания Сторонами </w:t>
      </w:r>
      <w:r w:rsidR="00DE1926">
        <w:t xml:space="preserve">передаточного </w:t>
      </w:r>
      <w:r w:rsidRPr="00071E1A">
        <w:t xml:space="preserve">акта заключить </w:t>
      </w:r>
      <w:r>
        <w:t xml:space="preserve">с </w:t>
      </w:r>
      <w:proofErr w:type="spellStart"/>
      <w:r>
        <w:t>ресурсоснабжающими</w:t>
      </w:r>
      <w:proofErr w:type="spellEnd"/>
      <w:r>
        <w:t xml:space="preserve"> организациями договоры </w:t>
      </w:r>
      <w:r w:rsidR="00380FCA">
        <w:t xml:space="preserve">на оказание услуг по </w:t>
      </w:r>
      <w:r w:rsidR="00380FCA" w:rsidRPr="00380FCA">
        <w:t>водо-, тепл</w:t>
      </w:r>
      <w:proofErr w:type="gramStart"/>
      <w:r w:rsidR="00380FCA" w:rsidRPr="00380FCA">
        <w:t>о-</w:t>
      </w:r>
      <w:proofErr w:type="gramEnd"/>
      <w:r w:rsidR="00380FCA" w:rsidRPr="00380FCA">
        <w:t>, газо- и энергоснабжени</w:t>
      </w:r>
      <w:r w:rsidR="00380FCA">
        <w:t>ю</w:t>
      </w:r>
      <w:r w:rsidR="00380FCA" w:rsidRPr="00380FCA">
        <w:t xml:space="preserve">, </w:t>
      </w:r>
      <w:r w:rsidR="002D16D3">
        <w:t xml:space="preserve">водоотведению </w:t>
      </w:r>
      <w:r w:rsidR="008A4A66">
        <w:t>за период с начала действия договора</w:t>
      </w:r>
      <w:r w:rsidR="00380FCA">
        <w:t>, своевременно вносить плату по таким договорам</w:t>
      </w:r>
      <w:r w:rsidR="0004692B">
        <w:t xml:space="preserve"> л</w:t>
      </w:r>
      <w:r w:rsidR="00277F0D">
        <w:t>ибо возмещать расходы Ссудодате</w:t>
      </w:r>
      <w:r w:rsidR="0004692B">
        <w:t>л</w:t>
      </w:r>
      <w:r w:rsidR="00E0549A">
        <w:t>ю по оплате за вышеперечисленные услуги</w:t>
      </w:r>
      <w:r w:rsidR="00803322">
        <w:t xml:space="preserve"> </w:t>
      </w:r>
      <w:r w:rsidR="00803322">
        <w:rPr>
          <w:bCs/>
        </w:rPr>
        <w:t>(по документам, предоставляемым Ссудодателем в установленные в таких документах сроки);</w:t>
      </w:r>
    </w:p>
    <w:p w:rsidR="00015E9E" w:rsidRDefault="00015E9E" w:rsidP="000D462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proofErr w:type="gramStart"/>
      <w:r>
        <w:t>осуществлять за свой счет профилактическое обслуживание и ремонт инженерного оборудования и коммуникаций (систем</w:t>
      </w:r>
      <w:r w:rsidR="003C129D">
        <w:t>а</w:t>
      </w:r>
      <w:r>
        <w:t xml:space="preserve"> о</w:t>
      </w:r>
      <w:bookmarkStart w:id="2" w:name="_GoBack"/>
      <w:bookmarkEnd w:id="2"/>
      <w:r>
        <w:t>топления, внутренние сет</w:t>
      </w:r>
      <w:r w:rsidR="004E15DC">
        <w:t>и</w:t>
      </w:r>
      <w:r>
        <w:t xml:space="preserve"> водопровода и канализации со всеми устройствами, силовой и осветительной электропроводки</w:t>
      </w:r>
      <w:r w:rsidR="003C129D">
        <w:t xml:space="preserve"> со всей осветительной арматурой, ремонт электропроводки</w:t>
      </w:r>
      <w:r>
        <w:t>)</w:t>
      </w:r>
      <w:r w:rsidR="003C129D">
        <w:t xml:space="preserve">, содержание и ремонт сигнализации (пожарной, пожарной, средства видеонаблюдения, вентиляционные устройства </w:t>
      </w:r>
      <w:proofErr w:type="spellStart"/>
      <w:r w:rsidR="003C129D">
        <w:t>общесанитарного</w:t>
      </w:r>
      <w:proofErr w:type="spellEnd"/>
      <w:r w:rsidR="003C129D">
        <w:t xml:space="preserve"> значения) при условии их наличия, замену пришедших в </w:t>
      </w:r>
      <w:r w:rsidR="003C129D">
        <w:lastRenderedPageBreak/>
        <w:t>негодность приборов и оборудования, содержание и ремонт, а также</w:t>
      </w:r>
      <w:proofErr w:type="gramEnd"/>
      <w:r w:rsidR="003C129D">
        <w:t xml:space="preserve"> техническое освидетельствование средств пожаротушения при условии их наличия, обслуживание приборов учета электроэнергии, холодной воды, снятие с них показаний, представление указанных данных </w:t>
      </w:r>
      <w:proofErr w:type="spellStart"/>
      <w:r w:rsidR="00E61CE4">
        <w:t>ресурсос</w:t>
      </w:r>
      <w:r w:rsidR="003C129D">
        <w:t>набжающим</w:t>
      </w:r>
      <w:proofErr w:type="spellEnd"/>
      <w:r w:rsidR="003C129D">
        <w:t xml:space="preserve"> организациям; </w:t>
      </w:r>
    </w:p>
    <w:p w:rsidR="004B2C89" w:rsidRPr="008D67E6" w:rsidRDefault="000D4624" w:rsidP="00E61CE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r>
        <w:t>о</w:t>
      </w:r>
      <w:r w:rsidR="00A07357">
        <w:t xml:space="preserve">существлять за свой счет </w:t>
      </w:r>
      <w:r w:rsidR="00A07357" w:rsidRPr="000D4624">
        <w:rPr>
          <w:bCs/>
        </w:rPr>
        <w:t xml:space="preserve">текущий ремонт </w:t>
      </w:r>
      <w:r>
        <w:rPr>
          <w:bCs/>
        </w:rPr>
        <w:t>и</w:t>
      </w:r>
      <w:r w:rsidR="00C863E0">
        <w:rPr>
          <w:bCs/>
        </w:rPr>
        <w:t>,</w:t>
      </w:r>
      <w:r w:rsidR="00A07357" w:rsidRPr="000D4624">
        <w:rPr>
          <w:bCs/>
        </w:rPr>
        <w:t xml:space="preserve"> </w:t>
      </w:r>
      <w:r w:rsidR="00C863E0" w:rsidRPr="00C863E0">
        <w:t>с согласия Ссудодателя</w:t>
      </w:r>
      <w:r w:rsidR="00C863E0">
        <w:t xml:space="preserve">, </w:t>
      </w:r>
      <w:r w:rsidR="00A07357" w:rsidRPr="000D4624">
        <w:rPr>
          <w:bCs/>
        </w:rPr>
        <w:t xml:space="preserve">капитальный ремонт </w:t>
      </w:r>
      <w:r w:rsidR="004B2C89">
        <w:rPr>
          <w:bCs/>
        </w:rPr>
        <w:t>Имущества;</w:t>
      </w:r>
    </w:p>
    <w:p w:rsidR="008D67E6" w:rsidRPr="00204EBA" w:rsidRDefault="008D67E6" w:rsidP="00E61CE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r>
        <w:rPr>
          <w:bCs/>
        </w:rPr>
        <w:t>возмещать Ссудодателю расходы пропорционально занимаемой площади по оплате налога на имущество организаций и земельного налога (по документам, предоставляемым Ссудодателем в установленные в таких документах сроки);</w:t>
      </w:r>
    </w:p>
    <w:p w:rsidR="00654A40" w:rsidRDefault="00654A40" w:rsidP="00E61CE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r>
        <w:t xml:space="preserve">с согласия </w:t>
      </w:r>
      <w:r w:rsidR="00843DC0">
        <w:t>Ссудодат</w:t>
      </w:r>
      <w:r>
        <w:t>еля производить неотделимые улучшения Имущества;</w:t>
      </w:r>
    </w:p>
    <w:p w:rsidR="008F03BB" w:rsidRPr="00632483" w:rsidRDefault="008F03BB" w:rsidP="00E61CE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r>
        <w:t>принимать меры по сохранности Имущества, н</w:t>
      </w:r>
      <w:r w:rsidRPr="00632483">
        <w:t xml:space="preserve">емедленно извещать </w:t>
      </w:r>
      <w:r w:rsidR="00843DC0">
        <w:t>Ссудодателя</w:t>
      </w:r>
      <w:r w:rsidRPr="00632483">
        <w:t xml:space="preserve"> о всяком повреждении, аварии или ином событии, в результате которого могло быть или было утрачено </w:t>
      </w:r>
      <w:r>
        <w:t xml:space="preserve">или </w:t>
      </w:r>
      <w:r w:rsidRPr="00632483">
        <w:t xml:space="preserve">повреждено Имущество, и немедленно принимать все возможные меры по предотвращению угрозы или дальнейшего разрушения </w:t>
      </w:r>
      <w:r w:rsidR="00E6723F">
        <w:t>либо повреждения</w:t>
      </w:r>
      <w:r w:rsidRPr="00632483">
        <w:t xml:space="preserve"> Имущества</w:t>
      </w:r>
      <w:r>
        <w:t>;</w:t>
      </w:r>
    </w:p>
    <w:p w:rsidR="008F03BB" w:rsidRPr="00632483" w:rsidRDefault="008F03BB" w:rsidP="00E61CE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r>
        <w:t>н</w:t>
      </w:r>
      <w:r w:rsidRPr="00632483">
        <w:t xml:space="preserve">е производить скрытых и открытых проводок и прокладок коммуникаций, перепланировок, </w:t>
      </w:r>
      <w:r>
        <w:t xml:space="preserve">переоборудования, переустройства, реконструкции, Имущества без согласия </w:t>
      </w:r>
      <w:r w:rsidR="00843DC0">
        <w:t>Ссудодателя</w:t>
      </w:r>
      <w:r>
        <w:t>;</w:t>
      </w:r>
      <w:r w:rsidRPr="00632483">
        <w:t xml:space="preserve"> </w:t>
      </w:r>
    </w:p>
    <w:p w:rsidR="00380FCA" w:rsidRDefault="008F03BB" w:rsidP="00E61CE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r>
        <w:t>осуществлять</w:t>
      </w:r>
      <w:r w:rsidRPr="00632483">
        <w:t xml:space="preserve"> благоустройство Имущества в соответствии с утвержденными правилами благоустройства территории соответствующего муниципального образования</w:t>
      </w:r>
      <w:r>
        <w:t>;</w:t>
      </w:r>
      <w:r w:rsidR="00380FCA" w:rsidRPr="00380FCA">
        <w:t xml:space="preserve"> </w:t>
      </w:r>
    </w:p>
    <w:p w:rsidR="00380FCA" w:rsidRDefault="00380FCA" w:rsidP="00E61CE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r>
        <w:t xml:space="preserve">в письменной форме сообщать </w:t>
      </w:r>
      <w:r w:rsidR="00843DC0">
        <w:t>Ссудодател</w:t>
      </w:r>
      <w:r>
        <w:t xml:space="preserve">ю об изменении своего наименования, местонахождения </w:t>
      </w:r>
      <w:r w:rsidR="004E15DC">
        <w:t xml:space="preserve">или места жительства </w:t>
      </w:r>
      <w:r>
        <w:t xml:space="preserve">в срок </w:t>
      </w:r>
      <w:r w:rsidR="00EF21DA">
        <w:t xml:space="preserve">не более </w:t>
      </w:r>
      <w:r>
        <w:t>пят</w:t>
      </w:r>
      <w:r w:rsidR="00EF21DA">
        <w:t>и</w:t>
      </w:r>
      <w:r>
        <w:t xml:space="preserve"> рабочих дней со дня таких изменений;</w:t>
      </w:r>
    </w:p>
    <w:p w:rsidR="00A07357" w:rsidRDefault="0013723B" w:rsidP="00E61CE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r>
        <w:t>возвратить Ссудодателю Имущество по передаточному акту в последний день действия договора</w:t>
      </w:r>
      <w:r w:rsidRPr="009B4CEB">
        <w:t xml:space="preserve"> </w:t>
      </w:r>
      <w:r w:rsidRPr="00D47463">
        <w:t xml:space="preserve">в том состоянии, в каком </w:t>
      </w:r>
      <w:r>
        <w:t>Ссудополучатель</w:t>
      </w:r>
      <w:r w:rsidRPr="00D47463">
        <w:t xml:space="preserve"> е</w:t>
      </w:r>
      <w:r>
        <w:t>го</w:t>
      </w:r>
      <w:r w:rsidRPr="00D47463">
        <w:t xml:space="preserve"> получил, с учетом нормального износа</w:t>
      </w:r>
      <w:r w:rsidR="00421EB1">
        <w:t>;</w:t>
      </w:r>
    </w:p>
    <w:p w:rsidR="00421EB1" w:rsidRPr="00D23502" w:rsidRDefault="00421EB1" w:rsidP="00E61CE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r w:rsidRPr="00D23502">
        <w:t>выполнять в отношении Имущества требования, установленные Федеральным законом от 25.06.2002 № 73-ФЗ «Об объектах культурного наследия (памятниках истории и культуры) народов Российской Федерации»</w:t>
      </w:r>
      <w:r w:rsidR="00931A4A">
        <w:t xml:space="preserve"> </w:t>
      </w:r>
      <w:r w:rsidRPr="00D23502">
        <w:rPr>
          <w:rStyle w:val="a5"/>
        </w:rPr>
        <w:footnoteReference w:id="11"/>
      </w:r>
      <w:r w:rsidR="00251D88">
        <w:t>;</w:t>
      </w:r>
    </w:p>
    <w:p w:rsidR="00421EB1" w:rsidRDefault="00421EB1" w:rsidP="00E61CE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proofErr w:type="gramStart"/>
      <w:r w:rsidRPr="00D23502">
        <w:t xml:space="preserve">выполнять в отношении Имущества требования, предусмотренные </w:t>
      </w:r>
      <w:hyperlink r:id="rId9" w:history="1">
        <w:r w:rsidRPr="00D23502">
          <w:t>пунктами 1</w:t>
        </w:r>
      </w:hyperlink>
      <w:r w:rsidRPr="00D23502">
        <w:t xml:space="preserve"> - </w:t>
      </w:r>
      <w:hyperlink r:id="rId10" w:history="1">
        <w:r w:rsidRPr="00D23502">
          <w:t>3 статьи 47.3</w:t>
        </w:r>
      </w:hyperlink>
      <w:r w:rsidRPr="00D23502">
        <w:t xml:space="preserve"> Федерального закона от 25.06.2002 № 73-ФЗ «Об объектах культурного наследия (памятниках истории и культуры) народов Российской Федерации», соблюдать установленный </w:t>
      </w:r>
      <w:hyperlink r:id="rId11" w:history="1">
        <w:r w:rsidRPr="00D23502">
          <w:t>статьей 5.1</w:t>
        </w:r>
      </w:hyperlink>
      <w:r w:rsidRPr="00D23502">
        <w:t xml:space="preserve"> указанного федерального закона особый режим использования земельного участка, в границах которого располагается объект археологического наследия, до момента вручения </w:t>
      </w:r>
      <w:r w:rsidR="00AC7590">
        <w:t>Ссудополучателю</w:t>
      </w:r>
      <w:r w:rsidRPr="00D23502">
        <w:t xml:space="preserve"> охранного обязательства </w:t>
      </w:r>
      <w:r w:rsidRPr="00D23502">
        <w:rPr>
          <w:rStyle w:val="a5"/>
        </w:rPr>
        <w:footnoteReference w:id="12"/>
      </w:r>
      <w:r w:rsidR="00AC7590">
        <w:t>.</w:t>
      </w:r>
      <w:proofErr w:type="gramEnd"/>
    </w:p>
    <w:p w:rsidR="002B19DE" w:rsidRDefault="00843DC0" w:rsidP="000D4624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>Ссудополучатель</w:t>
      </w:r>
      <w:r w:rsidR="002B19DE">
        <w:t xml:space="preserve"> вправе:</w:t>
      </w:r>
    </w:p>
    <w:p w:rsidR="002B19DE" w:rsidRDefault="006674D1" w:rsidP="002B19DE">
      <w:pPr>
        <w:pStyle w:val="ConsPlusNormal"/>
        <w:numPr>
          <w:ilvl w:val="0"/>
          <w:numId w:val="12"/>
        </w:numPr>
        <w:tabs>
          <w:tab w:val="left" w:pos="1276"/>
        </w:tabs>
        <w:ind w:left="0" w:firstLine="567"/>
        <w:jc w:val="both"/>
      </w:pPr>
      <w:r>
        <w:t>осуществлять в Имуществе деятельность, соответствующую цели использования Имущества, указанной в пункте 1.5 договора</w:t>
      </w:r>
      <w:r w:rsidR="00421EB1">
        <w:t>;</w:t>
      </w:r>
    </w:p>
    <w:p w:rsidR="006674D1" w:rsidRPr="00321823" w:rsidRDefault="006674D1" w:rsidP="002B19DE">
      <w:pPr>
        <w:pStyle w:val="ConsPlusNormal"/>
        <w:numPr>
          <w:ilvl w:val="0"/>
          <w:numId w:val="12"/>
        </w:numPr>
        <w:tabs>
          <w:tab w:val="left" w:pos="1276"/>
        </w:tabs>
        <w:ind w:left="0" w:firstLine="567"/>
        <w:jc w:val="both"/>
      </w:pPr>
      <w:r w:rsidRPr="00321823">
        <w:t xml:space="preserve">в любое время отказаться от договора, предупредив об этом </w:t>
      </w:r>
      <w:r w:rsidR="00843DC0" w:rsidRPr="00321823">
        <w:t>Ссудодателя</w:t>
      </w:r>
      <w:r w:rsidRPr="00321823">
        <w:t xml:space="preserve"> не менее чем за 1 месяц</w:t>
      </w:r>
      <w:r w:rsidR="003F011E">
        <w:t>,</w:t>
      </w:r>
      <w:r w:rsidRPr="00321823">
        <w:t xml:space="preserve"> в случае, если такой отказ не противоречит действующему законодательству.</w:t>
      </w:r>
    </w:p>
    <w:p w:rsidR="00A07357" w:rsidRDefault="00A07357" w:rsidP="00A07357">
      <w:pPr>
        <w:pStyle w:val="ConsPlusNormal"/>
        <w:ind w:firstLine="540"/>
        <w:jc w:val="both"/>
      </w:pPr>
    </w:p>
    <w:p w:rsidR="00A07357" w:rsidRDefault="00A07357" w:rsidP="008F03BB">
      <w:pPr>
        <w:pStyle w:val="ConsPlusNormal"/>
        <w:numPr>
          <w:ilvl w:val="0"/>
          <w:numId w:val="4"/>
        </w:numPr>
        <w:spacing w:after="130"/>
        <w:ind w:left="714" w:hanging="357"/>
        <w:jc w:val="center"/>
      </w:pPr>
      <w:r>
        <w:t>ОТВЕТСТВЕННОСТЬ СТОРОН</w:t>
      </w:r>
    </w:p>
    <w:p w:rsidR="00A07357" w:rsidRDefault="00A07357" w:rsidP="00174642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 xml:space="preserve">Сторона, не исполнившая или ненадлежащим образом исполнившая обязательства по </w:t>
      </w:r>
      <w:r w:rsidR="008F03BB">
        <w:t>д</w:t>
      </w:r>
      <w:r>
        <w:t>оговору, обязана возместить другой Стороне причиненные убытки.</w:t>
      </w:r>
    </w:p>
    <w:p w:rsidR="00A07357" w:rsidRPr="00625CE1" w:rsidRDefault="00A07357" w:rsidP="00174642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bookmarkStart w:id="3" w:name="Par137"/>
      <w:bookmarkEnd w:id="3"/>
      <w:r>
        <w:t>За несвоевременн</w:t>
      </w:r>
      <w:r w:rsidR="0045575F">
        <w:t>ый</w:t>
      </w:r>
      <w:r>
        <w:t xml:space="preserve"> </w:t>
      </w:r>
      <w:r w:rsidR="0045575F">
        <w:t>возврат</w:t>
      </w:r>
      <w:r>
        <w:t xml:space="preserve"> </w:t>
      </w:r>
      <w:r w:rsidR="0045575F">
        <w:t>Имущества</w:t>
      </w:r>
      <w:r w:rsidR="00CD6FC9">
        <w:t xml:space="preserve"> </w:t>
      </w:r>
      <w:r w:rsidR="00F22CA2">
        <w:t>Ссудодателю</w:t>
      </w:r>
      <w:r w:rsidR="0045575F">
        <w:t xml:space="preserve"> </w:t>
      </w:r>
      <w:r w:rsidR="00843DC0">
        <w:t>Ссудополучатель</w:t>
      </w:r>
      <w:r w:rsidR="0045575F">
        <w:t xml:space="preserve"> </w:t>
      </w:r>
      <w:r>
        <w:t xml:space="preserve">обязан уплатить </w:t>
      </w:r>
      <w:r w:rsidR="00F22CA2">
        <w:t>Ссудодателю</w:t>
      </w:r>
      <w:r>
        <w:t xml:space="preserve"> штраф </w:t>
      </w:r>
      <w:r w:rsidRPr="00E33504">
        <w:t xml:space="preserve">в размере </w:t>
      </w:r>
      <w:r w:rsidR="0045575F" w:rsidRPr="00E33504">
        <w:t>0,</w:t>
      </w:r>
      <w:r w:rsidR="004E15DC" w:rsidRPr="00E33504">
        <w:t>01</w:t>
      </w:r>
      <w:r w:rsidR="0045575F" w:rsidRPr="00E33504">
        <w:t xml:space="preserve"> процента</w:t>
      </w:r>
      <w:r w:rsidR="0045575F" w:rsidRPr="00625CE1">
        <w:t xml:space="preserve"> от </w:t>
      </w:r>
      <w:r w:rsidR="00251D88">
        <w:t xml:space="preserve">рыночной (балансовой) </w:t>
      </w:r>
      <w:r w:rsidR="00CD6FC9" w:rsidRPr="00625CE1">
        <w:t xml:space="preserve">стоимости </w:t>
      </w:r>
      <w:r w:rsidR="00CD6FC9" w:rsidRPr="00625CE1">
        <w:lastRenderedPageBreak/>
        <w:t>Имущества, указанной в пункте 1.4 договора,</w:t>
      </w:r>
      <w:r w:rsidR="0045575F" w:rsidRPr="00625CE1">
        <w:t xml:space="preserve"> за каждый де</w:t>
      </w:r>
      <w:r w:rsidR="00F22CA2" w:rsidRPr="00625CE1">
        <w:t>нь просрочки возврата Имущества по следующим реквизитам:</w:t>
      </w:r>
    </w:p>
    <w:p w:rsidR="00F22CA2" w:rsidRDefault="00F22CA2" w:rsidP="00F22CA2">
      <w:pPr>
        <w:pStyle w:val="ConsPlusNormal"/>
        <w:ind w:firstLine="567"/>
        <w:jc w:val="both"/>
      </w:pPr>
      <w:r>
        <w:t xml:space="preserve">счет </w:t>
      </w:r>
      <w:r w:rsidR="007C7E59">
        <w:t>____________________________________</w:t>
      </w:r>
    </w:p>
    <w:p w:rsidR="00F22CA2" w:rsidRDefault="00F22CA2" w:rsidP="00F22CA2">
      <w:pPr>
        <w:pStyle w:val="ConsPlusNormal"/>
        <w:ind w:firstLine="567"/>
        <w:jc w:val="both"/>
      </w:pPr>
      <w:r w:rsidRPr="00183C74">
        <w:t xml:space="preserve">БИК </w:t>
      </w:r>
      <w:r w:rsidR="007C7E59">
        <w:t>______________</w:t>
      </w:r>
    </w:p>
    <w:p w:rsidR="00F22CA2" w:rsidRDefault="00F22CA2" w:rsidP="00E61CE4">
      <w:pPr>
        <w:pStyle w:val="ConsPlusNormal"/>
        <w:tabs>
          <w:tab w:val="left" w:pos="3969"/>
        </w:tabs>
        <w:ind w:firstLine="567"/>
        <w:jc w:val="both"/>
      </w:pPr>
      <w:r w:rsidRPr="00183C74">
        <w:t xml:space="preserve">ИНН </w:t>
      </w:r>
      <w:r w:rsidR="007C7E59">
        <w:t>_____________</w:t>
      </w:r>
      <w:r w:rsidR="00E61CE4">
        <w:t>_______</w:t>
      </w:r>
    </w:p>
    <w:p w:rsidR="00F22CA2" w:rsidRDefault="007C7E59" w:rsidP="00F22CA2">
      <w:pPr>
        <w:pStyle w:val="ConsPlusNormal"/>
        <w:ind w:firstLine="567"/>
        <w:jc w:val="both"/>
      </w:pPr>
      <w:r>
        <w:t>КПП ______________</w:t>
      </w:r>
      <w:r w:rsidR="00E61CE4">
        <w:t>______</w:t>
      </w:r>
    </w:p>
    <w:p w:rsidR="00F22CA2" w:rsidRPr="00110567" w:rsidRDefault="00F22CA2" w:rsidP="00F22CA2">
      <w:pPr>
        <w:pStyle w:val="ConsPlusNormal"/>
        <w:tabs>
          <w:tab w:val="left" w:pos="5954"/>
        </w:tabs>
        <w:ind w:firstLine="567"/>
        <w:jc w:val="both"/>
        <w:rPr>
          <w:u w:val="single"/>
        </w:rPr>
      </w:pPr>
      <w:r w:rsidRPr="00F22CA2">
        <w:t xml:space="preserve">КБК </w:t>
      </w:r>
      <w:r w:rsidR="007C7E59">
        <w:t>_________________</w:t>
      </w:r>
      <w:r w:rsidR="00E61CE4">
        <w:t>___</w:t>
      </w:r>
    </w:p>
    <w:p w:rsidR="00F22CA2" w:rsidRDefault="00F22CA2" w:rsidP="00F22CA2">
      <w:pPr>
        <w:pStyle w:val="ConsPlusNormal"/>
        <w:ind w:firstLine="567"/>
        <w:jc w:val="both"/>
      </w:pPr>
      <w:r>
        <w:t xml:space="preserve">ОКТМО </w:t>
      </w:r>
      <w:r w:rsidR="007C7E59">
        <w:t>______________</w:t>
      </w:r>
      <w:r w:rsidR="00E61CE4">
        <w:t>___</w:t>
      </w:r>
    </w:p>
    <w:p w:rsidR="00F22CA2" w:rsidRDefault="00F22CA2" w:rsidP="00F22CA2">
      <w:pPr>
        <w:pStyle w:val="ConsPlusNormal"/>
        <w:ind w:firstLine="567"/>
        <w:jc w:val="both"/>
      </w:pPr>
      <w:r w:rsidRPr="00183C74">
        <w:t xml:space="preserve">лицевой счет </w:t>
      </w:r>
      <w:r w:rsidR="007C7E59">
        <w:t>__________</w:t>
      </w:r>
      <w:r w:rsidR="00E61CE4">
        <w:t>___</w:t>
      </w:r>
    </w:p>
    <w:p w:rsidR="00F22CA2" w:rsidRDefault="00F22CA2" w:rsidP="00F22CA2">
      <w:pPr>
        <w:pStyle w:val="ConsPlusNormal"/>
        <w:ind w:firstLine="567"/>
        <w:jc w:val="both"/>
      </w:pPr>
      <w:r>
        <w:t>назначение платежа:</w:t>
      </w:r>
      <w:r w:rsidR="00CD6FC9">
        <w:t xml:space="preserve"> «Штраф по договору безвозмездного пользования </w:t>
      </w:r>
      <w:proofErr w:type="gramStart"/>
      <w:r w:rsidR="00CD6FC9" w:rsidRPr="00183C74">
        <w:t>от</w:t>
      </w:r>
      <w:proofErr w:type="gramEnd"/>
      <w:r w:rsidR="00CD6FC9" w:rsidRPr="00183C74">
        <w:t xml:space="preserve"> _________ № _____ »</w:t>
      </w:r>
      <w:r w:rsidR="00CD6FC9">
        <w:t>.</w:t>
      </w:r>
    </w:p>
    <w:p w:rsidR="00A07357" w:rsidRDefault="00A07357" w:rsidP="00174642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>Уплата штраф</w:t>
      </w:r>
      <w:r w:rsidR="0074627A">
        <w:t>а</w:t>
      </w:r>
      <w:r>
        <w:t xml:space="preserve"> не освобождает </w:t>
      </w:r>
      <w:r w:rsidR="002D16D3">
        <w:t>Ссудополучателя</w:t>
      </w:r>
      <w:r>
        <w:t xml:space="preserve"> от исполнения обязательств</w:t>
      </w:r>
      <w:r w:rsidR="002D16D3">
        <w:t>а</w:t>
      </w:r>
      <w:r>
        <w:t xml:space="preserve"> в натуре.</w:t>
      </w:r>
    </w:p>
    <w:p w:rsidR="00A07357" w:rsidRDefault="00A07357" w:rsidP="00174642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 xml:space="preserve">Во всех других случаях неисполнения обязательств по </w:t>
      </w:r>
      <w:r w:rsidR="0045575F">
        <w:t>д</w:t>
      </w:r>
      <w:r>
        <w:t>оговору Стороны несут ответственность в соответствии с законодательством Р</w:t>
      </w:r>
      <w:r w:rsidR="0045575F">
        <w:t xml:space="preserve">оссийской </w:t>
      </w:r>
      <w:r>
        <w:t>Ф</w:t>
      </w:r>
      <w:r w:rsidR="0045575F">
        <w:t>едерации</w:t>
      </w:r>
      <w:r>
        <w:t>.</w:t>
      </w:r>
    </w:p>
    <w:p w:rsidR="002D16D3" w:rsidRDefault="002D16D3" w:rsidP="00A07357">
      <w:pPr>
        <w:pStyle w:val="ConsPlusNormal"/>
        <w:ind w:firstLine="540"/>
        <w:jc w:val="both"/>
      </w:pPr>
    </w:p>
    <w:p w:rsidR="00A07357" w:rsidRDefault="00A07357" w:rsidP="00BD72C7">
      <w:pPr>
        <w:pStyle w:val="ConsPlusNormal"/>
        <w:numPr>
          <w:ilvl w:val="0"/>
          <w:numId w:val="4"/>
        </w:numPr>
        <w:spacing w:after="130"/>
        <w:ind w:left="714" w:hanging="357"/>
        <w:jc w:val="center"/>
      </w:pPr>
      <w:r>
        <w:t>ИЗМЕНЕНИЕ И ДОСРОЧНОЕ РАСТОРЖЕНИЕ ДОГОВОРА</w:t>
      </w:r>
    </w:p>
    <w:p w:rsidR="00BD72C7" w:rsidRDefault="00A07357" w:rsidP="00174642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 xml:space="preserve">Все изменения и дополнения к </w:t>
      </w:r>
      <w:r w:rsidR="00BD72C7">
        <w:t>д</w:t>
      </w:r>
      <w:r>
        <w:t xml:space="preserve">оговору действительны, если совершены в письменной форме и подписаны обеими Сторонами. </w:t>
      </w:r>
    </w:p>
    <w:p w:rsidR="00740755" w:rsidRDefault="00A07357" w:rsidP="00740755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 xml:space="preserve">Договор </w:t>
      </w:r>
      <w:proofErr w:type="gramStart"/>
      <w:r>
        <w:t>может быть досрочно расторгнут</w:t>
      </w:r>
      <w:proofErr w:type="gramEnd"/>
      <w:r>
        <w:t xml:space="preserve"> по соглашению Сторон либо по требованию одной из Сторон в порядке и по основаниям, предусмотренным законодательством Р</w:t>
      </w:r>
      <w:r w:rsidR="00BD72C7">
        <w:t xml:space="preserve">оссийской </w:t>
      </w:r>
      <w:r>
        <w:t>Ф</w:t>
      </w:r>
      <w:r w:rsidR="00BD72C7">
        <w:t>едерации и настоящим договором</w:t>
      </w:r>
      <w:r>
        <w:t>.</w:t>
      </w:r>
      <w:r w:rsidR="00BD72C7" w:rsidRPr="00BD72C7">
        <w:t xml:space="preserve"> </w:t>
      </w:r>
    </w:p>
    <w:p w:rsidR="009F7C13" w:rsidRDefault="00BD72C7" w:rsidP="00174642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>Предложение об изменении или расторжении договора направляетс</w:t>
      </w:r>
      <w:r w:rsidR="00576E47">
        <w:t xml:space="preserve">я в адрес Стороны в письменной форме и </w:t>
      </w:r>
      <w:r w:rsidR="009F7C13">
        <w:t xml:space="preserve">должно быть рассмотрено Стороной в срок </w:t>
      </w:r>
      <w:r w:rsidR="000F180F">
        <w:t>20</w:t>
      </w:r>
      <w:r w:rsidR="009F7C13">
        <w:t xml:space="preserve"> рабочих дней со дня получения предложения.</w:t>
      </w:r>
    </w:p>
    <w:p w:rsidR="00A07357" w:rsidRDefault="00A07357" w:rsidP="00A07357">
      <w:pPr>
        <w:pStyle w:val="ConsPlusNormal"/>
        <w:ind w:firstLine="540"/>
        <w:jc w:val="both"/>
      </w:pPr>
    </w:p>
    <w:p w:rsidR="00A07357" w:rsidRDefault="00A07357" w:rsidP="00BD72C7">
      <w:pPr>
        <w:pStyle w:val="ConsPlusNormal"/>
        <w:numPr>
          <w:ilvl w:val="0"/>
          <w:numId w:val="4"/>
        </w:numPr>
        <w:spacing w:after="130"/>
        <w:ind w:left="714" w:hanging="357"/>
        <w:jc w:val="center"/>
      </w:pPr>
      <w:r>
        <w:t>ЗАКЛЮЧИТЕЛЬНЫЕ ПОЛОЖЕНИЯ</w:t>
      </w:r>
    </w:p>
    <w:p w:rsidR="00E6723F" w:rsidRDefault="00E6723F" w:rsidP="00174642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 xml:space="preserve">Доходы, полученные </w:t>
      </w:r>
      <w:r w:rsidR="00843DC0">
        <w:t>Ссудополучател</w:t>
      </w:r>
      <w:r w:rsidR="00CD6FC9">
        <w:t>е</w:t>
      </w:r>
      <w:r>
        <w:t xml:space="preserve">м в результате использования Имущества в соответствии с договором, являются собственностью </w:t>
      </w:r>
      <w:r w:rsidR="00843DC0">
        <w:t>Ссудополучател</w:t>
      </w:r>
      <w:r w:rsidR="00CD6FC9">
        <w:t>я</w:t>
      </w:r>
      <w:r>
        <w:t>.</w:t>
      </w:r>
    </w:p>
    <w:p w:rsidR="00E6723F" w:rsidRDefault="00E6723F" w:rsidP="00174642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 xml:space="preserve">Произведенные </w:t>
      </w:r>
      <w:r w:rsidR="00843DC0">
        <w:t>Ссудополучател</w:t>
      </w:r>
      <w:r w:rsidR="00CD6FC9">
        <w:t>е</w:t>
      </w:r>
      <w:r>
        <w:t xml:space="preserve">м отделимые улучшения Имущества являются собственностью </w:t>
      </w:r>
      <w:r w:rsidR="00843DC0">
        <w:t>Ссудополучател</w:t>
      </w:r>
      <w:r w:rsidR="00CD6FC9">
        <w:t>я</w:t>
      </w:r>
      <w:r>
        <w:t>.</w:t>
      </w:r>
    </w:p>
    <w:p w:rsidR="00E6723F" w:rsidRDefault="00E6723F" w:rsidP="00174642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 xml:space="preserve">Стоимость неотделимых улучшений Имущества </w:t>
      </w:r>
      <w:r w:rsidR="00843DC0">
        <w:t>Ссудополучател</w:t>
      </w:r>
      <w:r w:rsidR="00CD6FC9">
        <w:t>ю</w:t>
      </w:r>
      <w:r>
        <w:t xml:space="preserve"> не возмещается.</w:t>
      </w:r>
    </w:p>
    <w:p w:rsidR="00BD72C7" w:rsidRDefault="00BD72C7" w:rsidP="00174642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>Все споры, связанные с заключением, толкованием, исполнением и расторжением договора, будут разрешаться Сторонами путем переговоров</w:t>
      </w:r>
      <w:r w:rsidR="0099120B">
        <w:t xml:space="preserve">, а в случае </w:t>
      </w:r>
      <w:proofErr w:type="spellStart"/>
      <w:r>
        <w:t>неурегулирования</w:t>
      </w:r>
      <w:proofErr w:type="spellEnd"/>
      <w:r>
        <w:t xml:space="preserve"> разногласий </w:t>
      </w:r>
      <w:r w:rsidR="0099120B">
        <w:t xml:space="preserve">– </w:t>
      </w:r>
      <w:r>
        <w:t>в судебном порядке по месту нахождени</w:t>
      </w:r>
      <w:r w:rsidR="0099120B">
        <w:t>я</w:t>
      </w:r>
      <w:r>
        <w:t xml:space="preserve"> </w:t>
      </w:r>
      <w:r w:rsidR="00CD6FC9">
        <w:t>Ссудодателя</w:t>
      </w:r>
      <w:r>
        <w:t>.</w:t>
      </w:r>
    </w:p>
    <w:p w:rsidR="00174642" w:rsidRPr="00D23502" w:rsidRDefault="00174642" w:rsidP="00174642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 w:rsidRPr="00D23502">
        <w:t>Неотъемлемой частью договора является копия охранного обязательства в отношении Имущества</w:t>
      </w:r>
      <w:r w:rsidR="00053CBA">
        <w:t xml:space="preserve"> (Приложение 2)</w:t>
      </w:r>
      <w:r w:rsidR="00931A4A">
        <w:t xml:space="preserve"> </w:t>
      </w:r>
      <w:r w:rsidRPr="00D23502">
        <w:rPr>
          <w:rStyle w:val="a5"/>
        </w:rPr>
        <w:footnoteReference w:id="13"/>
      </w:r>
      <w:r w:rsidRPr="00D23502">
        <w:t>.</w:t>
      </w:r>
    </w:p>
    <w:p w:rsidR="00174642" w:rsidRPr="00D23502" w:rsidRDefault="00174642" w:rsidP="00174642">
      <w:pPr>
        <w:pStyle w:val="ConsPlusNormal"/>
        <w:numPr>
          <w:ilvl w:val="1"/>
          <w:numId w:val="4"/>
        </w:numPr>
        <w:tabs>
          <w:tab w:val="left" w:pos="1276"/>
          <w:tab w:val="left" w:pos="1418"/>
          <w:tab w:val="left" w:pos="9354"/>
        </w:tabs>
        <w:ind w:left="0" w:firstLine="540"/>
        <w:jc w:val="both"/>
      </w:pPr>
      <w:r w:rsidRPr="00D23502">
        <w:t xml:space="preserve">Неотъемлемой частью договора является: </w:t>
      </w:r>
      <w:r w:rsidRPr="00D23502">
        <w:rPr>
          <w:u w:val="single"/>
        </w:rPr>
        <w:tab/>
      </w:r>
    </w:p>
    <w:p w:rsidR="00174642" w:rsidRPr="00D23502" w:rsidRDefault="00174642" w:rsidP="00174642">
      <w:pPr>
        <w:pStyle w:val="ConsPlusNormal"/>
        <w:tabs>
          <w:tab w:val="left" w:pos="1418"/>
          <w:tab w:val="left" w:pos="9354"/>
        </w:tabs>
        <w:jc w:val="both"/>
      </w:pPr>
      <w:r w:rsidRPr="00D23502">
        <w:t>(</w:t>
      </w:r>
      <w:r w:rsidRPr="00D23502">
        <w:rPr>
          <w:i/>
        </w:rPr>
        <w:t>указать действующие охранные документы: охранно-арендный договор, охранный договор или охранное обязательство в отношении памятника истории и культуры, охранное обязательство собственника объекта культурного наследия или охранное обязательство пользователя объектом культурного наследия, а также паспорт объекта культурного наследия (при его наличии)</w:t>
      </w:r>
      <w:r w:rsidRPr="00D23502">
        <w:t xml:space="preserve">) </w:t>
      </w:r>
      <w:r w:rsidR="00053CBA">
        <w:t xml:space="preserve">(Приложение 2) </w:t>
      </w:r>
      <w:r w:rsidRPr="00D23502">
        <w:rPr>
          <w:rStyle w:val="a5"/>
        </w:rPr>
        <w:footnoteReference w:id="14"/>
      </w:r>
      <w:r w:rsidRPr="00D23502">
        <w:t>.</w:t>
      </w:r>
    </w:p>
    <w:p w:rsidR="00154823" w:rsidRDefault="00154823" w:rsidP="00154823">
      <w:pPr>
        <w:pStyle w:val="ConsPlusNormal"/>
        <w:numPr>
          <w:ilvl w:val="1"/>
          <w:numId w:val="4"/>
        </w:numPr>
        <w:ind w:left="0" w:firstLine="540"/>
        <w:jc w:val="both"/>
      </w:pPr>
      <w:r>
        <w:lastRenderedPageBreak/>
        <w:t xml:space="preserve">Юридически значимое сообщение считается доставленным Стороне в </w:t>
      </w:r>
      <w:proofErr w:type="gramStart"/>
      <w:r>
        <w:t>случаях</w:t>
      </w:r>
      <w:proofErr w:type="gramEnd"/>
      <w:r>
        <w:t xml:space="preserve"> если такое сообщение:</w:t>
      </w:r>
    </w:p>
    <w:p w:rsidR="00154823" w:rsidRDefault="00154823" w:rsidP="00154823">
      <w:pPr>
        <w:pStyle w:val="ConsPlusNormal"/>
        <w:numPr>
          <w:ilvl w:val="0"/>
          <w:numId w:val="17"/>
        </w:numPr>
        <w:tabs>
          <w:tab w:val="left" w:pos="1276"/>
        </w:tabs>
        <w:ind w:left="0" w:firstLine="567"/>
        <w:jc w:val="both"/>
      </w:pPr>
      <w:r>
        <w:t>поступило адресату, но по обстоятельствам, зависящим от него, не было вручено или адресат не ознакомился с ним;</w:t>
      </w:r>
    </w:p>
    <w:p w:rsidR="00154823" w:rsidRDefault="00154823" w:rsidP="00154823">
      <w:pPr>
        <w:pStyle w:val="ConsPlusNormal"/>
        <w:numPr>
          <w:ilvl w:val="0"/>
          <w:numId w:val="17"/>
        </w:numPr>
        <w:tabs>
          <w:tab w:val="left" w:pos="1276"/>
        </w:tabs>
        <w:ind w:left="0" w:firstLine="567"/>
        <w:jc w:val="both"/>
      </w:pPr>
      <w:r>
        <w:t>доставлено по адресу, указанному в Едином государственно</w:t>
      </w:r>
      <w:r w:rsidR="002B54CC">
        <w:t>м</w:t>
      </w:r>
      <w:r>
        <w:t xml:space="preserve"> реестре юридических лиц или </w:t>
      </w:r>
      <w:r w:rsidR="00AB2EA8" w:rsidRPr="00AB2EA8">
        <w:t>указанному</w:t>
      </w:r>
      <w:r w:rsidRPr="00AB2EA8">
        <w:t xml:space="preserve"> самим адресатом</w:t>
      </w:r>
      <w:r w:rsidR="00AB2EA8" w:rsidRPr="00AB2EA8">
        <w:t xml:space="preserve"> </w:t>
      </w:r>
      <w:r w:rsidR="00AB2EA8">
        <w:t>в письменной форме</w:t>
      </w:r>
      <w:r>
        <w:t xml:space="preserve">, даже если </w:t>
      </w:r>
      <w:proofErr w:type="gramStart"/>
      <w:r>
        <w:t>последний</w:t>
      </w:r>
      <w:proofErr w:type="gramEnd"/>
      <w:r>
        <w:t xml:space="preserve"> не находится по такому адресу.</w:t>
      </w:r>
    </w:p>
    <w:p w:rsidR="00755E7A" w:rsidRPr="00755E7A" w:rsidRDefault="00755E7A" w:rsidP="00755E7A">
      <w:pPr>
        <w:pStyle w:val="ConsPlusNormal"/>
        <w:ind w:left="540"/>
        <w:jc w:val="both"/>
        <w:rPr>
          <w:u w:val="single"/>
        </w:rPr>
      </w:pPr>
      <w:r w:rsidRPr="00755E7A">
        <w:rPr>
          <w:u w:val="single"/>
        </w:rPr>
        <w:t>Вариант 1:</w:t>
      </w:r>
    </w:p>
    <w:p w:rsidR="00A07357" w:rsidRDefault="00A07357" w:rsidP="00755E7A">
      <w:pPr>
        <w:pStyle w:val="ConsPlusNormal"/>
        <w:numPr>
          <w:ilvl w:val="1"/>
          <w:numId w:val="4"/>
        </w:numPr>
        <w:ind w:left="0" w:firstLine="540"/>
        <w:jc w:val="both"/>
      </w:pPr>
      <w:r>
        <w:t xml:space="preserve">Договор составлен в двух экземплярах, </w:t>
      </w:r>
      <w:r w:rsidR="007B32CB">
        <w:t xml:space="preserve">имеющих равную юридическую силу, </w:t>
      </w:r>
      <w:r>
        <w:t xml:space="preserve">один из которых находится у </w:t>
      </w:r>
      <w:r w:rsidR="00F51C71">
        <w:t>Ссудодателя</w:t>
      </w:r>
      <w:r>
        <w:t xml:space="preserve">, второй </w:t>
      </w:r>
      <w:r w:rsidR="00755E7A">
        <w:t>–</w:t>
      </w:r>
      <w:r>
        <w:t xml:space="preserve"> у </w:t>
      </w:r>
      <w:r w:rsidR="00843DC0">
        <w:t>Ссудополучател</w:t>
      </w:r>
      <w:r w:rsidR="00F51C71">
        <w:t>я</w:t>
      </w:r>
      <w:r w:rsidR="00931A4A">
        <w:t xml:space="preserve"> </w:t>
      </w:r>
      <w:r w:rsidR="00755E7A">
        <w:rPr>
          <w:rStyle w:val="a5"/>
        </w:rPr>
        <w:footnoteReference w:id="15"/>
      </w:r>
      <w:r w:rsidR="00931A4A">
        <w:t>.</w:t>
      </w:r>
    </w:p>
    <w:p w:rsidR="007B32CB" w:rsidRPr="00755E7A" w:rsidRDefault="007B32CB" w:rsidP="007B32CB">
      <w:pPr>
        <w:pStyle w:val="ConsPlusNormal"/>
        <w:ind w:left="540"/>
        <w:jc w:val="both"/>
        <w:rPr>
          <w:u w:val="single"/>
        </w:rPr>
      </w:pPr>
      <w:r w:rsidRPr="00755E7A">
        <w:rPr>
          <w:u w:val="single"/>
        </w:rPr>
        <w:t xml:space="preserve">Вариант </w:t>
      </w:r>
      <w:r w:rsidR="00740755">
        <w:rPr>
          <w:u w:val="single"/>
        </w:rPr>
        <w:t>2</w:t>
      </w:r>
      <w:r w:rsidRPr="00755E7A">
        <w:rPr>
          <w:u w:val="single"/>
        </w:rPr>
        <w:t>:</w:t>
      </w:r>
    </w:p>
    <w:p w:rsidR="007B32CB" w:rsidRDefault="00174642" w:rsidP="00174642">
      <w:pPr>
        <w:pStyle w:val="ConsPlusNormal"/>
        <w:ind w:firstLine="567"/>
        <w:jc w:val="both"/>
      </w:pPr>
      <w:r>
        <w:t>6.</w:t>
      </w:r>
      <w:r w:rsidR="00932CFF">
        <w:t>8</w:t>
      </w:r>
      <w:r>
        <w:t>.</w:t>
      </w:r>
      <w:r>
        <w:tab/>
      </w:r>
      <w:r w:rsidR="007B32CB">
        <w:t xml:space="preserve">Договор составлен в трех экземплярах, имеющих равную юридическую силу, один из которых находится у </w:t>
      </w:r>
      <w:r w:rsidR="00F51C71">
        <w:t>Ссудодателя</w:t>
      </w:r>
      <w:r w:rsidR="007B32CB">
        <w:t xml:space="preserve">, второй – у </w:t>
      </w:r>
      <w:r w:rsidR="00843DC0">
        <w:t>Ссудополучател</w:t>
      </w:r>
      <w:r w:rsidR="00F51C71">
        <w:t>я</w:t>
      </w:r>
      <w:r w:rsidR="007B32CB">
        <w:t>, третий передается в орган, осуществляющий государственную регистрацию прав на недвижимое имущество и сделок с ним</w:t>
      </w:r>
      <w:r w:rsidR="00931A4A">
        <w:t xml:space="preserve"> </w:t>
      </w:r>
      <w:r w:rsidR="007B32CB">
        <w:rPr>
          <w:rStyle w:val="a5"/>
        </w:rPr>
        <w:footnoteReference w:id="16"/>
      </w:r>
      <w:r w:rsidR="00931A4A">
        <w:t>.</w:t>
      </w:r>
    </w:p>
    <w:p w:rsidR="00EF21DA" w:rsidRDefault="00EF21DA" w:rsidP="00A07357">
      <w:pPr>
        <w:pStyle w:val="ConsPlusNormal"/>
        <w:jc w:val="center"/>
      </w:pPr>
    </w:p>
    <w:p w:rsidR="00A07357" w:rsidRDefault="00A07357" w:rsidP="00174642">
      <w:pPr>
        <w:pStyle w:val="ConsPlusNormal"/>
        <w:numPr>
          <w:ilvl w:val="0"/>
          <w:numId w:val="4"/>
        </w:numPr>
        <w:spacing w:after="130"/>
        <w:ind w:left="714" w:hanging="357"/>
        <w:jc w:val="center"/>
      </w:pPr>
      <w:r>
        <w:t>АДРЕСА, РЕКВИЗИТЫ И ПОДПИСИ СТОРОН</w:t>
      </w:r>
    </w:p>
    <w:p w:rsidR="00A07357" w:rsidRDefault="00A07357" w:rsidP="00A07357">
      <w:pPr>
        <w:pStyle w:val="ConsPlusNormal"/>
        <w:ind w:firstLine="540"/>
        <w:jc w:val="both"/>
      </w:pPr>
    </w:p>
    <w:tbl>
      <w:tblPr>
        <w:tblStyle w:val="ae"/>
        <w:tblW w:w="95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B32CB" w:rsidTr="007B32CB">
        <w:tc>
          <w:tcPr>
            <w:tcW w:w="4785" w:type="dxa"/>
          </w:tcPr>
          <w:p w:rsidR="007B32CB" w:rsidRPr="007B32CB" w:rsidRDefault="00843DC0" w:rsidP="00740755">
            <w:pPr>
              <w:pStyle w:val="ConsPlusNormal"/>
              <w:jc w:val="both"/>
            </w:pPr>
            <w:r>
              <w:t>Ссудодатель</w:t>
            </w:r>
            <w:r w:rsidR="007B32CB">
              <w:t>:</w:t>
            </w:r>
          </w:p>
          <w:p w:rsidR="007B32CB" w:rsidRP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Наименование:</w:t>
            </w:r>
          </w:p>
          <w:p w:rsidR="007B32CB" w:rsidRP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Адрес:</w:t>
            </w:r>
          </w:p>
          <w:p w:rsidR="007B32CB" w:rsidRP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Адрес электронной почты:</w:t>
            </w:r>
          </w:p>
          <w:p w:rsidR="00936537" w:rsidRPr="007B32CB" w:rsidRDefault="00936537" w:rsidP="00936537">
            <w:pPr>
              <w:pStyle w:val="ConsPlusNormal"/>
              <w:tabs>
                <w:tab w:val="left" w:pos="4395"/>
              </w:tabs>
              <w:jc w:val="both"/>
            </w:pPr>
            <w:r>
              <w:t>Адрес официального сайта:</w:t>
            </w:r>
          </w:p>
          <w:p w:rsidR="007B32CB" w:rsidRP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ОГРН:</w:t>
            </w:r>
          </w:p>
          <w:p w:rsidR="007B32CB" w:rsidRP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ИНН:</w:t>
            </w:r>
          </w:p>
          <w:p w:rsidR="007B32CB" w:rsidRP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КПП:</w:t>
            </w:r>
          </w:p>
          <w:p w:rsidR="007B32CB" w:rsidRPr="007B32CB" w:rsidRDefault="007B32CB" w:rsidP="007B32CB">
            <w:pPr>
              <w:pStyle w:val="ConsPlusNormal"/>
              <w:tabs>
                <w:tab w:val="left" w:pos="4395"/>
              </w:tabs>
              <w:jc w:val="both"/>
              <w:rPr>
                <w:u w:val="single"/>
              </w:rPr>
            </w:pPr>
            <w:r w:rsidRPr="007B32CB">
              <w:t>Реквизиты счета:</w:t>
            </w:r>
          </w:p>
        </w:tc>
        <w:tc>
          <w:tcPr>
            <w:tcW w:w="4786" w:type="dxa"/>
          </w:tcPr>
          <w:p w:rsidR="007B32CB" w:rsidRDefault="00843DC0" w:rsidP="002E03CC">
            <w:pPr>
              <w:pStyle w:val="ConsPlusNormal"/>
              <w:jc w:val="both"/>
            </w:pPr>
            <w:r>
              <w:t>Ссудополучатель</w:t>
            </w:r>
            <w:r w:rsidR="007B32CB">
              <w:t>:</w:t>
            </w:r>
          </w:p>
          <w:p w:rsidR="007B32CB" w:rsidRPr="007B32CB" w:rsidRDefault="007B32CB" w:rsidP="002E03CC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Наименование:</w:t>
            </w:r>
          </w:p>
          <w:p w:rsidR="007B32CB" w:rsidRPr="007B32CB" w:rsidRDefault="007B32CB" w:rsidP="002E03CC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Адрес:</w:t>
            </w:r>
          </w:p>
          <w:p w:rsidR="007B32CB" w:rsidRPr="007B32CB" w:rsidRDefault="007B32CB" w:rsidP="002E03CC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Адрес электронной почты:</w:t>
            </w:r>
          </w:p>
          <w:p w:rsidR="007B32CB" w:rsidRPr="007B32CB" w:rsidRDefault="007B32CB" w:rsidP="002E03CC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ОГРН:</w:t>
            </w:r>
          </w:p>
          <w:p w:rsidR="007B32CB" w:rsidRPr="007B32CB" w:rsidRDefault="007B32CB" w:rsidP="002E03CC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ИНН:</w:t>
            </w:r>
          </w:p>
          <w:p w:rsidR="007B32CB" w:rsidRPr="007B32CB" w:rsidRDefault="007B32CB" w:rsidP="002E03CC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КПП:</w:t>
            </w:r>
          </w:p>
          <w:p w:rsidR="007B32CB" w:rsidRPr="007B32CB" w:rsidRDefault="007B32CB" w:rsidP="002E03CC">
            <w:pPr>
              <w:pStyle w:val="ConsPlusNormal"/>
              <w:tabs>
                <w:tab w:val="left" w:pos="4395"/>
              </w:tabs>
              <w:jc w:val="both"/>
              <w:rPr>
                <w:u w:val="single"/>
              </w:rPr>
            </w:pPr>
            <w:r w:rsidRPr="007B32CB">
              <w:t>Реквизиты счета:</w:t>
            </w:r>
          </w:p>
        </w:tc>
      </w:tr>
      <w:tr w:rsidR="007B32CB" w:rsidTr="007B32CB">
        <w:tc>
          <w:tcPr>
            <w:tcW w:w="4785" w:type="dxa"/>
          </w:tcPr>
          <w:p w:rsidR="007B32CB" w:rsidRPr="0074627A" w:rsidRDefault="007B32CB" w:rsidP="007B32CB">
            <w:pPr>
              <w:pStyle w:val="ConsPlusNormal"/>
              <w:ind w:left="540"/>
              <w:jc w:val="both"/>
              <w:rPr>
                <w:sz w:val="14"/>
                <w:szCs w:val="14"/>
              </w:rPr>
            </w:pPr>
          </w:p>
          <w:p w:rsidR="007B32CB" w:rsidRDefault="007B32CB" w:rsidP="007B32CB">
            <w:pPr>
              <w:pStyle w:val="ConsPlusNormal"/>
              <w:jc w:val="both"/>
            </w:pPr>
            <w:r>
              <w:t xml:space="preserve">От имени </w:t>
            </w:r>
            <w:r w:rsidR="00321823">
              <w:t>Ссудодателя</w:t>
            </w:r>
            <w:r>
              <w:t>:</w:t>
            </w:r>
          </w:p>
          <w:p w:rsidR="007B32CB" w:rsidRDefault="007B32CB" w:rsidP="007B32CB">
            <w:pPr>
              <w:pStyle w:val="ConsPlusNormal"/>
              <w:jc w:val="both"/>
            </w:pPr>
          </w:p>
          <w:p w:rsidR="007B32CB" w:rsidRDefault="007B32CB" w:rsidP="007B32CB">
            <w:pPr>
              <w:pStyle w:val="ConsPlusNormal"/>
              <w:jc w:val="both"/>
            </w:pPr>
            <w:r>
              <w:t>_________________(________________)</w:t>
            </w:r>
          </w:p>
          <w:p w:rsidR="007B32CB" w:rsidRDefault="007B32CB" w:rsidP="007B32CB">
            <w:pPr>
              <w:pStyle w:val="ConsPlusNormal"/>
              <w:jc w:val="both"/>
            </w:pPr>
          </w:p>
          <w:p w:rsidR="007B32CB" w:rsidRPr="0074627A" w:rsidRDefault="007B32CB" w:rsidP="007B32CB">
            <w:pPr>
              <w:pStyle w:val="ConsPlusNormal"/>
              <w:jc w:val="both"/>
              <w:rPr>
                <w:sz w:val="14"/>
                <w:szCs w:val="14"/>
              </w:rPr>
            </w:pPr>
          </w:p>
        </w:tc>
        <w:tc>
          <w:tcPr>
            <w:tcW w:w="4786" w:type="dxa"/>
          </w:tcPr>
          <w:p w:rsidR="007B32CB" w:rsidRPr="0074627A" w:rsidRDefault="007B32CB" w:rsidP="002E03CC">
            <w:pPr>
              <w:pStyle w:val="ConsPlusNormal"/>
              <w:ind w:left="540"/>
              <w:jc w:val="both"/>
              <w:rPr>
                <w:sz w:val="14"/>
                <w:szCs w:val="14"/>
              </w:rPr>
            </w:pPr>
          </w:p>
          <w:p w:rsidR="007B32CB" w:rsidRDefault="007B32CB" w:rsidP="002E03CC">
            <w:pPr>
              <w:pStyle w:val="ConsPlusNormal"/>
              <w:jc w:val="both"/>
            </w:pPr>
            <w:r>
              <w:t xml:space="preserve">От имени </w:t>
            </w:r>
            <w:r w:rsidR="00843DC0">
              <w:t>Ссудополучател</w:t>
            </w:r>
            <w:r w:rsidR="00321823">
              <w:t>я</w:t>
            </w:r>
            <w:r>
              <w:t>:</w:t>
            </w:r>
          </w:p>
          <w:p w:rsidR="007B32CB" w:rsidRDefault="007B32CB" w:rsidP="002E03CC">
            <w:pPr>
              <w:pStyle w:val="ConsPlusNormal"/>
              <w:jc w:val="both"/>
            </w:pPr>
          </w:p>
          <w:p w:rsidR="007B32CB" w:rsidRDefault="007B32CB" w:rsidP="002E03CC">
            <w:pPr>
              <w:pStyle w:val="ConsPlusNormal"/>
              <w:jc w:val="both"/>
            </w:pPr>
            <w:r>
              <w:t>_________________(________________)</w:t>
            </w:r>
          </w:p>
          <w:p w:rsidR="007B32CB" w:rsidRDefault="007B32CB" w:rsidP="002E03CC">
            <w:pPr>
              <w:pStyle w:val="ConsPlusNormal"/>
              <w:jc w:val="both"/>
            </w:pPr>
          </w:p>
        </w:tc>
      </w:tr>
    </w:tbl>
    <w:p w:rsidR="00B71D7A" w:rsidRPr="00B71D7A" w:rsidRDefault="00B71D7A" w:rsidP="00931A4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1509E" w:rsidRPr="00B71D7A" w:rsidRDefault="006150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61509E" w:rsidRPr="00B71D7A" w:rsidSect="00F91CFF">
      <w:footnotePr>
        <w:numStart w:val="2"/>
      </w:footnotePr>
      <w:pgSz w:w="11906" w:h="16838"/>
      <w:pgMar w:top="567" w:right="566" w:bottom="85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816" w:rsidRDefault="00723816" w:rsidP="004F2C3B">
      <w:pPr>
        <w:spacing w:after="0" w:line="240" w:lineRule="auto"/>
      </w:pPr>
      <w:r>
        <w:separator/>
      </w:r>
    </w:p>
  </w:endnote>
  <w:endnote w:type="continuationSeparator" w:id="0">
    <w:p w:rsidR="00723816" w:rsidRDefault="00723816" w:rsidP="004F2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816" w:rsidRDefault="00723816" w:rsidP="004F2C3B">
      <w:pPr>
        <w:spacing w:after="0" w:line="240" w:lineRule="auto"/>
      </w:pPr>
      <w:r>
        <w:separator/>
      </w:r>
    </w:p>
  </w:footnote>
  <w:footnote w:type="continuationSeparator" w:id="0">
    <w:p w:rsidR="00723816" w:rsidRDefault="00723816" w:rsidP="004F2C3B">
      <w:pPr>
        <w:spacing w:after="0" w:line="240" w:lineRule="auto"/>
      </w:pPr>
      <w:r>
        <w:continuationSeparator/>
      </w:r>
    </w:p>
  </w:footnote>
  <w:footnote w:id="1">
    <w:p w:rsidR="00053CBA" w:rsidRPr="00931A4A" w:rsidRDefault="00931A4A" w:rsidP="00053C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>
        <w:rPr>
          <w:rStyle w:val="a5"/>
          <w:rFonts w:ascii="Times New Roman" w:hAnsi="Times New Roman" w:cs="Times New Roman"/>
          <w:sz w:val="20"/>
          <w:szCs w:val="20"/>
        </w:rPr>
        <w:t>2</w:t>
      </w:r>
      <w:r w:rsidR="00053CBA" w:rsidRPr="00053CBA">
        <w:rPr>
          <w:rFonts w:ascii="Times New Roman" w:hAnsi="Times New Roman" w:cs="Times New Roman"/>
          <w:sz w:val="20"/>
          <w:szCs w:val="20"/>
        </w:rPr>
        <w:t xml:space="preserve"> </w:t>
      </w:r>
      <w:r w:rsidR="00EC1F5C">
        <w:rPr>
          <w:rFonts w:ascii="Times New Roman" w:hAnsi="Times New Roman" w:cs="Times New Roman"/>
          <w:sz w:val="20"/>
          <w:szCs w:val="20"/>
        </w:rPr>
        <w:t xml:space="preserve">  </w:t>
      </w:r>
      <w:r w:rsidR="00053CBA" w:rsidRPr="00053CBA">
        <w:rPr>
          <w:rFonts w:ascii="Times New Roman" w:hAnsi="Times New Roman" w:cs="Times New Roman"/>
          <w:sz w:val="20"/>
          <w:szCs w:val="20"/>
        </w:rPr>
        <w:t>Пун</w:t>
      </w:r>
      <w:proofErr w:type="gramStart"/>
      <w:r w:rsidR="00053CBA" w:rsidRPr="00053CBA">
        <w:rPr>
          <w:rFonts w:ascii="Times New Roman" w:hAnsi="Times New Roman" w:cs="Times New Roman"/>
          <w:sz w:val="20"/>
          <w:szCs w:val="20"/>
        </w:rPr>
        <w:t>кт вкл</w:t>
      </w:r>
      <w:proofErr w:type="gramEnd"/>
      <w:r w:rsidR="00053CBA" w:rsidRPr="00053CBA">
        <w:rPr>
          <w:rFonts w:ascii="Times New Roman" w:hAnsi="Times New Roman" w:cs="Times New Roman"/>
          <w:sz w:val="20"/>
          <w:szCs w:val="20"/>
        </w:rPr>
        <w:t>ючается</w:t>
      </w:r>
      <w:r w:rsidR="00053CBA">
        <w:rPr>
          <w:rFonts w:ascii="Times New Roman" w:hAnsi="Times New Roman" w:cs="Times New Roman"/>
          <w:sz w:val="20"/>
          <w:szCs w:val="20"/>
        </w:rPr>
        <w:t xml:space="preserve"> в договор в</w:t>
      </w:r>
      <w:r w:rsidR="00053CBA" w:rsidRPr="00053CBA">
        <w:rPr>
          <w:rFonts w:ascii="Times New Roman" w:hAnsi="Times New Roman" w:cs="Times New Roman"/>
          <w:sz w:val="20"/>
          <w:szCs w:val="20"/>
        </w:rPr>
        <w:t xml:space="preserve"> случае</w:t>
      </w:r>
      <w:r w:rsidR="00053CBA">
        <w:rPr>
          <w:rFonts w:ascii="Times New Roman" w:hAnsi="Times New Roman" w:cs="Times New Roman"/>
          <w:sz w:val="20"/>
          <w:szCs w:val="20"/>
        </w:rPr>
        <w:t xml:space="preserve"> передачи Имущества</w:t>
      </w:r>
      <w:r w:rsidR="00053CBA" w:rsidRPr="00053CBA">
        <w:rPr>
          <w:rFonts w:ascii="Times New Roman" w:hAnsi="Times New Roman" w:cs="Times New Roman"/>
          <w:sz w:val="20"/>
          <w:szCs w:val="20"/>
        </w:rPr>
        <w:t xml:space="preserve"> в безвозмездное пользование </w:t>
      </w:r>
      <w:r w:rsidR="00EC1F5C">
        <w:rPr>
          <w:rFonts w:ascii="Times New Roman" w:hAnsi="Times New Roman" w:cs="Times New Roman"/>
          <w:sz w:val="20"/>
          <w:szCs w:val="20"/>
        </w:rPr>
        <w:t xml:space="preserve">ссудополучателю, не являющемуся </w:t>
      </w:r>
      <w:r w:rsidR="00053CBA" w:rsidRPr="00053CBA">
        <w:rPr>
          <w:rFonts w:ascii="Times New Roman" w:hAnsi="Times New Roman" w:cs="Times New Roman"/>
          <w:sz w:val="20"/>
          <w:szCs w:val="20"/>
        </w:rPr>
        <w:t>орган</w:t>
      </w:r>
      <w:r w:rsidR="00EC1F5C">
        <w:rPr>
          <w:rFonts w:ascii="Times New Roman" w:hAnsi="Times New Roman" w:cs="Times New Roman"/>
          <w:sz w:val="20"/>
          <w:szCs w:val="20"/>
        </w:rPr>
        <w:t>о</w:t>
      </w:r>
      <w:r w:rsidR="00053CBA" w:rsidRPr="00053CBA">
        <w:rPr>
          <w:rFonts w:ascii="Times New Roman" w:hAnsi="Times New Roman" w:cs="Times New Roman"/>
          <w:sz w:val="20"/>
          <w:szCs w:val="20"/>
        </w:rPr>
        <w:t>м</w:t>
      </w:r>
      <w:r w:rsidR="00EC1F5C">
        <w:rPr>
          <w:rFonts w:ascii="Times New Roman" w:hAnsi="Times New Roman" w:cs="Times New Roman"/>
          <w:sz w:val="20"/>
          <w:szCs w:val="20"/>
        </w:rPr>
        <w:t xml:space="preserve"> государственной</w:t>
      </w:r>
      <w:r w:rsidR="00053CBA" w:rsidRPr="00053CBA">
        <w:rPr>
          <w:rFonts w:ascii="Times New Roman" w:hAnsi="Times New Roman" w:cs="Times New Roman"/>
          <w:sz w:val="20"/>
          <w:szCs w:val="20"/>
        </w:rPr>
        <w:t xml:space="preserve"> власти</w:t>
      </w:r>
      <w:r w:rsidR="00EC1F5C">
        <w:rPr>
          <w:rFonts w:ascii="Times New Roman" w:hAnsi="Times New Roman" w:cs="Times New Roman"/>
          <w:sz w:val="20"/>
          <w:szCs w:val="20"/>
        </w:rPr>
        <w:t xml:space="preserve">, органом </w:t>
      </w:r>
      <w:r w:rsidR="006E6130">
        <w:rPr>
          <w:rFonts w:ascii="Times New Roman" w:hAnsi="Times New Roman" w:cs="Times New Roman"/>
          <w:sz w:val="20"/>
          <w:szCs w:val="20"/>
        </w:rPr>
        <w:t>местного самоуправления</w:t>
      </w:r>
      <w:r w:rsidR="00053CBA" w:rsidRPr="00053CBA">
        <w:rPr>
          <w:rFonts w:ascii="Times New Roman" w:hAnsi="Times New Roman" w:cs="Times New Roman"/>
          <w:sz w:val="20"/>
          <w:szCs w:val="20"/>
        </w:rPr>
        <w:t>, государственным</w:t>
      </w:r>
      <w:r w:rsidR="00EC1F5C">
        <w:rPr>
          <w:rFonts w:ascii="Times New Roman" w:hAnsi="Times New Roman" w:cs="Times New Roman"/>
          <w:sz w:val="20"/>
          <w:szCs w:val="20"/>
        </w:rPr>
        <w:t xml:space="preserve"> или </w:t>
      </w:r>
      <w:r w:rsidR="00053CBA" w:rsidRPr="00053CBA">
        <w:rPr>
          <w:rFonts w:ascii="Times New Roman" w:hAnsi="Times New Roman" w:cs="Times New Roman"/>
          <w:sz w:val="20"/>
          <w:szCs w:val="20"/>
        </w:rPr>
        <w:t xml:space="preserve"> мун</w:t>
      </w:r>
      <w:r w:rsidR="00EC1F5C">
        <w:rPr>
          <w:rFonts w:ascii="Times New Roman" w:hAnsi="Times New Roman" w:cs="Times New Roman"/>
          <w:sz w:val="20"/>
          <w:szCs w:val="20"/>
        </w:rPr>
        <w:t>иципальным унитарным предприятие</w:t>
      </w:r>
      <w:r w:rsidR="00053CBA" w:rsidRPr="00053CBA">
        <w:rPr>
          <w:rFonts w:ascii="Times New Roman" w:hAnsi="Times New Roman" w:cs="Times New Roman"/>
          <w:sz w:val="20"/>
          <w:szCs w:val="20"/>
        </w:rPr>
        <w:t>м</w:t>
      </w:r>
      <w:r w:rsidR="00EC1F5C">
        <w:rPr>
          <w:rFonts w:ascii="Times New Roman" w:hAnsi="Times New Roman" w:cs="Times New Roman"/>
          <w:sz w:val="20"/>
          <w:szCs w:val="20"/>
        </w:rPr>
        <w:t>,</w:t>
      </w:r>
      <w:r w:rsidR="00053CBA" w:rsidRPr="00053CBA">
        <w:rPr>
          <w:rFonts w:ascii="Times New Roman" w:hAnsi="Times New Roman" w:cs="Times New Roman"/>
          <w:sz w:val="20"/>
          <w:szCs w:val="20"/>
        </w:rPr>
        <w:t xml:space="preserve"> государственным</w:t>
      </w:r>
      <w:r w:rsidR="00EC1F5C">
        <w:rPr>
          <w:rFonts w:ascii="Times New Roman" w:hAnsi="Times New Roman" w:cs="Times New Roman"/>
          <w:sz w:val="20"/>
          <w:szCs w:val="20"/>
        </w:rPr>
        <w:t xml:space="preserve"> или</w:t>
      </w:r>
      <w:r w:rsidR="00053CBA" w:rsidRPr="00053CBA">
        <w:rPr>
          <w:rFonts w:ascii="Times New Roman" w:hAnsi="Times New Roman" w:cs="Times New Roman"/>
          <w:sz w:val="20"/>
          <w:szCs w:val="20"/>
        </w:rPr>
        <w:t xml:space="preserve"> муниципальным учреждени</w:t>
      </w:r>
      <w:r w:rsidR="00EC1F5C">
        <w:rPr>
          <w:rFonts w:ascii="Times New Roman" w:hAnsi="Times New Roman" w:cs="Times New Roman"/>
          <w:sz w:val="20"/>
          <w:szCs w:val="20"/>
        </w:rPr>
        <w:t>е</w:t>
      </w:r>
      <w:r w:rsidR="00053CBA" w:rsidRPr="00053CBA">
        <w:rPr>
          <w:rFonts w:ascii="Times New Roman" w:hAnsi="Times New Roman" w:cs="Times New Roman"/>
          <w:sz w:val="20"/>
          <w:szCs w:val="20"/>
        </w:rPr>
        <w:t>м.</w:t>
      </w:r>
    </w:p>
  </w:footnote>
  <w:footnote w:id="2">
    <w:p w:rsidR="00AC5232" w:rsidRPr="00053CBA" w:rsidRDefault="00C07156" w:rsidP="00AC5232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>
        <w:rPr>
          <w:rStyle w:val="a5"/>
          <w:rFonts w:ascii="Times New Roman" w:hAnsi="Times New Roman" w:cs="Times New Roman"/>
          <w:sz w:val="20"/>
          <w:szCs w:val="20"/>
        </w:rPr>
        <w:t>3</w:t>
      </w:r>
      <w:r w:rsidR="00AC5232" w:rsidRPr="00053CBA">
        <w:rPr>
          <w:rFonts w:ascii="Times New Roman" w:hAnsi="Times New Roman" w:cs="Times New Roman"/>
          <w:sz w:val="20"/>
          <w:szCs w:val="20"/>
        </w:rPr>
        <w:t xml:space="preserve"> </w:t>
      </w:r>
      <w:r w:rsidR="00EC1F5C">
        <w:rPr>
          <w:rFonts w:ascii="Times New Roman" w:hAnsi="Times New Roman" w:cs="Times New Roman"/>
          <w:sz w:val="20"/>
          <w:szCs w:val="20"/>
        </w:rPr>
        <w:t xml:space="preserve"> </w:t>
      </w:r>
      <w:r w:rsidR="00AC5232" w:rsidRPr="00053CBA">
        <w:rPr>
          <w:rFonts w:ascii="Times New Roman" w:hAnsi="Times New Roman" w:cs="Times New Roman"/>
          <w:sz w:val="20"/>
          <w:szCs w:val="20"/>
        </w:rPr>
        <w:t>Пун</w:t>
      </w:r>
      <w:proofErr w:type="gramStart"/>
      <w:r w:rsidR="00AC5232" w:rsidRPr="00053CBA">
        <w:rPr>
          <w:rFonts w:ascii="Times New Roman" w:hAnsi="Times New Roman" w:cs="Times New Roman"/>
          <w:sz w:val="20"/>
          <w:szCs w:val="20"/>
        </w:rPr>
        <w:t>кт вкл</w:t>
      </w:r>
      <w:proofErr w:type="gramEnd"/>
      <w:r w:rsidR="00AC5232" w:rsidRPr="00053CBA">
        <w:rPr>
          <w:rFonts w:ascii="Times New Roman" w:hAnsi="Times New Roman" w:cs="Times New Roman"/>
          <w:sz w:val="20"/>
          <w:szCs w:val="20"/>
        </w:rPr>
        <w:t>ючается</w:t>
      </w:r>
      <w:r w:rsidR="00AC5232">
        <w:rPr>
          <w:rFonts w:ascii="Times New Roman" w:hAnsi="Times New Roman" w:cs="Times New Roman"/>
          <w:sz w:val="20"/>
          <w:szCs w:val="20"/>
        </w:rPr>
        <w:t xml:space="preserve"> в договор в</w:t>
      </w:r>
      <w:r w:rsidR="00AC5232" w:rsidRPr="00053CBA">
        <w:rPr>
          <w:rFonts w:ascii="Times New Roman" w:hAnsi="Times New Roman" w:cs="Times New Roman"/>
          <w:sz w:val="20"/>
          <w:szCs w:val="20"/>
        </w:rPr>
        <w:t xml:space="preserve"> случае</w:t>
      </w:r>
      <w:r w:rsidR="00AC5232">
        <w:rPr>
          <w:rFonts w:ascii="Times New Roman" w:hAnsi="Times New Roman" w:cs="Times New Roman"/>
          <w:sz w:val="20"/>
          <w:szCs w:val="20"/>
        </w:rPr>
        <w:t xml:space="preserve"> передачи Имущества</w:t>
      </w:r>
      <w:r w:rsidR="00AC5232" w:rsidRPr="00053CBA">
        <w:rPr>
          <w:rFonts w:ascii="Times New Roman" w:hAnsi="Times New Roman" w:cs="Times New Roman"/>
          <w:sz w:val="20"/>
          <w:szCs w:val="20"/>
        </w:rPr>
        <w:t xml:space="preserve"> в безвозмездное пользование</w:t>
      </w:r>
      <w:r w:rsidR="00EC1F5C">
        <w:rPr>
          <w:rFonts w:ascii="Times New Roman" w:hAnsi="Times New Roman" w:cs="Times New Roman"/>
          <w:sz w:val="20"/>
          <w:szCs w:val="20"/>
        </w:rPr>
        <w:t xml:space="preserve"> ссудополучателю, являющемуся </w:t>
      </w:r>
      <w:r w:rsidR="00AC5232" w:rsidRPr="00053CBA">
        <w:rPr>
          <w:rFonts w:ascii="Times New Roman" w:hAnsi="Times New Roman" w:cs="Times New Roman"/>
          <w:sz w:val="20"/>
          <w:szCs w:val="20"/>
        </w:rPr>
        <w:t xml:space="preserve"> </w:t>
      </w:r>
      <w:r w:rsidR="00EC1F5C" w:rsidRPr="00053CBA">
        <w:rPr>
          <w:rFonts w:ascii="Times New Roman" w:hAnsi="Times New Roman" w:cs="Times New Roman"/>
          <w:sz w:val="20"/>
          <w:szCs w:val="20"/>
        </w:rPr>
        <w:t>орган</w:t>
      </w:r>
      <w:r w:rsidR="00EC1F5C">
        <w:rPr>
          <w:rFonts w:ascii="Times New Roman" w:hAnsi="Times New Roman" w:cs="Times New Roman"/>
          <w:sz w:val="20"/>
          <w:szCs w:val="20"/>
        </w:rPr>
        <w:t>о</w:t>
      </w:r>
      <w:r w:rsidR="00EC1F5C" w:rsidRPr="00053CBA">
        <w:rPr>
          <w:rFonts w:ascii="Times New Roman" w:hAnsi="Times New Roman" w:cs="Times New Roman"/>
          <w:sz w:val="20"/>
          <w:szCs w:val="20"/>
        </w:rPr>
        <w:t>м</w:t>
      </w:r>
      <w:r w:rsidR="00EC1F5C">
        <w:rPr>
          <w:rFonts w:ascii="Times New Roman" w:hAnsi="Times New Roman" w:cs="Times New Roman"/>
          <w:sz w:val="20"/>
          <w:szCs w:val="20"/>
        </w:rPr>
        <w:t xml:space="preserve"> государственной</w:t>
      </w:r>
      <w:r w:rsidR="00EC1F5C" w:rsidRPr="00053CBA">
        <w:rPr>
          <w:rFonts w:ascii="Times New Roman" w:hAnsi="Times New Roman" w:cs="Times New Roman"/>
          <w:sz w:val="20"/>
          <w:szCs w:val="20"/>
        </w:rPr>
        <w:t xml:space="preserve"> власти</w:t>
      </w:r>
      <w:r w:rsidR="00EC1F5C">
        <w:rPr>
          <w:rFonts w:ascii="Times New Roman" w:hAnsi="Times New Roman" w:cs="Times New Roman"/>
          <w:sz w:val="20"/>
          <w:szCs w:val="20"/>
        </w:rPr>
        <w:t>, органом местного самоуправления</w:t>
      </w:r>
      <w:r w:rsidR="00EC1F5C" w:rsidRPr="00053CBA">
        <w:rPr>
          <w:rFonts w:ascii="Times New Roman" w:hAnsi="Times New Roman" w:cs="Times New Roman"/>
          <w:sz w:val="20"/>
          <w:szCs w:val="20"/>
        </w:rPr>
        <w:t>, государственным</w:t>
      </w:r>
      <w:r w:rsidR="00EC1F5C">
        <w:rPr>
          <w:rFonts w:ascii="Times New Roman" w:hAnsi="Times New Roman" w:cs="Times New Roman"/>
          <w:sz w:val="20"/>
          <w:szCs w:val="20"/>
        </w:rPr>
        <w:t xml:space="preserve"> или </w:t>
      </w:r>
      <w:r w:rsidR="00EC1F5C" w:rsidRPr="00053CBA">
        <w:rPr>
          <w:rFonts w:ascii="Times New Roman" w:hAnsi="Times New Roman" w:cs="Times New Roman"/>
          <w:sz w:val="20"/>
          <w:szCs w:val="20"/>
        </w:rPr>
        <w:t xml:space="preserve"> мун</w:t>
      </w:r>
      <w:r w:rsidR="00EC1F5C">
        <w:rPr>
          <w:rFonts w:ascii="Times New Roman" w:hAnsi="Times New Roman" w:cs="Times New Roman"/>
          <w:sz w:val="20"/>
          <w:szCs w:val="20"/>
        </w:rPr>
        <w:t>иципальным унитарным предприятие</w:t>
      </w:r>
      <w:r w:rsidR="00EC1F5C" w:rsidRPr="00053CBA">
        <w:rPr>
          <w:rFonts w:ascii="Times New Roman" w:hAnsi="Times New Roman" w:cs="Times New Roman"/>
          <w:sz w:val="20"/>
          <w:szCs w:val="20"/>
        </w:rPr>
        <w:t>м</w:t>
      </w:r>
      <w:r w:rsidR="00EC1F5C">
        <w:rPr>
          <w:rFonts w:ascii="Times New Roman" w:hAnsi="Times New Roman" w:cs="Times New Roman"/>
          <w:sz w:val="20"/>
          <w:szCs w:val="20"/>
        </w:rPr>
        <w:t>,</w:t>
      </w:r>
      <w:r w:rsidR="00EC1F5C" w:rsidRPr="00053CBA">
        <w:rPr>
          <w:rFonts w:ascii="Times New Roman" w:hAnsi="Times New Roman" w:cs="Times New Roman"/>
          <w:sz w:val="20"/>
          <w:szCs w:val="20"/>
        </w:rPr>
        <w:t xml:space="preserve"> государственным</w:t>
      </w:r>
      <w:r w:rsidR="00EC1F5C">
        <w:rPr>
          <w:rFonts w:ascii="Times New Roman" w:hAnsi="Times New Roman" w:cs="Times New Roman"/>
          <w:sz w:val="20"/>
          <w:szCs w:val="20"/>
        </w:rPr>
        <w:t xml:space="preserve"> или</w:t>
      </w:r>
      <w:r w:rsidR="00EC1F5C" w:rsidRPr="00053CBA">
        <w:rPr>
          <w:rFonts w:ascii="Times New Roman" w:hAnsi="Times New Roman" w:cs="Times New Roman"/>
          <w:sz w:val="20"/>
          <w:szCs w:val="20"/>
        </w:rPr>
        <w:t xml:space="preserve"> муниципальным учреждени</w:t>
      </w:r>
      <w:r w:rsidR="00EC1F5C">
        <w:rPr>
          <w:rFonts w:ascii="Times New Roman" w:hAnsi="Times New Roman" w:cs="Times New Roman"/>
          <w:sz w:val="20"/>
          <w:szCs w:val="20"/>
        </w:rPr>
        <w:t>е</w:t>
      </w:r>
      <w:r w:rsidR="00EC1F5C" w:rsidRPr="00053CBA">
        <w:rPr>
          <w:rFonts w:ascii="Times New Roman" w:hAnsi="Times New Roman" w:cs="Times New Roman"/>
          <w:sz w:val="20"/>
          <w:szCs w:val="20"/>
        </w:rPr>
        <w:t>м.</w:t>
      </w:r>
    </w:p>
  </w:footnote>
  <w:footnote w:id="3">
    <w:p w:rsidR="00B453AC" w:rsidRPr="00B54567" w:rsidRDefault="00C07156" w:rsidP="00B453AC">
      <w:pPr>
        <w:pStyle w:val="a3"/>
        <w:tabs>
          <w:tab w:val="left" w:pos="284"/>
        </w:tabs>
        <w:ind w:left="284" w:hanging="284"/>
        <w:rPr>
          <w:rFonts w:ascii="Times New Roman" w:hAnsi="Times New Roman" w:cs="Times New Roman"/>
        </w:rPr>
      </w:pPr>
      <w:r>
        <w:rPr>
          <w:rStyle w:val="a5"/>
        </w:rPr>
        <w:t>4</w:t>
      </w:r>
      <w:r w:rsidR="00B453AC">
        <w:t xml:space="preserve"> </w:t>
      </w:r>
      <w:r w:rsidR="00B453AC">
        <w:tab/>
      </w:r>
      <w:r w:rsidR="00B453AC" w:rsidRPr="00B54567">
        <w:rPr>
          <w:rFonts w:ascii="Times New Roman" w:hAnsi="Times New Roman" w:cs="Times New Roman"/>
        </w:rPr>
        <w:t>Пун</w:t>
      </w:r>
      <w:proofErr w:type="gramStart"/>
      <w:r w:rsidR="00B453AC" w:rsidRPr="00B54567">
        <w:rPr>
          <w:rFonts w:ascii="Times New Roman" w:hAnsi="Times New Roman" w:cs="Times New Roman"/>
        </w:rPr>
        <w:t>кт вкл</w:t>
      </w:r>
      <w:proofErr w:type="gramEnd"/>
      <w:r w:rsidR="00B453AC" w:rsidRPr="00B54567">
        <w:rPr>
          <w:rFonts w:ascii="Times New Roman" w:hAnsi="Times New Roman" w:cs="Times New Roman"/>
        </w:rPr>
        <w:t>ючается в договор в случае отнесения Имущества к указанным</w:t>
      </w:r>
      <w:r w:rsidR="00B453AC">
        <w:rPr>
          <w:rFonts w:ascii="Times New Roman" w:hAnsi="Times New Roman" w:cs="Times New Roman"/>
        </w:rPr>
        <w:t xml:space="preserve"> в пункте объектам.</w:t>
      </w:r>
    </w:p>
  </w:footnote>
  <w:footnote w:id="4">
    <w:p w:rsidR="00B453AC" w:rsidRDefault="00C07156" w:rsidP="00B453AC">
      <w:pPr>
        <w:pStyle w:val="a3"/>
        <w:tabs>
          <w:tab w:val="left" w:pos="284"/>
        </w:tabs>
        <w:ind w:left="284" w:hanging="284"/>
      </w:pPr>
      <w:r>
        <w:rPr>
          <w:rStyle w:val="a5"/>
        </w:rPr>
        <w:t>5</w:t>
      </w:r>
      <w:r w:rsidR="00B453AC">
        <w:t xml:space="preserve"> </w:t>
      </w:r>
      <w:r w:rsidR="00B453AC">
        <w:tab/>
      </w:r>
      <w:r w:rsidR="00B453AC" w:rsidRPr="00B54567">
        <w:rPr>
          <w:rFonts w:ascii="Times New Roman" w:hAnsi="Times New Roman" w:cs="Times New Roman"/>
        </w:rPr>
        <w:t>Пун</w:t>
      </w:r>
      <w:proofErr w:type="gramStart"/>
      <w:r w:rsidR="00B453AC" w:rsidRPr="00B54567">
        <w:rPr>
          <w:rFonts w:ascii="Times New Roman" w:hAnsi="Times New Roman" w:cs="Times New Roman"/>
        </w:rPr>
        <w:t>кт вкл</w:t>
      </w:r>
      <w:proofErr w:type="gramEnd"/>
      <w:r w:rsidR="00B453AC" w:rsidRPr="00B54567">
        <w:rPr>
          <w:rFonts w:ascii="Times New Roman" w:hAnsi="Times New Roman" w:cs="Times New Roman"/>
        </w:rPr>
        <w:t>ючается в договор в случае отнесения Имущества к указанным</w:t>
      </w:r>
      <w:r w:rsidR="00B453AC">
        <w:rPr>
          <w:rFonts w:ascii="Times New Roman" w:hAnsi="Times New Roman" w:cs="Times New Roman"/>
        </w:rPr>
        <w:t xml:space="preserve"> в пункте</w:t>
      </w:r>
      <w:r w:rsidR="00B453AC" w:rsidRPr="00B54567">
        <w:rPr>
          <w:rFonts w:ascii="Times New Roman" w:hAnsi="Times New Roman" w:cs="Times New Roman"/>
        </w:rPr>
        <w:t xml:space="preserve"> объектам</w:t>
      </w:r>
      <w:r w:rsidR="00B453AC">
        <w:rPr>
          <w:rFonts w:ascii="Times New Roman" w:hAnsi="Times New Roman" w:cs="Times New Roman"/>
        </w:rPr>
        <w:t>.</w:t>
      </w:r>
    </w:p>
  </w:footnote>
  <w:footnote w:id="5">
    <w:p w:rsidR="00B453AC" w:rsidRPr="00A22210" w:rsidRDefault="00C07156" w:rsidP="00EC1F5C">
      <w:pPr>
        <w:pStyle w:val="a3"/>
        <w:tabs>
          <w:tab w:val="left" w:pos="0"/>
        </w:tabs>
        <w:jc w:val="both"/>
        <w:rPr>
          <w:rFonts w:ascii="Times New Roman" w:hAnsi="Times New Roman" w:cs="Times New Roman"/>
        </w:rPr>
      </w:pPr>
      <w:r>
        <w:rPr>
          <w:rStyle w:val="a5"/>
        </w:rPr>
        <w:t>6</w:t>
      </w:r>
      <w:r w:rsidR="00B453AC">
        <w:t xml:space="preserve"> </w:t>
      </w:r>
      <w:r w:rsidR="00EC1F5C">
        <w:t xml:space="preserve">    </w:t>
      </w:r>
      <w:r w:rsidR="00B453AC" w:rsidRPr="00B54567">
        <w:rPr>
          <w:rFonts w:ascii="Times New Roman" w:hAnsi="Times New Roman" w:cs="Times New Roman"/>
        </w:rPr>
        <w:t>Пун</w:t>
      </w:r>
      <w:proofErr w:type="gramStart"/>
      <w:r w:rsidR="00B453AC" w:rsidRPr="00B54567">
        <w:rPr>
          <w:rFonts w:ascii="Times New Roman" w:hAnsi="Times New Roman" w:cs="Times New Roman"/>
        </w:rPr>
        <w:t>кт вкл</w:t>
      </w:r>
      <w:proofErr w:type="gramEnd"/>
      <w:r w:rsidR="00B453AC" w:rsidRPr="00B54567">
        <w:rPr>
          <w:rFonts w:ascii="Times New Roman" w:hAnsi="Times New Roman" w:cs="Times New Roman"/>
        </w:rPr>
        <w:t>ючается в договор в случае</w:t>
      </w:r>
      <w:r w:rsidR="00B453AC" w:rsidRPr="00A22210">
        <w:rPr>
          <w:rFonts w:ascii="Times New Roman" w:hAnsi="Times New Roman" w:cs="Times New Roman"/>
        </w:rPr>
        <w:t>, если</w:t>
      </w:r>
      <w:r w:rsidR="00B453AC">
        <w:rPr>
          <w:rFonts w:ascii="Times New Roman" w:hAnsi="Times New Roman" w:cs="Times New Roman"/>
        </w:rPr>
        <w:t xml:space="preserve"> к моменту заключения договора </w:t>
      </w:r>
      <w:r w:rsidR="00B453AC" w:rsidRPr="00A22210">
        <w:rPr>
          <w:rFonts w:ascii="Times New Roman" w:hAnsi="Times New Roman" w:cs="Times New Roman"/>
        </w:rPr>
        <w:t xml:space="preserve">в отношении </w:t>
      </w:r>
      <w:r w:rsidR="00B453AC">
        <w:rPr>
          <w:rFonts w:ascii="Times New Roman" w:hAnsi="Times New Roman" w:cs="Times New Roman"/>
        </w:rPr>
        <w:t xml:space="preserve">Имущества, указанного в пункте 1.8 договора, </w:t>
      </w:r>
      <w:r w:rsidR="00B453AC" w:rsidRPr="00A22210">
        <w:rPr>
          <w:rFonts w:ascii="Times New Roman" w:hAnsi="Times New Roman" w:cs="Times New Roman"/>
        </w:rPr>
        <w:t>действует охранное обязательство, предусмотренное статьей 47.6 Федерального закона</w:t>
      </w:r>
      <w:r w:rsidR="00B453AC">
        <w:rPr>
          <w:rFonts w:ascii="Times New Roman" w:hAnsi="Times New Roman" w:cs="Times New Roman"/>
        </w:rPr>
        <w:t xml:space="preserve"> </w:t>
      </w:r>
      <w:r w:rsidR="00B453AC" w:rsidRPr="00A22210">
        <w:rPr>
          <w:rFonts w:ascii="Times New Roman" w:hAnsi="Times New Roman" w:cs="Times New Roman"/>
        </w:rPr>
        <w:t xml:space="preserve">от 25.06.2002 </w:t>
      </w:r>
      <w:r w:rsidR="00B453AC">
        <w:rPr>
          <w:rFonts w:ascii="Times New Roman" w:hAnsi="Times New Roman" w:cs="Times New Roman"/>
        </w:rPr>
        <w:t>№</w:t>
      </w:r>
      <w:r w:rsidR="00B453AC" w:rsidRPr="00A22210">
        <w:rPr>
          <w:rFonts w:ascii="Times New Roman" w:hAnsi="Times New Roman" w:cs="Times New Roman"/>
        </w:rPr>
        <w:t xml:space="preserve"> 73-ФЗ</w:t>
      </w:r>
      <w:r w:rsidR="00B453AC">
        <w:rPr>
          <w:rFonts w:ascii="Times New Roman" w:hAnsi="Times New Roman" w:cs="Times New Roman"/>
        </w:rPr>
        <w:t xml:space="preserve"> «</w:t>
      </w:r>
      <w:r w:rsidR="00B453AC" w:rsidRPr="00A22210">
        <w:rPr>
          <w:rFonts w:ascii="Times New Roman" w:hAnsi="Times New Roman" w:cs="Times New Roman"/>
        </w:rPr>
        <w:t>Об объектах культурного наследия (памятниках истории и культуры) народов Российской Федерации</w:t>
      </w:r>
      <w:r w:rsidR="00B453AC">
        <w:rPr>
          <w:rFonts w:ascii="Times New Roman" w:hAnsi="Times New Roman" w:cs="Times New Roman"/>
        </w:rPr>
        <w:t>»</w:t>
      </w:r>
      <w:r w:rsidR="00B453AC" w:rsidRPr="00A22210">
        <w:rPr>
          <w:rFonts w:ascii="Times New Roman" w:hAnsi="Times New Roman" w:cs="Times New Roman"/>
        </w:rPr>
        <w:t xml:space="preserve"> </w:t>
      </w:r>
      <w:r w:rsidR="00B453AC">
        <w:rPr>
          <w:rFonts w:ascii="Times New Roman" w:hAnsi="Times New Roman" w:cs="Times New Roman"/>
        </w:rPr>
        <w:t>(далее – закон № 73-ФЗ).</w:t>
      </w:r>
    </w:p>
  </w:footnote>
  <w:footnote w:id="6">
    <w:p w:rsidR="00B453AC" w:rsidRDefault="00B453AC" w:rsidP="00B644CB">
      <w:pPr>
        <w:pStyle w:val="a3"/>
        <w:tabs>
          <w:tab w:val="left" w:pos="284"/>
        </w:tabs>
        <w:ind w:left="284" w:hanging="284"/>
        <w:jc w:val="both"/>
      </w:pPr>
      <w:r>
        <w:rPr>
          <w:rStyle w:val="a5"/>
        </w:rPr>
        <w:footnoteRef/>
      </w:r>
      <w:r>
        <w:t xml:space="preserve"> </w:t>
      </w:r>
      <w:r>
        <w:tab/>
      </w:r>
      <w:r w:rsidRPr="00B54567">
        <w:rPr>
          <w:rFonts w:ascii="Times New Roman" w:hAnsi="Times New Roman" w:cs="Times New Roman"/>
        </w:rPr>
        <w:t>Пун</w:t>
      </w:r>
      <w:proofErr w:type="gramStart"/>
      <w:r w:rsidRPr="00B54567">
        <w:rPr>
          <w:rFonts w:ascii="Times New Roman" w:hAnsi="Times New Roman" w:cs="Times New Roman"/>
        </w:rPr>
        <w:t>кт вкл</w:t>
      </w:r>
      <w:proofErr w:type="gramEnd"/>
      <w:r w:rsidRPr="00B54567">
        <w:rPr>
          <w:rFonts w:ascii="Times New Roman" w:hAnsi="Times New Roman" w:cs="Times New Roman"/>
        </w:rPr>
        <w:t>ючается в договор в случае отнесения Имущества к указанным</w:t>
      </w:r>
      <w:r>
        <w:rPr>
          <w:rFonts w:ascii="Times New Roman" w:hAnsi="Times New Roman" w:cs="Times New Roman"/>
        </w:rPr>
        <w:t xml:space="preserve"> в пункте</w:t>
      </w:r>
      <w:r w:rsidRPr="00B5456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1.9 </w:t>
      </w:r>
      <w:r w:rsidRPr="00B54567">
        <w:rPr>
          <w:rFonts w:ascii="Times New Roman" w:hAnsi="Times New Roman" w:cs="Times New Roman"/>
        </w:rPr>
        <w:t>объектам</w:t>
      </w:r>
      <w:r>
        <w:rPr>
          <w:rFonts w:ascii="Times New Roman" w:hAnsi="Times New Roman" w:cs="Times New Roman"/>
        </w:rPr>
        <w:t>.</w:t>
      </w:r>
    </w:p>
  </w:footnote>
  <w:footnote w:id="7">
    <w:p w:rsidR="0061509E" w:rsidRPr="00F35C87" w:rsidRDefault="00AB2EA8" w:rsidP="00F35C87">
      <w:pPr>
        <w:pStyle w:val="a3"/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r w:rsidR="00B453AC">
        <w:tab/>
      </w:r>
      <w:r w:rsidR="00F51C71" w:rsidRPr="00974B68">
        <w:rPr>
          <w:rFonts w:ascii="Times New Roman" w:hAnsi="Times New Roman" w:cs="Times New Roman"/>
        </w:rPr>
        <w:t>Пун</w:t>
      </w:r>
      <w:proofErr w:type="gramStart"/>
      <w:r w:rsidR="00F51C71" w:rsidRPr="00974B68">
        <w:rPr>
          <w:rFonts w:ascii="Times New Roman" w:hAnsi="Times New Roman" w:cs="Times New Roman"/>
        </w:rPr>
        <w:t>кт в</w:t>
      </w:r>
      <w:r w:rsidRPr="00974B68">
        <w:rPr>
          <w:rFonts w:ascii="Times New Roman" w:hAnsi="Times New Roman" w:cs="Times New Roman"/>
        </w:rPr>
        <w:t>кл</w:t>
      </w:r>
      <w:proofErr w:type="gramEnd"/>
      <w:r w:rsidRPr="00974B68">
        <w:rPr>
          <w:rFonts w:ascii="Times New Roman" w:hAnsi="Times New Roman" w:cs="Times New Roman"/>
        </w:rPr>
        <w:t>ючается при необходимости распространить действие договора на ранее возникшие отношения</w:t>
      </w:r>
      <w:r w:rsidR="00056F6D" w:rsidRPr="00974B68">
        <w:rPr>
          <w:rFonts w:ascii="Times New Roman" w:hAnsi="Times New Roman" w:cs="Times New Roman"/>
        </w:rPr>
        <w:t>.</w:t>
      </w:r>
    </w:p>
  </w:footnote>
  <w:footnote w:id="8">
    <w:p w:rsidR="00F35C87" w:rsidRDefault="00F35C87" w:rsidP="00F35C87">
      <w:pPr>
        <w:pStyle w:val="a3"/>
        <w:tabs>
          <w:tab w:val="left" w:pos="284"/>
        </w:tabs>
        <w:ind w:left="284" w:hanging="284"/>
        <w:jc w:val="both"/>
      </w:pPr>
      <w:r>
        <w:rPr>
          <w:rStyle w:val="a5"/>
        </w:rPr>
        <w:footnoteRef/>
      </w:r>
      <w:r>
        <w:t xml:space="preserve">    </w:t>
      </w:r>
      <w:r w:rsidRPr="00974B68">
        <w:rPr>
          <w:rFonts w:ascii="Times New Roman" w:hAnsi="Times New Roman" w:cs="Times New Roman"/>
        </w:rPr>
        <w:t>Пун</w:t>
      </w:r>
      <w:proofErr w:type="gramStart"/>
      <w:r w:rsidRPr="00974B68">
        <w:rPr>
          <w:rFonts w:ascii="Times New Roman" w:hAnsi="Times New Roman" w:cs="Times New Roman"/>
        </w:rPr>
        <w:t>кт вкл</w:t>
      </w:r>
      <w:proofErr w:type="gramEnd"/>
      <w:r w:rsidRPr="00974B68">
        <w:rPr>
          <w:rFonts w:ascii="Times New Roman" w:hAnsi="Times New Roman" w:cs="Times New Roman"/>
        </w:rPr>
        <w:t>ючается при заключении срочного договора.</w:t>
      </w:r>
    </w:p>
  </w:footnote>
  <w:footnote w:id="9">
    <w:p w:rsidR="00E2597C" w:rsidRPr="00974B68" w:rsidRDefault="00F35C87" w:rsidP="00B644CB">
      <w:pPr>
        <w:pStyle w:val="a3"/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Style w:val="a5"/>
          <w:rFonts w:ascii="Times New Roman" w:hAnsi="Times New Roman" w:cs="Times New Roman"/>
        </w:rPr>
        <w:t>10</w:t>
      </w:r>
      <w:r w:rsidR="00E2597C" w:rsidRPr="00974B68">
        <w:rPr>
          <w:rFonts w:ascii="Times New Roman" w:hAnsi="Times New Roman" w:cs="Times New Roman"/>
        </w:rPr>
        <w:t xml:space="preserve"> </w:t>
      </w:r>
      <w:r w:rsidR="00B644CB" w:rsidRPr="00974B68">
        <w:rPr>
          <w:rFonts w:ascii="Times New Roman" w:hAnsi="Times New Roman" w:cs="Times New Roman"/>
        </w:rPr>
        <w:tab/>
      </w:r>
      <w:r w:rsidR="00974B68" w:rsidRPr="00974B68">
        <w:rPr>
          <w:rFonts w:ascii="Times New Roman" w:hAnsi="Times New Roman" w:cs="Times New Roman"/>
        </w:rPr>
        <w:t>Подпун</w:t>
      </w:r>
      <w:proofErr w:type="gramStart"/>
      <w:r w:rsidR="00974B68" w:rsidRPr="00974B68">
        <w:rPr>
          <w:rFonts w:ascii="Times New Roman" w:hAnsi="Times New Roman" w:cs="Times New Roman"/>
        </w:rPr>
        <w:t>кт вкл</w:t>
      </w:r>
      <w:proofErr w:type="gramEnd"/>
      <w:r w:rsidR="00974B68" w:rsidRPr="00974B68">
        <w:rPr>
          <w:rFonts w:ascii="Times New Roman" w:hAnsi="Times New Roman" w:cs="Times New Roman"/>
        </w:rPr>
        <w:t>ючается</w:t>
      </w:r>
      <w:r w:rsidR="00E2597C" w:rsidRPr="00974B68">
        <w:rPr>
          <w:rFonts w:ascii="Times New Roman" w:hAnsi="Times New Roman" w:cs="Times New Roman"/>
        </w:rPr>
        <w:t xml:space="preserve"> если Имущество не является общежитием</w:t>
      </w:r>
      <w:r w:rsidR="00DA3988" w:rsidRPr="00974B68">
        <w:rPr>
          <w:rFonts w:ascii="Times New Roman" w:hAnsi="Times New Roman" w:cs="Times New Roman"/>
        </w:rPr>
        <w:t>.</w:t>
      </w:r>
    </w:p>
  </w:footnote>
  <w:footnote w:id="10">
    <w:p w:rsidR="003A6520" w:rsidRPr="00974B68" w:rsidRDefault="00F35C87" w:rsidP="00F35C87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>
        <w:rPr>
          <w:rStyle w:val="a5"/>
          <w:rFonts w:ascii="Times New Roman" w:hAnsi="Times New Roman" w:cs="Times New Roman"/>
        </w:rPr>
        <w:t>11</w:t>
      </w:r>
      <w:r w:rsidR="00B644CB" w:rsidRPr="00974B68">
        <w:rPr>
          <w:rFonts w:ascii="Times New Roman" w:hAnsi="Times New Roman" w:cs="Times New Roman"/>
        </w:rPr>
        <w:tab/>
      </w:r>
      <w:r w:rsidR="00974B68" w:rsidRPr="00974B68">
        <w:rPr>
          <w:rFonts w:ascii="Times New Roman" w:hAnsi="Times New Roman" w:cs="Times New Roman"/>
        </w:rPr>
        <w:t>Подпун</w:t>
      </w:r>
      <w:proofErr w:type="gramStart"/>
      <w:r w:rsidR="00974B68" w:rsidRPr="00974B68">
        <w:rPr>
          <w:rFonts w:ascii="Times New Roman" w:hAnsi="Times New Roman" w:cs="Times New Roman"/>
        </w:rPr>
        <w:t>кт вкл</w:t>
      </w:r>
      <w:proofErr w:type="gramEnd"/>
      <w:r w:rsidR="00974B68" w:rsidRPr="00974B68">
        <w:rPr>
          <w:rFonts w:ascii="Times New Roman" w:hAnsi="Times New Roman" w:cs="Times New Roman"/>
        </w:rPr>
        <w:t>ючается</w:t>
      </w:r>
      <w:r w:rsidR="003A6520" w:rsidRPr="00974B68">
        <w:rPr>
          <w:rFonts w:ascii="Times New Roman" w:hAnsi="Times New Roman" w:cs="Times New Roman"/>
        </w:rPr>
        <w:t xml:space="preserve"> если Имущество является общежитием</w:t>
      </w:r>
      <w:r w:rsidR="00DA3988" w:rsidRPr="00974B68">
        <w:rPr>
          <w:rFonts w:ascii="Times New Roman" w:hAnsi="Times New Roman" w:cs="Times New Roman"/>
        </w:rPr>
        <w:t>.</w:t>
      </w:r>
    </w:p>
  </w:footnote>
  <w:footnote w:id="11">
    <w:p w:rsidR="00421EB1" w:rsidRPr="00974B68" w:rsidRDefault="00421EB1" w:rsidP="00421EB1">
      <w:pPr>
        <w:pStyle w:val="a3"/>
        <w:tabs>
          <w:tab w:val="left" w:pos="284"/>
        </w:tabs>
        <w:ind w:left="284" w:hanging="284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r w:rsidRPr="00974B68">
        <w:rPr>
          <w:rFonts w:ascii="Times New Roman" w:hAnsi="Times New Roman" w:cs="Times New Roman"/>
        </w:rPr>
        <w:tab/>
        <w:t>Подпун</w:t>
      </w:r>
      <w:proofErr w:type="gramStart"/>
      <w:r w:rsidRPr="00974B68">
        <w:rPr>
          <w:rFonts w:ascii="Times New Roman" w:hAnsi="Times New Roman" w:cs="Times New Roman"/>
        </w:rPr>
        <w:t>кт вкл</w:t>
      </w:r>
      <w:proofErr w:type="gramEnd"/>
      <w:r w:rsidRPr="00974B68">
        <w:rPr>
          <w:rFonts w:ascii="Times New Roman" w:hAnsi="Times New Roman" w:cs="Times New Roman"/>
        </w:rPr>
        <w:t>ючается в договор в случае отнесения Имущества к объектам, указанным в пункте 1.8 или 1.9 договора.</w:t>
      </w:r>
    </w:p>
  </w:footnote>
  <w:footnote w:id="12">
    <w:p w:rsidR="00421EB1" w:rsidRPr="00974B68" w:rsidRDefault="00421EB1" w:rsidP="00421EB1">
      <w:pPr>
        <w:pStyle w:val="a3"/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974B68">
        <w:rPr>
          <w:rStyle w:val="a5"/>
          <w:rFonts w:ascii="Times New Roman" w:hAnsi="Times New Roman" w:cs="Times New Roman"/>
        </w:rPr>
        <w:footnoteRef/>
      </w:r>
      <w:r w:rsidRPr="00974B68">
        <w:rPr>
          <w:rFonts w:ascii="Times New Roman" w:hAnsi="Times New Roman" w:cs="Times New Roman"/>
        </w:rPr>
        <w:t xml:space="preserve"> </w:t>
      </w:r>
      <w:r w:rsidRPr="00974B68">
        <w:rPr>
          <w:rFonts w:ascii="Times New Roman" w:hAnsi="Times New Roman" w:cs="Times New Roman"/>
        </w:rPr>
        <w:tab/>
        <w:t>Подпун</w:t>
      </w:r>
      <w:proofErr w:type="gramStart"/>
      <w:r w:rsidRPr="00974B68">
        <w:rPr>
          <w:rFonts w:ascii="Times New Roman" w:hAnsi="Times New Roman" w:cs="Times New Roman"/>
        </w:rPr>
        <w:t>кт вкл</w:t>
      </w:r>
      <w:proofErr w:type="gramEnd"/>
      <w:r w:rsidRPr="00974B68">
        <w:rPr>
          <w:rFonts w:ascii="Times New Roman" w:hAnsi="Times New Roman" w:cs="Times New Roman"/>
        </w:rPr>
        <w:t>ючается в договор в случае отнесения Имущества к объектам, указанным в пункте 1.8 договора в случае, если к моменту заключения договора в отношении Имущества не оформлены охранные документы, предусмотренные статьей 47.6 или пунктом 8 статьи 48 закона № 73-ФЗ.</w:t>
      </w:r>
    </w:p>
  </w:footnote>
  <w:footnote w:id="13">
    <w:p w:rsidR="00174642" w:rsidRPr="00197B41" w:rsidRDefault="00174642" w:rsidP="00174642">
      <w:pPr>
        <w:pStyle w:val="a3"/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197B41">
        <w:rPr>
          <w:rStyle w:val="a5"/>
          <w:rFonts w:ascii="Times New Roman" w:hAnsi="Times New Roman" w:cs="Times New Roman"/>
        </w:rPr>
        <w:footnoteRef/>
      </w:r>
      <w:r w:rsidRPr="00197B41">
        <w:rPr>
          <w:rFonts w:ascii="Times New Roman" w:hAnsi="Times New Roman" w:cs="Times New Roman"/>
        </w:rPr>
        <w:t xml:space="preserve"> </w:t>
      </w:r>
      <w:r w:rsidRPr="00197B41">
        <w:rPr>
          <w:rFonts w:ascii="Times New Roman" w:hAnsi="Times New Roman" w:cs="Times New Roman"/>
        </w:rPr>
        <w:tab/>
        <w:t>Пун</w:t>
      </w:r>
      <w:proofErr w:type="gramStart"/>
      <w:r w:rsidRPr="00197B41">
        <w:rPr>
          <w:rFonts w:ascii="Times New Roman" w:hAnsi="Times New Roman" w:cs="Times New Roman"/>
        </w:rPr>
        <w:t>кт вкл</w:t>
      </w:r>
      <w:proofErr w:type="gramEnd"/>
      <w:r w:rsidRPr="00197B41">
        <w:rPr>
          <w:rFonts w:ascii="Times New Roman" w:hAnsi="Times New Roman" w:cs="Times New Roman"/>
        </w:rPr>
        <w:t>ючается в договор в случае, если к моменту заключения договора в отношении Имущества  действует охранное обязательство, предусмотренное статьей 47.6 закона № 73-ФЗ.</w:t>
      </w:r>
    </w:p>
  </w:footnote>
  <w:footnote w:id="14">
    <w:p w:rsidR="00174642" w:rsidRPr="00197B41" w:rsidRDefault="00174642" w:rsidP="00174642">
      <w:pPr>
        <w:pStyle w:val="a3"/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197B41">
        <w:rPr>
          <w:rStyle w:val="a5"/>
          <w:rFonts w:ascii="Times New Roman" w:hAnsi="Times New Roman" w:cs="Times New Roman"/>
        </w:rPr>
        <w:footnoteRef/>
      </w:r>
      <w:r w:rsidRPr="00197B41">
        <w:rPr>
          <w:rFonts w:ascii="Times New Roman" w:hAnsi="Times New Roman" w:cs="Times New Roman"/>
        </w:rPr>
        <w:t xml:space="preserve"> </w:t>
      </w:r>
      <w:r w:rsidRPr="00197B41">
        <w:rPr>
          <w:rFonts w:ascii="Times New Roman" w:hAnsi="Times New Roman" w:cs="Times New Roman"/>
        </w:rPr>
        <w:tab/>
        <w:t>Пун</w:t>
      </w:r>
      <w:proofErr w:type="gramStart"/>
      <w:r w:rsidRPr="00197B41">
        <w:rPr>
          <w:rFonts w:ascii="Times New Roman" w:hAnsi="Times New Roman" w:cs="Times New Roman"/>
        </w:rPr>
        <w:t>кт вкл</w:t>
      </w:r>
      <w:proofErr w:type="gramEnd"/>
      <w:r w:rsidRPr="00197B41">
        <w:rPr>
          <w:rFonts w:ascii="Times New Roman" w:hAnsi="Times New Roman" w:cs="Times New Roman"/>
        </w:rPr>
        <w:t>ючается в договор, если передаваемое Имущество является объектом культурного наследия (памятником истории и культуры) народов Российской Федерации, включенным в единый государственный реестр объектов культурного наследия (памятников истории и культуры) народов Российской Федерации, до утверждения на него охранного обязательства, предусмотренного статьей 47.6 закона № 73-ФЗ.</w:t>
      </w:r>
    </w:p>
  </w:footnote>
  <w:footnote w:id="15">
    <w:p w:rsidR="00755E7A" w:rsidRPr="00197B41" w:rsidRDefault="00755E7A" w:rsidP="00DA3988">
      <w:pPr>
        <w:pStyle w:val="a3"/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197B41">
        <w:rPr>
          <w:rStyle w:val="a5"/>
          <w:rFonts w:ascii="Times New Roman" w:hAnsi="Times New Roman" w:cs="Times New Roman"/>
        </w:rPr>
        <w:footnoteRef/>
      </w:r>
      <w:r w:rsidRPr="00197B41">
        <w:rPr>
          <w:rFonts w:ascii="Times New Roman" w:hAnsi="Times New Roman" w:cs="Times New Roman"/>
        </w:rPr>
        <w:t xml:space="preserve"> </w:t>
      </w:r>
      <w:r w:rsidR="00DA3988" w:rsidRPr="00197B41">
        <w:rPr>
          <w:rFonts w:ascii="Times New Roman" w:hAnsi="Times New Roman" w:cs="Times New Roman"/>
        </w:rPr>
        <w:tab/>
      </w:r>
      <w:r w:rsidR="00F51C71" w:rsidRPr="00197B41">
        <w:rPr>
          <w:rFonts w:ascii="Times New Roman" w:hAnsi="Times New Roman" w:cs="Times New Roman"/>
        </w:rPr>
        <w:t>Пун</w:t>
      </w:r>
      <w:proofErr w:type="gramStart"/>
      <w:r w:rsidR="00F51C71" w:rsidRPr="00197B41">
        <w:rPr>
          <w:rFonts w:ascii="Times New Roman" w:hAnsi="Times New Roman" w:cs="Times New Roman"/>
        </w:rPr>
        <w:t>кт в</w:t>
      </w:r>
      <w:r w:rsidR="004E15DC" w:rsidRPr="00197B41">
        <w:rPr>
          <w:rFonts w:ascii="Times New Roman" w:hAnsi="Times New Roman" w:cs="Times New Roman"/>
        </w:rPr>
        <w:t>кл</w:t>
      </w:r>
      <w:proofErr w:type="gramEnd"/>
      <w:r w:rsidR="004E15DC" w:rsidRPr="00197B41">
        <w:rPr>
          <w:rFonts w:ascii="Times New Roman" w:hAnsi="Times New Roman" w:cs="Times New Roman"/>
        </w:rPr>
        <w:t xml:space="preserve">ючается </w:t>
      </w:r>
      <w:r w:rsidR="00BE4F45" w:rsidRPr="00197B41">
        <w:rPr>
          <w:rFonts w:ascii="Times New Roman" w:hAnsi="Times New Roman" w:cs="Times New Roman"/>
        </w:rPr>
        <w:t>если Имущество не является объектом культурного наследия</w:t>
      </w:r>
      <w:r w:rsidR="00DA3988" w:rsidRPr="00197B41">
        <w:rPr>
          <w:rFonts w:ascii="Times New Roman" w:hAnsi="Times New Roman" w:cs="Times New Roman"/>
        </w:rPr>
        <w:t>.</w:t>
      </w:r>
    </w:p>
  </w:footnote>
  <w:footnote w:id="16">
    <w:p w:rsidR="007B32CB" w:rsidRPr="00197B41" w:rsidRDefault="007B32CB" w:rsidP="00DA3988">
      <w:pPr>
        <w:pStyle w:val="a3"/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197B41">
        <w:rPr>
          <w:rStyle w:val="a5"/>
          <w:rFonts w:ascii="Times New Roman" w:hAnsi="Times New Roman" w:cs="Times New Roman"/>
        </w:rPr>
        <w:footnoteRef/>
      </w:r>
      <w:r w:rsidRPr="00197B41">
        <w:rPr>
          <w:rFonts w:ascii="Times New Roman" w:hAnsi="Times New Roman" w:cs="Times New Roman"/>
        </w:rPr>
        <w:t xml:space="preserve"> </w:t>
      </w:r>
      <w:r w:rsidR="00DA3988" w:rsidRPr="00197B41">
        <w:rPr>
          <w:rFonts w:ascii="Times New Roman" w:hAnsi="Times New Roman" w:cs="Times New Roman"/>
        </w:rPr>
        <w:tab/>
      </w:r>
      <w:r w:rsidR="00F51C71" w:rsidRPr="00197B41">
        <w:rPr>
          <w:rFonts w:ascii="Times New Roman" w:hAnsi="Times New Roman" w:cs="Times New Roman"/>
        </w:rPr>
        <w:t>Пун</w:t>
      </w:r>
      <w:proofErr w:type="gramStart"/>
      <w:r w:rsidR="00F51C71" w:rsidRPr="00197B41">
        <w:rPr>
          <w:rFonts w:ascii="Times New Roman" w:hAnsi="Times New Roman" w:cs="Times New Roman"/>
        </w:rPr>
        <w:t>кт в</w:t>
      </w:r>
      <w:r w:rsidRPr="00197B41">
        <w:rPr>
          <w:rFonts w:ascii="Times New Roman" w:hAnsi="Times New Roman" w:cs="Times New Roman"/>
        </w:rPr>
        <w:t>кл</w:t>
      </w:r>
      <w:proofErr w:type="gramEnd"/>
      <w:r w:rsidRPr="00197B41">
        <w:rPr>
          <w:rFonts w:ascii="Times New Roman" w:hAnsi="Times New Roman" w:cs="Times New Roman"/>
        </w:rPr>
        <w:t xml:space="preserve">ючается в случае заключения договора </w:t>
      </w:r>
      <w:r w:rsidR="00F51C71" w:rsidRPr="00197B41">
        <w:rPr>
          <w:rFonts w:ascii="Times New Roman" w:hAnsi="Times New Roman" w:cs="Times New Roman"/>
        </w:rPr>
        <w:t>в отношении объекта культурного наследия</w:t>
      </w:r>
      <w:r w:rsidRPr="00197B41">
        <w:rPr>
          <w:rFonts w:ascii="Times New Roman" w:hAnsi="Times New Roman" w:cs="Times New Roman"/>
        </w:rPr>
        <w:t xml:space="preserve"> </w:t>
      </w:r>
      <w:r w:rsidR="005A56E1" w:rsidRPr="00197B41">
        <w:rPr>
          <w:rFonts w:ascii="Times New Roman" w:hAnsi="Times New Roman" w:cs="Times New Roman"/>
        </w:rPr>
        <w:t>на срок один год и более</w:t>
      </w:r>
      <w:r w:rsidR="00DA3988" w:rsidRPr="00197B41">
        <w:rPr>
          <w:rFonts w:ascii="Times New Roman" w:hAnsi="Times New Roman" w:cs="Times New Roman"/>
        </w:rPr>
        <w:t>.</w:t>
      </w:r>
      <w:r w:rsidR="005A56E1" w:rsidRPr="00197B41">
        <w:rPr>
          <w:rFonts w:ascii="Times New Roman" w:hAnsi="Times New Roman" w:cs="Times New Roman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A66BD"/>
    <w:multiLevelType w:val="multilevel"/>
    <w:tmpl w:val="360CF31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1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80" w:hanging="1800"/>
      </w:pPr>
      <w:rPr>
        <w:rFonts w:hint="default"/>
      </w:rPr>
    </w:lvl>
  </w:abstractNum>
  <w:abstractNum w:abstractNumId="1">
    <w:nsid w:val="170C5F3D"/>
    <w:multiLevelType w:val="multilevel"/>
    <w:tmpl w:val="042EA36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178164A0"/>
    <w:multiLevelType w:val="multilevel"/>
    <w:tmpl w:val="17C679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">
    <w:nsid w:val="24562918"/>
    <w:multiLevelType w:val="hybridMultilevel"/>
    <w:tmpl w:val="724EB1F4"/>
    <w:lvl w:ilvl="0" w:tplc="FDCAD53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5D8183A"/>
    <w:multiLevelType w:val="multilevel"/>
    <w:tmpl w:val="1BC6EE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>
    <w:nsid w:val="27B92686"/>
    <w:multiLevelType w:val="multilevel"/>
    <w:tmpl w:val="076C34E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6">
    <w:nsid w:val="2A0111C3"/>
    <w:multiLevelType w:val="multilevel"/>
    <w:tmpl w:val="0CBA84BC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3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2A0D7D90"/>
    <w:multiLevelType w:val="hybridMultilevel"/>
    <w:tmpl w:val="22D24ABE"/>
    <w:lvl w:ilvl="0" w:tplc="FDCAD5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B9776C0"/>
    <w:multiLevelType w:val="multilevel"/>
    <w:tmpl w:val="0CBA84BC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03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3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nsid w:val="2D2102DC"/>
    <w:multiLevelType w:val="hybridMultilevel"/>
    <w:tmpl w:val="2938A18C"/>
    <w:lvl w:ilvl="0" w:tplc="11B23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D4B648B"/>
    <w:multiLevelType w:val="multilevel"/>
    <w:tmpl w:val="076C34E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1">
    <w:nsid w:val="315D6AF1"/>
    <w:multiLevelType w:val="hybridMultilevel"/>
    <w:tmpl w:val="3238E824"/>
    <w:lvl w:ilvl="0" w:tplc="9E84CA80">
      <w:start w:val="1"/>
      <w:numFmt w:val="decimal"/>
      <w:lvlText w:val="%1)"/>
      <w:lvlJc w:val="left"/>
      <w:pPr>
        <w:ind w:left="18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1D2728B"/>
    <w:multiLevelType w:val="hybridMultilevel"/>
    <w:tmpl w:val="724EB1F4"/>
    <w:lvl w:ilvl="0" w:tplc="FDCAD53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3B7705F2"/>
    <w:multiLevelType w:val="hybridMultilevel"/>
    <w:tmpl w:val="33D4DA60"/>
    <w:lvl w:ilvl="0" w:tplc="7B6AFAE8">
      <w:start w:val="1"/>
      <w:numFmt w:val="decimal"/>
      <w:lvlText w:val="%1)"/>
      <w:lvlJc w:val="left"/>
      <w:pPr>
        <w:ind w:left="1842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5B04060"/>
    <w:multiLevelType w:val="hybridMultilevel"/>
    <w:tmpl w:val="D8606414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A1B330A"/>
    <w:multiLevelType w:val="multilevel"/>
    <w:tmpl w:val="A0EAD73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16">
    <w:nsid w:val="567F0C80"/>
    <w:multiLevelType w:val="hybridMultilevel"/>
    <w:tmpl w:val="3238E824"/>
    <w:lvl w:ilvl="0" w:tplc="9E84CA80">
      <w:start w:val="1"/>
      <w:numFmt w:val="decimal"/>
      <w:lvlText w:val="%1)"/>
      <w:lvlJc w:val="left"/>
      <w:pPr>
        <w:ind w:left="18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8190DF6"/>
    <w:multiLevelType w:val="multilevel"/>
    <w:tmpl w:val="B16CFF1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5DEC7FB6"/>
    <w:multiLevelType w:val="hybridMultilevel"/>
    <w:tmpl w:val="3238E824"/>
    <w:lvl w:ilvl="0" w:tplc="9E84CA80">
      <w:start w:val="1"/>
      <w:numFmt w:val="decimal"/>
      <w:lvlText w:val="%1)"/>
      <w:lvlJc w:val="left"/>
      <w:pPr>
        <w:ind w:left="18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48F03AC"/>
    <w:multiLevelType w:val="hybridMultilevel"/>
    <w:tmpl w:val="3004803C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6DE82BC9"/>
    <w:multiLevelType w:val="hybridMultilevel"/>
    <w:tmpl w:val="EDA2F01E"/>
    <w:lvl w:ilvl="0" w:tplc="11B23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756A3CDC"/>
    <w:multiLevelType w:val="hybridMultilevel"/>
    <w:tmpl w:val="3664F43E"/>
    <w:lvl w:ilvl="0" w:tplc="FDCAD5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770970DA"/>
    <w:multiLevelType w:val="hybridMultilevel"/>
    <w:tmpl w:val="2938A18C"/>
    <w:lvl w:ilvl="0" w:tplc="11B23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82C09FA"/>
    <w:multiLevelType w:val="multilevel"/>
    <w:tmpl w:val="076C34E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4">
    <w:nsid w:val="78837FCE"/>
    <w:multiLevelType w:val="hybridMultilevel"/>
    <w:tmpl w:val="956850E2"/>
    <w:lvl w:ilvl="0" w:tplc="FDCAD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7"/>
  </w:num>
  <w:num w:numId="2">
    <w:abstractNumId w:val="24"/>
  </w:num>
  <w:num w:numId="3">
    <w:abstractNumId w:val="8"/>
  </w:num>
  <w:num w:numId="4">
    <w:abstractNumId w:val="2"/>
  </w:num>
  <w:num w:numId="5">
    <w:abstractNumId w:val="6"/>
  </w:num>
  <w:num w:numId="6">
    <w:abstractNumId w:val="3"/>
  </w:num>
  <w:num w:numId="7">
    <w:abstractNumId w:val="13"/>
  </w:num>
  <w:num w:numId="8">
    <w:abstractNumId w:val="12"/>
  </w:num>
  <w:num w:numId="9">
    <w:abstractNumId w:val="11"/>
  </w:num>
  <w:num w:numId="10">
    <w:abstractNumId w:val="21"/>
  </w:num>
  <w:num w:numId="11">
    <w:abstractNumId w:val="18"/>
  </w:num>
  <w:num w:numId="12">
    <w:abstractNumId w:val="22"/>
  </w:num>
  <w:num w:numId="13">
    <w:abstractNumId w:val="19"/>
  </w:num>
  <w:num w:numId="14">
    <w:abstractNumId w:val="14"/>
  </w:num>
  <w:num w:numId="15">
    <w:abstractNumId w:val="16"/>
  </w:num>
  <w:num w:numId="16">
    <w:abstractNumId w:val="9"/>
  </w:num>
  <w:num w:numId="17">
    <w:abstractNumId w:val="10"/>
  </w:num>
  <w:num w:numId="18">
    <w:abstractNumId w:val="20"/>
  </w:num>
  <w:num w:numId="19">
    <w:abstractNumId w:val="5"/>
  </w:num>
  <w:num w:numId="20">
    <w:abstractNumId w:val="23"/>
  </w:num>
  <w:num w:numId="21">
    <w:abstractNumId w:val="17"/>
  </w:num>
  <w:num w:numId="22">
    <w:abstractNumId w:val="0"/>
  </w:num>
  <w:num w:numId="23">
    <w:abstractNumId w:val="1"/>
  </w:num>
  <w:num w:numId="24">
    <w:abstractNumId w:val="4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mirrorMargins/>
  <w:hideSpellingErrors/>
  <w:hideGrammaticalErrors/>
  <w:proofState w:spelling="clean" w:grammar="clean"/>
  <w:attachedTemplate r:id="rId1"/>
  <w:defaultTabStop w:val="708"/>
  <w:characterSpacingControl w:val="doNotCompress"/>
  <w:footnotePr>
    <w:numStart w:val="2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75ED"/>
    <w:rsid w:val="00003CB5"/>
    <w:rsid w:val="00015E9E"/>
    <w:rsid w:val="00016533"/>
    <w:rsid w:val="000210F4"/>
    <w:rsid w:val="000243CE"/>
    <w:rsid w:val="0004692B"/>
    <w:rsid w:val="00051131"/>
    <w:rsid w:val="00053CBA"/>
    <w:rsid w:val="00056F6D"/>
    <w:rsid w:val="00071E1A"/>
    <w:rsid w:val="000769F9"/>
    <w:rsid w:val="00081D91"/>
    <w:rsid w:val="00085BC1"/>
    <w:rsid w:val="000D4624"/>
    <w:rsid w:val="000E2EB3"/>
    <w:rsid w:val="000E728B"/>
    <w:rsid w:val="000F015D"/>
    <w:rsid w:val="000F180F"/>
    <w:rsid w:val="000F585D"/>
    <w:rsid w:val="00110567"/>
    <w:rsid w:val="0013723B"/>
    <w:rsid w:val="0015109F"/>
    <w:rsid w:val="00154823"/>
    <w:rsid w:val="0016595C"/>
    <w:rsid w:val="00170EEB"/>
    <w:rsid w:val="00174642"/>
    <w:rsid w:val="00183C74"/>
    <w:rsid w:val="00197011"/>
    <w:rsid w:val="00197B41"/>
    <w:rsid w:val="001A4EA4"/>
    <w:rsid w:val="001D1C24"/>
    <w:rsid w:val="001E059D"/>
    <w:rsid w:val="001E436A"/>
    <w:rsid w:val="001F2346"/>
    <w:rsid w:val="001F6E23"/>
    <w:rsid w:val="00204EBA"/>
    <w:rsid w:val="00251D88"/>
    <w:rsid w:val="00262247"/>
    <w:rsid w:val="002665E0"/>
    <w:rsid w:val="00274C95"/>
    <w:rsid w:val="00277F0D"/>
    <w:rsid w:val="00281BCD"/>
    <w:rsid w:val="00281E74"/>
    <w:rsid w:val="00282218"/>
    <w:rsid w:val="00291B8D"/>
    <w:rsid w:val="002B19DE"/>
    <w:rsid w:val="002B54CC"/>
    <w:rsid w:val="002B7BE4"/>
    <w:rsid w:val="002D16D3"/>
    <w:rsid w:val="002F0A7F"/>
    <w:rsid w:val="00306A29"/>
    <w:rsid w:val="0032047D"/>
    <w:rsid w:val="00321823"/>
    <w:rsid w:val="00347B9A"/>
    <w:rsid w:val="00350687"/>
    <w:rsid w:val="00351B6E"/>
    <w:rsid w:val="0037391E"/>
    <w:rsid w:val="00380FCA"/>
    <w:rsid w:val="003A6520"/>
    <w:rsid w:val="003B0E68"/>
    <w:rsid w:val="003C129D"/>
    <w:rsid w:val="003F011E"/>
    <w:rsid w:val="00403418"/>
    <w:rsid w:val="00421AAA"/>
    <w:rsid w:val="00421EB1"/>
    <w:rsid w:val="00435F5C"/>
    <w:rsid w:val="004508E7"/>
    <w:rsid w:val="0045575F"/>
    <w:rsid w:val="0045595D"/>
    <w:rsid w:val="00480B15"/>
    <w:rsid w:val="004951B1"/>
    <w:rsid w:val="004A483F"/>
    <w:rsid w:val="004A5806"/>
    <w:rsid w:val="004B2C89"/>
    <w:rsid w:val="004B4E11"/>
    <w:rsid w:val="004E15DC"/>
    <w:rsid w:val="004F2C3B"/>
    <w:rsid w:val="004F456C"/>
    <w:rsid w:val="00535FED"/>
    <w:rsid w:val="005417B5"/>
    <w:rsid w:val="00545620"/>
    <w:rsid w:val="0054752E"/>
    <w:rsid w:val="00550AA1"/>
    <w:rsid w:val="00551305"/>
    <w:rsid w:val="00562E40"/>
    <w:rsid w:val="00576E47"/>
    <w:rsid w:val="005A1607"/>
    <w:rsid w:val="005A56E1"/>
    <w:rsid w:val="005D45AE"/>
    <w:rsid w:val="005E6418"/>
    <w:rsid w:val="0061509E"/>
    <w:rsid w:val="00625CE1"/>
    <w:rsid w:val="00650125"/>
    <w:rsid w:val="00651537"/>
    <w:rsid w:val="00654A40"/>
    <w:rsid w:val="006674D1"/>
    <w:rsid w:val="006920A6"/>
    <w:rsid w:val="006E6130"/>
    <w:rsid w:val="006F209A"/>
    <w:rsid w:val="006F5C07"/>
    <w:rsid w:val="00713619"/>
    <w:rsid w:val="00717866"/>
    <w:rsid w:val="00723816"/>
    <w:rsid w:val="00740755"/>
    <w:rsid w:val="0074627A"/>
    <w:rsid w:val="00755E7A"/>
    <w:rsid w:val="00764CCD"/>
    <w:rsid w:val="00767FC4"/>
    <w:rsid w:val="00781F1E"/>
    <w:rsid w:val="007A3E6F"/>
    <w:rsid w:val="007B32CB"/>
    <w:rsid w:val="007C7E59"/>
    <w:rsid w:val="007D0007"/>
    <w:rsid w:val="007D5647"/>
    <w:rsid w:val="00800EDC"/>
    <w:rsid w:val="00803322"/>
    <w:rsid w:val="008127F1"/>
    <w:rsid w:val="00833F89"/>
    <w:rsid w:val="00843DC0"/>
    <w:rsid w:val="008532BE"/>
    <w:rsid w:val="00873727"/>
    <w:rsid w:val="00886E49"/>
    <w:rsid w:val="00896F89"/>
    <w:rsid w:val="008A0450"/>
    <w:rsid w:val="008A12CC"/>
    <w:rsid w:val="008A3C23"/>
    <w:rsid w:val="008A4A66"/>
    <w:rsid w:val="008D67E6"/>
    <w:rsid w:val="008D7774"/>
    <w:rsid w:val="008E7C35"/>
    <w:rsid w:val="008F03BB"/>
    <w:rsid w:val="008F2CEA"/>
    <w:rsid w:val="008F5F99"/>
    <w:rsid w:val="00905631"/>
    <w:rsid w:val="00920D73"/>
    <w:rsid w:val="0092498F"/>
    <w:rsid w:val="00931A4A"/>
    <w:rsid w:val="00932CFF"/>
    <w:rsid w:val="00936537"/>
    <w:rsid w:val="00940F6C"/>
    <w:rsid w:val="00950271"/>
    <w:rsid w:val="00974B68"/>
    <w:rsid w:val="009832E3"/>
    <w:rsid w:val="0099120B"/>
    <w:rsid w:val="009931D9"/>
    <w:rsid w:val="009A0B29"/>
    <w:rsid w:val="009F1F82"/>
    <w:rsid w:val="009F4135"/>
    <w:rsid w:val="009F7C13"/>
    <w:rsid w:val="00A015B1"/>
    <w:rsid w:val="00A06849"/>
    <w:rsid w:val="00A07357"/>
    <w:rsid w:val="00A100F7"/>
    <w:rsid w:val="00A224F5"/>
    <w:rsid w:val="00A252AC"/>
    <w:rsid w:val="00A41DD7"/>
    <w:rsid w:val="00A50A43"/>
    <w:rsid w:val="00A515D0"/>
    <w:rsid w:val="00A573E6"/>
    <w:rsid w:val="00A66131"/>
    <w:rsid w:val="00A70F5B"/>
    <w:rsid w:val="00A77704"/>
    <w:rsid w:val="00A90CA4"/>
    <w:rsid w:val="00A91D6F"/>
    <w:rsid w:val="00AB2EA8"/>
    <w:rsid w:val="00AC5232"/>
    <w:rsid w:val="00AC74AB"/>
    <w:rsid w:val="00AC7590"/>
    <w:rsid w:val="00AE2343"/>
    <w:rsid w:val="00B02E2B"/>
    <w:rsid w:val="00B158FE"/>
    <w:rsid w:val="00B16090"/>
    <w:rsid w:val="00B32B8D"/>
    <w:rsid w:val="00B33EDA"/>
    <w:rsid w:val="00B453AC"/>
    <w:rsid w:val="00B644CB"/>
    <w:rsid w:val="00B71D7A"/>
    <w:rsid w:val="00BC1241"/>
    <w:rsid w:val="00BD1779"/>
    <w:rsid w:val="00BD72C7"/>
    <w:rsid w:val="00BE4F45"/>
    <w:rsid w:val="00BF6291"/>
    <w:rsid w:val="00C04A69"/>
    <w:rsid w:val="00C07156"/>
    <w:rsid w:val="00C21F71"/>
    <w:rsid w:val="00C32F80"/>
    <w:rsid w:val="00C47C83"/>
    <w:rsid w:val="00C50E0C"/>
    <w:rsid w:val="00C838F8"/>
    <w:rsid w:val="00C863E0"/>
    <w:rsid w:val="00CD13FF"/>
    <w:rsid w:val="00CD6FC9"/>
    <w:rsid w:val="00CE7792"/>
    <w:rsid w:val="00D00B1D"/>
    <w:rsid w:val="00D02F7D"/>
    <w:rsid w:val="00D169DA"/>
    <w:rsid w:val="00D31E0F"/>
    <w:rsid w:val="00D47463"/>
    <w:rsid w:val="00D81B6D"/>
    <w:rsid w:val="00D93E7A"/>
    <w:rsid w:val="00D9623F"/>
    <w:rsid w:val="00DA3988"/>
    <w:rsid w:val="00DB595B"/>
    <w:rsid w:val="00DE1926"/>
    <w:rsid w:val="00DF0346"/>
    <w:rsid w:val="00DF41D0"/>
    <w:rsid w:val="00E04CF1"/>
    <w:rsid w:val="00E0549A"/>
    <w:rsid w:val="00E10C19"/>
    <w:rsid w:val="00E16E94"/>
    <w:rsid w:val="00E17472"/>
    <w:rsid w:val="00E252F9"/>
    <w:rsid w:val="00E2597C"/>
    <w:rsid w:val="00E33504"/>
    <w:rsid w:val="00E61CE4"/>
    <w:rsid w:val="00E6723F"/>
    <w:rsid w:val="00E77C85"/>
    <w:rsid w:val="00E841B3"/>
    <w:rsid w:val="00E841BA"/>
    <w:rsid w:val="00EA3E56"/>
    <w:rsid w:val="00EC1F5C"/>
    <w:rsid w:val="00EC2F9E"/>
    <w:rsid w:val="00EE1743"/>
    <w:rsid w:val="00EF21DA"/>
    <w:rsid w:val="00F037D7"/>
    <w:rsid w:val="00F22CA2"/>
    <w:rsid w:val="00F25201"/>
    <w:rsid w:val="00F275AE"/>
    <w:rsid w:val="00F35C87"/>
    <w:rsid w:val="00F51C71"/>
    <w:rsid w:val="00F53C9A"/>
    <w:rsid w:val="00F557C5"/>
    <w:rsid w:val="00F6292B"/>
    <w:rsid w:val="00F6483A"/>
    <w:rsid w:val="00F64C6B"/>
    <w:rsid w:val="00F91CFF"/>
    <w:rsid w:val="00F94720"/>
    <w:rsid w:val="00FA75ED"/>
    <w:rsid w:val="00FB29A0"/>
    <w:rsid w:val="00FC73BB"/>
    <w:rsid w:val="00FF18E9"/>
    <w:rsid w:val="00FF19D3"/>
    <w:rsid w:val="00FF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D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073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uiPriority w:val="99"/>
    <w:rsid w:val="00A0735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footnote text"/>
    <w:basedOn w:val="a"/>
    <w:link w:val="a4"/>
    <w:uiPriority w:val="99"/>
    <w:unhideWhenUsed/>
    <w:rsid w:val="004F2C3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4F2C3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4F2C3B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9F1F82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9F1F82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9F1F82"/>
    <w:rPr>
      <w:vertAlign w:val="superscript"/>
    </w:rPr>
  </w:style>
  <w:style w:type="paragraph" w:styleId="a9">
    <w:name w:val="Body Text Indent"/>
    <w:basedOn w:val="a"/>
    <w:link w:val="aa"/>
    <w:rsid w:val="00183C7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183C7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Body Text"/>
    <w:basedOn w:val="a"/>
    <w:link w:val="ac"/>
    <w:rsid w:val="00183C74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rsid w:val="00183C74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83C74"/>
    <w:pPr>
      <w:ind w:left="720"/>
      <w:contextualSpacing/>
    </w:pPr>
  </w:style>
  <w:style w:type="table" w:styleId="ae">
    <w:name w:val="Table Grid"/>
    <w:basedOn w:val="a1"/>
    <w:uiPriority w:val="59"/>
    <w:rsid w:val="007B32C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header"/>
    <w:basedOn w:val="a"/>
    <w:link w:val="af0"/>
    <w:uiPriority w:val="99"/>
    <w:unhideWhenUsed/>
    <w:rsid w:val="00C071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07156"/>
  </w:style>
  <w:style w:type="paragraph" w:styleId="af1">
    <w:name w:val="footer"/>
    <w:basedOn w:val="a"/>
    <w:link w:val="af2"/>
    <w:uiPriority w:val="99"/>
    <w:unhideWhenUsed/>
    <w:rsid w:val="00C071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07156"/>
  </w:style>
  <w:style w:type="paragraph" w:styleId="af3">
    <w:name w:val="Balloon Text"/>
    <w:basedOn w:val="a"/>
    <w:link w:val="af4"/>
    <w:uiPriority w:val="99"/>
    <w:semiHidden/>
    <w:unhideWhenUsed/>
    <w:rsid w:val="00932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932C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9252473731E8CED315EDB0CE36260A7BA0515640DBF382B18F97DD31DA355A9A69042A341C6rDH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E9252473731E8CED315EDB0CE36260A7BA0515640DBF382B18F97DD31DA355A9A69042A74EC6rE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9252473731E8CED315EDB0CE36260A7BA0515640DBF382B18F97DD31DA355A9A69042A74FC6rBH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elanova\&#1052;&#1086;&#1080;%20&#1076;&#1086;&#1082;&#1091;&#1084;&#1077;&#1085;&#1090;&#1099;\&#1064;&#1040;&#1041;&#1051;&#1054;&#105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DABBA-A372-42D3-879C-41DC43E9C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</Template>
  <TotalTime>16</TotalTime>
  <Pages>6</Pages>
  <Words>2184</Words>
  <Characters>12452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14607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Kestel KA.</cp:lastModifiedBy>
  <cp:revision>4</cp:revision>
  <cp:lastPrinted>2018-06-22T04:09:00Z</cp:lastPrinted>
  <dcterms:created xsi:type="dcterms:W3CDTF">2018-06-22T03:59:00Z</dcterms:created>
  <dcterms:modified xsi:type="dcterms:W3CDTF">2020-06-03T05:29:00Z</dcterms:modified>
</cp:coreProperties>
</file>