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829E5" w:rsidRDefault="005829E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06281A">
        <w:rPr>
          <w:rFonts w:ascii="PT Astra Serif" w:hAnsi="PT Astra Serif"/>
          <w:b/>
          <w:bCs/>
          <w:sz w:val="28"/>
          <w:szCs w:val="28"/>
        </w:rPr>
        <w:t>37.1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C20EC4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="00A9501A" w:rsidRPr="0045739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D23FC4" w:rsidRPr="00457396">
              <w:rPr>
                <w:rFonts w:ascii="PT Astra Serif" w:hAnsi="PT Astra Serif"/>
              </w:rPr>
              <w:t xml:space="preserve"> 2020 года</w:t>
            </w:r>
          </w:p>
          <w:p w:rsidR="00D23FC4" w:rsidRPr="00457396" w:rsidRDefault="00A9501A" w:rsidP="001C211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4F0EE5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315D3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C20EC4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7B0EC8" w:rsidRPr="00457396" w:rsidTr="006145D8">
        <w:tc>
          <w:tcPr>
            <w:tcW w:w="2959" w:type="dxa"/>
            <w:shd w:val="clear" w:color="auto" w:fill="auto"/>
          </w:tcPr>
          <w:p w:rsidR="007B0EC8" w:rsidRDefault="007B0EC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7B0EC8" w:rsidRPr="00457396" w:rsidRDefault="007B0EC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B0EC8" w:rsidRPr="00457396" w:rsidRDefault="007B0EC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7B0EC8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7B0EC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7B0EC8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B0EC8" w:rsidRPr="00457396" w:rsidTr="006145D8">
        <w:tc>
          <w:tcPr>
            <w:tcW w:w="2959" w:type="dxa"/>
            <w:shd w:val="clear" w:color="auto" w:fill="auto"/>
          </w:tcPr>
          <w:p w:rsidR="007B0EC8" w:rsidRPr="00457396" w:rsidRDefault="007B0EC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7B0EC8" w:rsidRPr="00457396" w:rsidRDefault="007B0EC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B0EC8" w:rsidRPr="00457396" w:rsidRDefault="007B0EC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457396" w:rsidRDefault="000E031B" w:rsidP="00FD0911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0C2181" w:rsidRPr="00457396" w:rsidTr="009345AE">
        <w:tc>
          <w:tcPr>
            <w:tcW w:w="2968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C2181" w:rsidRDefault="000C2181" w:rsidP="00315D3E">
      <w:pPr>
        <w:jc w:val="both"/>
        <w:rPr>
          <w:rFonts w:ascii="PT Astra Serif" w:hAnsi="PT Astra Serif"/>
        </w:rPr>
      </w:pPr>
    </w:p>
    <w:p w:rsidR="00C20EC4" w:rsidRDefault="00B160CD" w:rsidP="00C20EC4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C20EC4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C20EC4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C20EC4">
        <w:rPr>
          <w:rFonts w:ascii="PT Astra Serif" w:hAnsi="PT Astra Serif"/>
        </w:rPr>
        <w:t>37</w:t>
      </w:r>
      <w:r w:rsidR="00090572">
        <w:rPr>
          <w:rFonts w:ascii="PT Astra Serif" w:hAnsi="PT Astra Serif"/>
        </w:rPr>
        <w:t xml:space="preserve"> от </w:t>
      </w:r>
      <w:r w:rsidR="00C20EC4">
        <w:rPr>
          <w:rFonts w:ascii="PT Astra Serif" w:hAnsi="PT Astra Serif"/>
        </w:rPr>
        <w:t>общества с ограниченной ответственностью «Парфюм – отделение Лореаль»</w:t>
      </w:r>
      <w:r w:rsidR="00C20EC4" w:rsidRPr="001972D9">
        <w:rPr>
          <w:rFonts w:ascii="PT Astra Serif" w:hAnsi="PT Astra Serif"/>
        </w:rPr>
        <w:t xml:space="preserve">,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C20EC4">
        <w:rPr>
          <w:rFonts w:ascii="PT Astra Serif" w:hAnsi="PT Astra Serif"/>
        </w:rPr>
        <w:t xml:space="preserve">636019, Томская область, г. Северск, ул. </w:t>
      </w:r>
      <w:bookmarkStart w:id="0" w:name="_GoBack"/>
      <w:bookmarkEnd w:id="0"/>
      <w:r w:rsidR="00C20EC4">
        <w:rPr>
          <w:rFonts w:ascii="PT Astra Serif" w:hAnsi="PT Astra Serif"/>
        </w:rPr>
        <w:t>Солнечная, д. 2 стр. 4.</w:t>
      </w:r>
    </w:p>
    <w:p w:rsidR="00C20EC4" w:rsidRDefault="00C20EC4" w:rsidP="00C20EC4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C20EC4" w:rsidP="004F0EE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70:22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0010108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201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C20EC4" w:rsidP="000E1289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4F0EE5">
              <w:rPr>
                <w:rFonts w:ascii="PT Astra Serif" w:hAnsi="PT Astra Serif"/>
              </w:rPr>
              <w:t xml:space="preserve">Томская область, г. </w:t>
            </w:r>
            <w:r>
              <w:rPr>
                <w:rFonts w:ascii="PT Astra Serif" w:hAnsi="PT Astra Serif"/>
              </w:rPr>
              <w:t>Северск, ул. Солнечная, д. 2, стр. 16</w:t>
            </w:r>
            <w:r w:rsidRPr="004F0EE5">
              <w:rPr>
                <w:rFonts w:ascii="PT Astra Serif" w:hAnsi="PT Astra Serif"/>
              </w:rPr>
              <w:t>.</w:t>
            </w:r>
          </w:p>
        </w:tc>
      </w:tr>
    </w:tbl>
    <w:p w:rsidR="00476900" w:rsidRPr="00457396" w:rsidRDefault="00476900" w:rsidP="00FD0911">
      <w:pPr>
        <w:pStyle w:val="af1"/>
        <w:rPr>
          <w:rFonts w:ascii="PT Astra Serif" w:hAnsi="PT Astra Serif"/>
        </w:rPr>
      </w:pPr>
    </w:p>
    <w:p w:rsidR="00F565B9" w:rsidRPr="00457396" w:rsidRDefault="001A360B" w:rsidP="00DF749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DF7490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C20EC4">
        <w:rPr>
          <w:rFonts w:ascii="PT Astra Serif" w:hAnsi="PT Astra Serif"/>
        </w:rPr>
        <w:t>29 285 000</w:t>
      </w:r>
      <w:r w:rsidR="00C20EC4" w:rsidRPr="001972D9">
        <w:rPr>
          <w:rFonts w:ascii="PT Astra Serif" w:hAnsi="PT Astra Serif"/>
        </w:rPr>
        <w:t xml:space="preserve"> (</w:t>
      </w:r>
      <w:r w:rsidR="00C20EC4">
        <w:rPr>
          <w:rFonts w:ascii="PT Astra Serif" w:hAnsi="PT Astra Serif"/>
        </w:rPr>
        <w:t xml:space="preserve">двадцать девять миллионов двести восемьдесят пять </w:t>
      </w:r>
      <w:r w:rsidR="00C20EC4" w:rsidRPr="001972D9">
        <w:rPr>
          <w:rFonts w:ascii="PT Astra Serif" w:hAnsi="PT Astra Serif"/>
        </w:rPr>
        <w:t>тысяч</w:t>
      </w:r>
      <w:r w:rsidR="00C20EC4">
        <w:rPr>
          <w:rFonts w:ascii="PT Astra Serif" w:hAnsi="PT Astra Serif"/>
        </w:rPr>
        <w:t>)</w:t>
      </w:r>
      <w:r w:rsidR="00315D3E">
        <w:rPr>
          <w:rFonts w:ascii="PT Astra Serif" w:hAnsi="PT Astra Serif"/>
        </w:rPr>
        <w:t xml:space="preserve"> рублей</w:t>
      </w:r>
      <w:r w:rsidR="00DF7490" w:rsidRPr="001972D9">
        <w:rPr>
          <w:rFonts w:ascii="PT Astra Serif" w:hAnsi="PT Astra Serif"/>
        </w:rPr>
        <w:t>, определенной по состоянию на 0</w:t>
      </w:r>
      <w:r w:rsidR="004F0EE5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F01D97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3"/>
        <w:gridCol w:w="3140"/>
        <w:gridCol w:w="3141"/>
      </w:tblGrid>
      <w:tr w:rsidR="007507F4" w:rsidRPr="00457396" w:rsidTr="004F0EE5">
        <w:tc>
          <w:tcPr>
            <w:tcW w:w="3063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40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41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20EC4" w:rsidRPr="00457396" w:rsidTr="004F0EE5">
        <w:tc>
          <w:tcPr>
            <w:tcW w:w="3063" w:type="dxa"/>
            <w:shd w:val="clear" w:color="auto" w:fill="auto"/>
          </w:tcPr>
          <w:p w:rsidR="00C20EC4" w:rsidRPr="00AB7EFB" w:rsidRDefault="00C20EC4" w:rsidP="00C03EBA">
            <w:r w:rsidRPr="00AB7EFB">
              <w:t xml:space="preserve">Белозерова Ирина Петровна </w:t>
            </w:r>
          </w:p>
        </w:tc>
        <w:tc>
          <w:tcPr>
            <w:tcW w:w="3140" w:type="dxa"/>
            <w:shd w:val="clear" w:color="auto" w:fill="auto"/>
          </w:tcPr>
          <w:p w:rsidR="00C20EC4" w:rsidRPr="00AB7EFB" w:rsidRDefault="00C20EC4" w:rsidP="00C03EBA">
            <w:r w:rsidRPr="00AB7EFB">
              <w:t>Саморегулируемая организация оценщиков «Деловой союз оценщиков»</w:t>
            </w:r>
          </w:p>
        </w:tc>
        <w:tc>
          <w:tcPr>
            <w:tcW w:w="3141" w:type="dxa"/>
            <w:shd w:val="clear" w:color="auto" w:fill="auto"/>
          </w:tcPr>
          <w:p w:rsidR="00C20EC4" w:rsidRPr="00185694" w:rsidRDefault="00C20EC4" w:rsidP="00C20EC4">
            <w:pPr>
              <w:rPr>
                <w:rFonts w:ascii="PT Astra Serif" w:hAnsi="PT Astra Serif"/>
              </w:rPr>
            </w:pPr>
            <w:r w:rsidRPr="00185694">
              <w:rPr>
                <w:rFonts w:ascii="PT Astra Serif" w:hAnsi="PT Astra Serif"/>
              </w:rPr>
              <w:t xml:space="preserve">Свидетельство </w:t>
            </w:r>
          </w:p>
          <w:p w:rsidR="00C20EC4" w:rsidRPr="00185694" w:rsidRDefault="00C20EC4" w:rsidP="00C20EC4">
            <w:pPr>
              <w:rPr>
                <w:rFonts w:ascii="PT Astra Serif" w:hAnsi="PT Astra Serif"/>
              </w:rPr>
            </w:pPr>
            <w:r w:rsidRPr="00185694">
              <w:rPr>
                <w:rFonts w:ascii="PT Astra Serif" w:hAnsi="PT Astra Serif"/>
              </w:rPr>
              <w:t xml:space="preserve">от 12.04.2012 № 481 </w:t>
            </w:r>
          </w:p>
          <w:p w:rsidR="00C20EC4" w:rsidRPr="00AB7EFB" w:rsidRDefault="00C20EC4" w:rsidP="00C20EC4">
            <w:r w:rsidRPr="00185694">
              <w:rPr>
                <w:rFonts w:ascii="PT Astra Serif" w:hAnsi="PT Astra Serif"/>
              </w:rPr>
              <w:t>(номер в реестре 481)</w:t>
            </w:r>
          </w:p>
        </w:tc>
      </w:tr>
    </w:tbl>
    <w:p w:rsidR="004B630F" w:rsidRPr="00457396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4B630F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C94156" w:rsidRPr="00457396" w:rsidRDefault="00C94156" w:rsidP="004B630F">
      <w:pPr>
        <w:pStyle w:val="Default"/>
        <w:ind w:firstLine="709"/>
        <w:jc w:val="both"/>
        <w:rPr>
          <w:rFonts w:ascii="PT Astra Serif" w:hAnsi="PT Astra Serif"/>
        </w:rPr>
      </w:pPr>
    </w:p>
    <w:p w:rsidR="00E55E76" w:rsidRPr="004F0EE5" w:rsidRDefault="00C1433A" w:rsidP="001A360B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F0EE5">
        <w:rPr>
          <w:rFonts w:ascii="PT Astra Serif" w:hAnsi="PT Astra Serif"/>
          <w:sz w:val="24"/>
          <w:szCs w:val="24"/>
        </w:rPr>
        <w:t xml:space="preserve">          </w:t>
      </w:r>
      <w:r w:rsidR="00F20F19" w:rsidRPr="004F0EE5">
        <w:rPr>
          <w:rFonts w:ascii="PT Astra Serif" w:hAnsi="PT Astra Serif"/>
          <w:sz w:val="24"/>
          <w:szCs w:val="24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4F0EE5">
        <w:rPr>
          <w:rFonts w:ascii="PT Astra Serif" w:hAnsi="PT Astra Serif"/>
          <w:sz w:val="24"/>
          <w:szCs w:val="24"/>
        </w:rPr>
        <w:t>5</w:t>
      </w:r>
      <w:r w:rsidR="00F20F19" w:rsidRPr="004F0EE5">
        <w:rPr>
          <w:rFonts w:ascii="PT Astra Serif" w:hAnsi="PT Astra Serif"/>
          <w:sz w:val="24"/>
          <w:szCs w:val="24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 w:rsidRPr="004F0EE5">
        <w:rPr>
          <w:rFonts w:ascii="PT Astra Serif" w:hAnsi="PT Astra Serif"/>
          <w:sz w:val="24"/>
          <w:szCs w:val="24"/>
        </w:rPr>
        <w:t xml:space="preserve">ом </w:t>
      </w:r>
      <w:r w:rsidR="007E0F18" w:rsidRPr="004F0EE5">
        <w:rPr>
          <w:rFonts w:ascii="PT Astra Serif" w:hAnsi="PT Astra Serif"/>
          <w:sz w:val="24"/>
          <w:szCs w:val="24"/>
        </w:rPr>
        <w:t>Федеральной службы государственной регистрации, кадастра и картографии</w:t>
      </w:r>
      <w:r w:rsidR="00315D3E" w:rsidRPr="004F0EE5">
        <w:rPr>
          <w:rFonts w:ascii="PT Astra Serif" w:hAnsi="PT Astra Serif"/>
          <w:sz w:val="24"/>
          <w:szCs w:val="24"/>
        </w:rPr>
        <w:t xml:space="preserve"> от 24.08.2020</w:t>
      </w:r>
      <w:r w:rsidR="00F20F19" w:rsidRPr="004F0EE5">
        <w:rPr>
          <w:rFonts w:ascii="PT Astra Serif" w:hAnsi="PT Astra Serif"/>
          <w:sz w:val="24"/>
          <w:szCs w:val="24"/>
        </w:rPr>
        <w:t xml:space="preserve"> № </w:t>
      </w:r>
      <w:proofErr w:type="gramStart"/>
      <w:r w:rsidR="00315D3E" w:rsidRPr="004F0EE5">
        <w:rPr>
          <w:rFonts w:ascii="PT Astra Serif" w:hAnsi="PT Astra Serif"/>
          <w:sz w:val="24"/>
          <w:szCs w:val="24"/>
        </w:rPr>
        <w:t>П</w:t>
      </w:r>
      <w:proofErr w:type="gramEnd"/>
      <w:r w:rsidR="00315D3E" w:rsidRPr="004F0EE5">
        <w:rPr>
          <w:rFonts w:ascii="PT Astra Serif" w:hAnsi="PT Astra Serif"/>
          <w:sz w:val="24"/>
          <w:szCs w:val="24"/>
        </w:rPr>
        <w:t>/0311</w:t>
      </w:r>
      <w:r w:rsidR="00F20F19" w:rsidRPr="004F0EE5">
        <w:rPr>
          <w:rFonts w:ascii="PT Astra Serif" w:hAnsi="PT Astra Serif"/>
          <w:sz w:val="24"/>
          <w:szCs w:val="24"/>
        </w:rPr>
        <w:t xml:space="preserve">, </w:t>
      </w:r>
      <w:r w:rsidR="00E55E76" w:rsidRPr="004F0EE5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C20EC4">
        <w:rPr>
          <w:rFonts w:ascii="PT Astra Serif" w:hAnsi="PT Astra Serif"/>
        </w:rPr>
        <w:t>70:22</w:t>
      </w:r>
      <w:r w:rsidR="00C20EC4" w:rsidRPr="00457396">
        <w:rPr>
          <w:rFonts w:ascii="PT Astra Serif" w:hAnsi="PT Astra Serif"/>
        </w:rPr>
        <w:t>:</w:t>
      </w:r>
      <w:r w:rsidR="00C20EC4">
        <w:rPr>
          <w:rFonts w:ascii="PT Astra Serif" w:hAnsi="PT Astra Serif"/>
        </w:rPr>
        <w:t>0010108</w:t>
      </w:r>
      <w:r w:rsidR="00C20EC4" w:rsidRPr="00457396">
        <w:rPr>
          <w:rFonts w:ascii="PT Astra Serif" w:hAnsi="PT Astra Serif"/>
        </w:rPr>
        <w:t>:</w:t>
      </w:r>
      <w:r w:rsidR="00C20EC4">
        <w:rPr>
          <w:rFonts w:ascii="PT Astra Serif" w:hAnsi="PT Astra Serif"/>
        </w:rPr>
        <w:t>201</w:t>
      </w:r>
      <w:r w:rsidR="00EE3626" w:rsidRPr="004F0EE5">
        <w:rPr>
          <w:rFonts w:ascii="PT Astra Serif" w:hAnsi="PT Astra Serif"/>
          <w:sz w:val="24"/>
          <w:szCs w:val="24"/>
        </w:rPr>
        <w:t xml:space="preserve"> </w:t>
      </w:r>
      <w:r w:rsidR="00E55E76" w:rsidRPr="004F0EE5">
        <w:rPr>
          <w:rFonts w:ascii="PT Astra Serif" w:hAnsi="PT Astra Serif"/>
          <w:sz w:val="24"/>
          <w:szCs w:val="24"/>
        </w:rPr>
        <w:t xml:space="preserve">в размере его рыночной стоимости – </w:t>
      </w:r>
      <w:r w:rsidR="00C20EC4" w:rsidRPr="00C20EC4">
        <w:rPr>
          <w:rFonts w:ascii="PT Astra Serif" w:hAnsi="PT Astra Serif"/>
          <w:sz w:val="24"/>
          <w:szCs w:val="24"/>
        </w:rPr>
        <w:t>29 285 000 (двадцать девять миллионов двести восемьдесят пять тысяч)</w:t>
      </w:r>
      <w:r w:rsidR="004F0EE5" w:rsidRPr="004F0EE5">
        <w:rPr>
          <w:rFonts w:ascii="PT Astra Serif" w:hAnsi="PT Astra Serif"/>
          <w:sz w:val="24"/>
          <w:szCs w:val="24"/>
        </w:rPr>
        <w:t xml:space="preserve"> рублей</w:t>
      </w:r>
      <w:r w:rsidR="001A360B" w:rsidRPr="004F0EE5">
        <w:rPr>
          <w:rFonts w:ascii="PT Astra Serif" w:hAnsi="PT Astra Serif"/>
          <w:sz w:val="24"/>
          <w:szCs w:val="24"/>
        </w:rPr>
        <w:t>.</w:t>
      </w:r>
    </w:p>
    <w:p w:rsidR="008749C1" w:rsidRPr="00457396" w:rsidRDefault="008749C1" w:rsidP="007B0EC8">
      <w:pPr>
        <w:pStyle w:val="Default"/>
        <w:ind w:firstLine="708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Результаты голосования за принятое решение:</w:t>
      </w:r>
    </w:p>
    <w:p w:rsidR="008749C1" w:rsidRDefault="00C20EC4" w:rsidP="007B0EC8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="008749C1" w:rsidRPr="00457396">
        <w:rPr>
          <w:rFonts w:ascii="PT Astra Serif" w:hAnsi="PT Astra Serif"/>
        </w:rPr>
        <w:t xml:space="preserve"> – </w:t>
      </w:r>
      <w:proofErr w:type="gramStart"/>
      <w:r w:rsidR="008749C1" w:rsidRPr="00457396">
        <w:rPr>
          <w:rFonts w:ascii="PT Astra Serif" w:hAnsi="PT Astra Serif"/>
        </w:rPr>
        <w:t>за</w:t>
      </w:r>
      <w:proofErr w:type="gramEnd"/>
      <w:r w:rsidR="004A592F" w:rsidRPr="00457396">
        <w:rPr>
          <w:rFonts w:ascii="PT Astra Serif" w:hAnsi="PT Astra Serif"/>
        </w:rPr>
        <w:t>;</w:t>
      </w:r>
    </w:p>
    <w:p w:rsidR="007B0EC8" w:rsidRPr="00457396" w:rsidRDefault="007B0EC8" w:rsidP="007B0EC8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947D88" w:rsidRPr="00457396" w:rsidRDefault="00315D3E" w:rsidP="007B0EC8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947D88" w:rsidRPr="0045739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</w:t>
      </w:r>
      <w:r w:rsidR="00947D88" w:rsidRPr="0045739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Викторовна</w:t>
      </w:r>
      <w:r w:rsidR="00947D88" w:rsidRPr="00457396">
        <w:rPr>
          <w:rFonts w:ascii="PT Astra Serif" w:hAnsi="PT Astra Serif"/>
        </w:rPr>
        <w:t xml:space="preserve"> – </w:t>
      </w:r>
      <w:proofErr w:type="gramStart"/>
      <w:r w:rsidR="00947D88" w:rsidRPr="00457396">
        <w:rPr>
          <w:rFonts w:ascii="PT Astra Serif" w:hAnsi="PT Astra Serif"/>
        </w:rPr>
        <w:t>за</w:t>
      </w:r>
      <w:proofErr w:type="gramEnd"/>
      <w:r w:rsidR="00947D88" w:rsidRPr="00457396">
        <w:rPr>
          <w:rFonts w:ascii="PT Astra Serif" w:hAnsi="PT Astra Serif"/>
        </w:rPr>
        <w:t>;</w:t>
      </w:r>
    </w:p>
    <w:p w:rsidR="00F13965" w:rsidRDefault="007C7740" w:rsidP="007B0EC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</w:t>
      </w:r>
      <w:r w:rsidR="00F13965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Екатерина Феликсовна</w:t>
      </w:r>
      <w:r w:rsidR="00F13965">
        <w:rPr>
          <w:rFonts w:ascii="PT Astra Serif" w:hAnsi="PT Astra Serif"/>
        </w:rPr>
        <w:t xml:space="preserve"> – за;</w:t>
      </w:r>
    </w:p>
    <w:p w:rsidR="00F13965" w:rsidRDefault="00F13965" w:rsidP="007B0EC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8749C1" w:rsidRPr="00457396" w:rsidRDefault="008749C1" w:rsidP="007B0EC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7B0EC8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7B0EC8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  <w:r w:rsidRPr="00457396">
        <w:rPr>
          <w:rFonts w:ascii="PT Astra Serif" w:hAnsi="PT Astra Serif"/>
          <w:bCs/>
        </w:rPr>
        <w:t xml:space="preserve">Председатель комиссии  </w:t>
      </w:r>
      <w:r w:rsidR="000E1289">
        <w:rPr>
          <w:rFonts w:ascii="PT Astra Serif" w:hAnsi="PT Astra Serif"/>
          <w:bCs/>
        </w:rPr>
        <w:t xml:space="preserve">                                 </w:t>
      </w:r>
      <w:r w:rsidR="00C20EC4">
        <w:rPr>
          <w:rFonts w:ascii="PT Astra Serif" w:hAnsi="PT Astra Serif"/>
          <w:bCs/>
        </w:rPr>
        <w:t xml:space="preserve">                        </w:t>
      </w:r>
      <w:r w:rsidRPr="00457396">
        <w:rPr>
          <w:rFonts w:ascii="PT Astra Serif" w:hAnsi="PT Astra Serif"/>
          <w:bCs/>
        </w:rPr>
        <w:t xml:space="preserve"> </w:t>
      </w:r>
      <w:r w:rsidR="00C20EC4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F7468D" w:rsidRDefault="00F7468D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Pr="00457396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E82" w:rsidRDefault="00F75E82">
      <w:r>
        <w:separator/>
      </w:r>
    </w:p>
  </w:endnote>
  <w:endnote w:type="continuationSeparator" w:id="0">
    <w:p w:rsidR="00F75E82" w:rsidRDefault="00F75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E82" w:rsidRDefault="00F75E82">
      <w:r>
        <w:separator/>
      </w:r>
    </w:p>
  </w:footnote>
  <w:footnote w:type="continuationSeparator" w:id="0">
    <w:p w:rsidR="00F75E82" w:rsidRDefault="00F75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81A"/>
    <w:rsid w:val="00067336"/>
    <w:rsid w:val="0007215B"/>
    <w:rsid w:val="00076028"/>
    <w:rsid w:val="00077969"/>
    <w:rsid w:val="00082767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C2181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43B"/>
    <w:rsid w:val="001D4906"/>
    <w:rsid w:val="001D5981"/>
    <w:rsid w:val="001D6B55"/>
    <w:rsid w:val="001E03AD"/>
    <w:rsid w:val="001E75CD"/>
    <w:rsid w:val="001F5284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0B67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EAC"/>
    <w:rsid w:val="00315762"/>
    <w:rsid w:val="00315D3E"/>
    <w:rsid w:val="00316AA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0EE5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29E5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6594"/>
    <w:rsid w:val="007B0EC8"/>
    <w:rsid w:val="007B1F94"/>
    <w:rsid w:val="007B4900"/>
    <w:rsid w:val="007B719F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1A6D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55B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6BE0"/>
    <w:rsid w:val="00AF3363"/>
    <w:rsid w:val="00AF7E41"/>
    <w:rsid w:val="00B0047C"/>
    <w:rsid w:val="00B00E64"/>
    <w:rsid w:val="00B01DDE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D5DFE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0EC4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D97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5E82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16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</cp:revision>
  <cp:lastPrinted>2020-12-10T12:40:00Z</cp:lastPrinted>
  <dcterms:created xsi:type="dcterms:W3CDTF">2020-10-29T08:09:00Z</dcterms:created>
  <dcterms:modified xsi:type="dcterms:W3CDTF">2020-12-15T05:25:00Z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