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7EE6" w:rsidRDefault="00F67EE6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A14D36">
        <w:rPr>
          <w:rFonts w:ascii="PT Astra Serif" w:hAnsi="PT Astra Serif"/>
          <w:b/>
          <w:bCs/>
          <w:sz w:val="28"/>
          <w:szCs w:val="28"/>
        </w:rPr>
        <w:t>.1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F67EE6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</w:t>
      </w:r>
      <w:r w:rsidR="00F67EE6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07AE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1432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07AE0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ул. Ломоносова, 42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307AE0" w:rsidRPr="00307AE0">
        <w:rPr>
          <w:rFonts w:ascii="PT Astra Serif" w:hAnsi="PT Astra Serif"/>
        </w:rPr>
        <w:t>19 883 000 (девятнадцать миллионов восемьсот восемьдесят три тысячи)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307AE0" w:rsidRPr="00307AE0">
        <w:rPr>
          <w:rFonts w:ascii="PT Astra Serif" w:hAnsi="PT Astra Serif"/>
        </w:rPr>
        <w:t>70:21:0200028:1432 19 883 000 (девятнадцать миллионов восемьсот восемьдесят три тысячи)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>– за;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A14D36" w:rsidRDefault="00A14D36" w:rsidP="009B0982">
      <w:pPr>
        <w:pStyle w:val="Default"/>
        <w:jc w:val="both"/>
        <w:rPr>
          <w:rFonts w:ascii="PT Astra Serif" w:hAnsi="PT Astra Serif"/>
          <w:bCs/>
        </w:rPr>
      </w:pPr>
    </w:p>
    <w:p w:rsidR="00A14D36" w:rsidRDefault="00A14D36" w:rsidP="009B0982">
      <w:pPr>
        <w:pStyle w:val="Default"/>
        <w:jc w:val="both"/>
        <w:rPr>
          <w:rFonts w:ascii="PT Astra Serif" w:hAnsi="PT Astra Serif"/>
          <w:bCs/>
        </w:rPr>
      </w:pPr>
    </w:p>
    <w:p w:rsidR="00A14D36" w:rsidRDefault="00A14D36" w:rsidP="009B0982">
      <w:pPr>
        <w:pStyle w:val="Default"/>
        <w:jc w:val="both"/>
        <w:rPr>
          <w:rFonts w:ascii="PT Astra Serif" w:hAnsi="PT Astra Serif"/>
          <w:bCs/>
        </w:rPr>
      </w:pPr>
    </w:p>
    <w:p w:rsidR="00A14D36" w:rsidRPr="00457396" w:rsidRDefault="00A14D36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2C7" w:rsidRDefault="000522C7">
      <w:r>
        <w:separator/>
      </w:r>
    </w:p>
  </w:endnote>
  <w:endnote w:type="continuationSeparator" w:id="0">
    <w:p w:rsidR="000522C7" w:rsidRDefault="0005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2C7" w:rsidRDefault="000522C7">
      <w:r>
        <w:separator/>
      </w:r>
    </w:p>
  </w:footnote>
  <w:footnote w:type="continuationSeparator" w:id="0">
    <w:p w:rsidR="000522C7" w:rsidRDefault="00052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22C7"/>
    <w:rsid w:val="0005388B"/>
    <w:rsid w:val="00055699"/>
    <w:rsid w:val="00056136"/>
    <w:rsid w:val="000574DA"/>
    <w:rsid w:val="0006063F"/>
    <w:rsid w:val="000616B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453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4D36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6A50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67EE6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36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2020-12-18T08:25:00Z</cp:lastPrinted>
  <dcterms:created xsi:type="dcterms:W3CDTF">2020-10-29T08:09:00Z</dcterms:created>
  <dcterms:modified xsi:type="dcterms:W3CDTF">2020-12-25T07:57:00Z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