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48" w:rsidRDefault="00EA55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A5548" w:rsidRDefault="00EA55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A5548" w:rsidRDefault="00EA55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A5548" w:rsidRDefault="00EA55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A5548" w:rsidRDefault="00EA55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A5548" w:rsidRDefault="00EA55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A5548" w:rsidRDefault="00EA55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A5548" w:rsidRDefault="00EA55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A5548" w:rsidRDefault="00EA55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A5548" w:rsidRDefault="00EA55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A5548" w:rsidRDefault="00EA55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A5548" w:rsidRDefault="00EA55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A5548" w:rsidRDefault="00EA55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A5548" w:rsidRDefault="00EA554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5935A5">
        <w:rPr>
          <w:rFonts w:ascii="PT Astra Serif" w:hAnsi="PT Astra Serif"/>
          <w:b/>
          <w:bCs/>
          <w:sz w:val="28"/>
          <w:szCs w:val="28"/>
        </w:rPr>
        <w:t>11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0D1B80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28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757E35">
              <w:rPr>
                <w:rFonts w:ascii="PT Astra Serif" w:hAnsi="PT Astra Serif"/>
              </w:rPr>
              <w:t>января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4F2E11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0D1B80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757E35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315D3E" w:rsidRDefault="00B160CD" w:rsidP="005042BB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0D1B80" w:rsidRPr="00895B47">
        <w:rPr>
          <w:rFonts w:ascii="PT Astra Serif" w:hAnsi="PT Astra Serif"/>
        </w:rPr>
        <w:t xml:space="preserve">30.12.2020 </w:t>
      </w:r>
      <w:proofErr w:type="spellStart"/>
      <w:r w:rsidR="000D1B80" w:rsidRPr="00895B47">
        <w:rPr>
          <w:rFonts w:ascii="PT Astra Serif" w:hAnsi="PT Astra Serif"/>
        </w:rPr>
        <w:t>вх</w:t>
      </w:r>
      <w:proofErr w:type="spellEnd"/>
      <w:r w:rsidR="000D1B80" w:rsidRPr="00895B47">
        <w:rPr>
          <w:rFonts w:ascii="PT Astra Serif" w:hAnsi="PT Astra Serif"/>
        </w:rPr>
        <w:t>. № 2020/6</w:t>
      </w:r>
      <w:r w:rsidR="005935A5">
        <w:rPr>
          <w:rFonts w:ascii="PT Astra Serif" w:hAnsi="PT Astra Serif"/>
        </w:rPr>
        <w:t>5</w:t>
      </w:r>
      <w:r w:rsidR="000D1B80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от </w:t>
      </w:r>
      <w:r w:rsidR="00EA5548">
        <w:rPr>
          <w:rFonts w:ascii="PT Astra Serif" w:hAnsi="PT Astra Serif"/>
        </w:rPr>
        <w:t>ФИО</w:t>
      </w:r>
      <w:r w:rsidR="005042BB" w:rsidRPr="00895B47">
        <w:rPr>
          <w:rFonts w:ascii="PT Astra Serif" w:hAnsi="PT Astra Serif"/>
        </w:rPr>
        <w:t xml:space="preserve"> (далее – </w:t>
      </w:r>
      <w:r w:rsidR="00EA5548">
        <w:rPr>
          <w:rFonts w:ascii="PT Astra Serif" w:hAnsi="PT Astra Serif"/>
        </w:rPr>
        <w:t>ФИО</w:t>
      </w:r>
      <w:r w:rsidR="005042BB" w:rsidRPr="00895B47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</w:p>
    <w:p w:rsidR="00EA5548" w:rsidRPr="00457396" w:rsidRDefault="00EA5548" w:rsidP="005042BB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5935A5" w:rsidP="0069544D">
            <w:pPr>
              <w:pStyle w:val="af1"/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>70:14:0300022:507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5935A5" w:rsidP="0069544D">
            <w:pPr>
              <w:jc w:val="both"/>
              <w:rPr>
                <w:rFonts w:ascii="PT Astra Serif" w:hAnsi="PT Astra Serif"/>
              </w:rPr>
            </w:pPr>
            <w:r w:rsidRPr="00895B47">
              <w:rPr>
                <w:rFonts w:ascii="PT Astra Serif" w:hAnsi="PT Astra Serif"/>
              </w:rPr>
              <w:t xml:space="preserve">Томская область,  Томский р-н, </w:t>
            </w:r>
            <w:proofErr w:type="gramStart"/>
            <w:r w:rsidRPr="00895B47">
              <w:rPr>
                <w:rFonts w:ascii="PT Astra Serif" w:hAnsi="PT Astra Serif"/>
              </w:rPr>
              <w:t>с</w:t>
            </w:r>
            <w:proofErr w:type="gramEnd"/>
            <w:r w:rsidRPr="00895B47">
              <w:rPr>
                <w:rFonts w:ascii="PT Astra Serif" w:hAnsi="PT Astra Serif"/>
              </w:rPr>
              <w:t>. Новомихайловка, ул. Центральная, д. 9а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315D3E" w:rsidP="009B0982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5935A5" w:rsidRPr="00895B47">
        <w:rPr>
          <w:rFonts w:ascii="PT Astra Serif" w:hAnsi="PT Astra Serif"/>
        </w:rPr>
        <w:t>11 685 906 (одиннадцать миллионов шестьсот восемьдесят пять тысяч девятьсот шесть)</w:t>
      </w:r>
      <w:r w:rsidR="000D1B80" w:rsidRPr="00895B47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5042BB" w:rsidP="009B0982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Гладких</w:t>
            </w:r>
            <w:proofErr w:type="gramEnd"/>
            <w:r>
              <w:rPr>
                <w:rFonts w:ascii="PT Astra Serif" w:hAnsi="PT Astra Serif"/>
              </w:rPr>
              <w:t xml:space="preserve"> Анна Юрьевна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5042BB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5042BB" w:rsidP="005042B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включения в реестр</w:t>
            </w:r>
            <w:r w:rsidR="000D1B80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22.06.2015</w:t>
            </w:r>
            <w:r w:rsidR="000D1B80">
              <w:rPr>
                <w:rFonts w:ascii="PT Astra Serif" w:hAnsi="PT Astra Serif"/>
              </w:rPr>
              <w:t xml:space="preserve">, регистрационный № </w:t>
            </w:r>
            <w:r>
              <w:rPr>
                <w:rFonts w:ascii="PT Astra Serif" w:hAnsi="PT Astra Serif"/>
              </w:rPr>
              <w:t>009536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042BB" w:rsidRDefault="005042BB" w:rsidP="005042BB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Комиссией выявлены</w:t>
      </w:r>
      <w:r w:rsidRPr="003D7884">
        <w:rPr>
          <w:rFonts w:ascii="PT Astra Serif" w:hAnsi="PT Astra Serif"/>
          <w:sz w:val="24"/>
          <w:szCs w:val="24"/>
        </w:rPr>
        <w:t xml:space="preserve"> следующи</w:t>
      </w:r>
      <w:r>
        <w:rPr>
          <w:rFonts w:ascii="PT Astra Serif" w:hAnsi="PT Astra Serif"/>
          <w:sz w:val="24"/>
          <w:szCs w:val="24"/>
        </w:rPr>
        <w:t>е</w:t>
      </w:r>
      <w:r w:rsidRPr="003D7884">
        <w:rPr>
          <w:rFonts w:ascii="PT Astra Serif" w:hAnsi="PT Astra Serif"/>
          <w:sz w:val="24"/>
          <w:szCs w:val="24"/>
        </w:rPr>
        <w:t xml:space="preserve"> н</w:t>
      </w:r>
      <w:r>
        <w:rPr>
          <w:rFonts w:ascii="PT Astra Serif" w:hAnsi="PT Astra Serif"/>
          <w:sz w:val="24"/>
          <w:szCs w:val="24"/>
        </w:rPr>
        <w:t>арушения</w:t>
      </w:r>
      <w:r w:rsidRPr="003D7884">
        <w:rPr>
          <w:rFonts w:ascii="PT Astra Serif" w:hAnsi="PT Astra Serif"/>
          <w:sz w:val="24"/>
          <w:szCs w:val="24"/>
        </w:rPr>
        <w:t>:</w:t>
      </w:r>
    </w:p>
    <w:p w:rsidR="005935A5" w:rsidRPr="00895B47" w:rsidRDefault="005935A5" w:rsidP="005935A5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1) п. 5 ФСО №3 «Требования к отчету об оценке» (стр. 12 таб. 6.2, 34; 49, 55 отчета об оценке);</w:t>
      </w:r>
    </w:p>
    <w:p w:rsidR="005935A5" w:rsidRPr="00895B47" w:rsidRDefault="005935A5" w:rsidP="005935A5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2) п. 22б ФСО №7 «Оценка недвижимости» (стр. 49, 55 отчета об оценке);</w:t>
      </w:r>
    </w:p>
    <w:p w:rsidR="005935A5" w:rsidRDefault="005935A5" w:rsidP="005935A5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95B47">
        <w:rPr>
          <w:rFonts w:ascii="PT Astra Serif" w:hAnsi="PT Astra Serif"/>
          <w:sz w:val="24"/>
          <w:szCs w:val="24"/>
        </w:rPr>
        <w:t>3) п. 22в ФСО №7 «Оценка недвижимости» (стр. 34 отчета об оценке)</w:t>
      </w:r>
      <w:r>
        <w:rPr>
          <w:rFonts w:ascii="PT Astra Serif" w:hAnsi="PT Astra Serif"/>
          <w:sz w:val="24"/>
          <w:szCs w:val="24"/>
        </w:rPr>
        <w:t>.</w:t>
      </w:r>
    </w:p>
    <w:p w:rsidR="005935A5" w:rsidRDefault="005935A5" w:rsidP="005935A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5935A5" w:rsidRPr="00895B47" w:rsidRDefault="005935A5" w:rsidP="005935A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5935A5">
        <w:rPr>
          <w:rFonts w:ascii="PT Astra Serif" w:hAnsi="PT Astra Serif"/>
          <w:sz w:val="24"/>
          <w:szCs w:val="24"/>
        </w:rPr>
        <w:t>По результатам рассмотрения заявления комиссия РЕШИЛА:</w:t>
      </w:r>
    </w:p>
    <w:p w:rsidR="005935A5" w:rsidRPr="00895B47" w:rsidRDefault="005935A5" w:rsidP="005935A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95B47">
        <w:rPr>
          <w:rFonts w:ascii="PT Astra Serif" w:hAnsi="PT Astra Serif"/>
        </w:rPr>
        <w:t>П</w:t>
      </w:r>
      <w:proofErr w:type="gramEnd"/>
      <w:r w:rsidRPr="00895B47">
        <w:rPr>
          <w:rFonts w:ascii="PT Astra Serif" w:hAnsi="PT Astra Serif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 w:rsidR="00EA5548">
        <w:rPr>
          <w:rFonts w:ascii="PT Astra Serif" w:hAnsi="PT Astra Serif"/>
        </w:rPr>
        <w:t>ФИО</w:t>
      </w:r>
      <w:bookmarkStart w:id="0" w:name="_GoBack"/>
      <w:bookmarkEnd w:id="0"/>
      <w:r w:rsidRPr="00895B47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70:14:0300022:507 по адресу: Томская область,  Томский р-н, </w:t>
      </w:r>
      <w:proofErr w:type="gramStart"/>
      <w:r w:rsidRPr="00895B47">
        <w:rPr>
          <w:rFonts w:ascii="PT Astra Serif" w:hAnsi="PT Astra Serif"/>
        </w:rPr>
        <w:t>с</w:t>
      </w:r>
      <w:proofErr w:type="gramEnd"/>
      <w:r w:rsidRPr="00895B47">
        <w:rPr>
          <w:rFonts w:ascii="PT Astra Serif" w:hAnsi="PT Astra Serif"/>
        </w:rPr>
        <w:t>. Новомихайловка, ул. Центральная, д. 9а.</w:t>
      </w:r>
    </w:p>
    <w:p w:rsidR="005042BB" w:rsidRDefault="005042BB" w:rsidP="005042BB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</w:p>
    <w:p w:rsidR="008749C1" w:rsidRDefault="008749C1" w:rsidP="005042BB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D1B80" w:rsidRPr="006446E3" w:rsidRDefault="000D1B80" w:rsidP="000D1B80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6446E3">
        <w:rPr>
          <w:rFonts w:ascii="PT Astra Serif" w:hAnsi="PT Astra Serif"/>
          <w:sz w:val="24"/>
          <w:szCs w:val="24"/>
        </w:rPr>
        <w:t>Лабуткина</w:t>
      </w:r>
      <w:proofErr w:type="spellEnd"/>
      <w:r w:rsidRPr="006446E3"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 w:rsidRPr="006446E3">
        <w:rPr>
          <w:rFonts w:ascii="PT Astra Serif" w:hAnsi="PT Astra Serif"/>
          <w:sz w:val="24"/>
          <w:szCs w:val="24"/>
        </w:rPr>
        <w:t>за</w:t>
      </w:r>
      <w:proofErr w:type="gramEnd"/>
      <w:r w:rsidRPr="006446E3">
        <w:rPr>
          <w:rFonts w:ascii="PT Astra Serif" w:hAnsi="PT Astra Serif"/>
          <w:sz w:val="24"/>
          <w:szCs w:val="24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042BB" w:rsidRPr="00457396" w:rsidRDefault="005042B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A7B" w:rsidRDefault="000B4A7B">
      <w:r>
        <w:separator/>
      </w:r>
    </w:p>
  </w:endnote>
  <w:endnote w:type="continuationSeparator" w:id="0">
    <w:p w:rsidR="000B4A7B" w:rsidRDefault="000B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A7B" w:rsidRDefault="000B4A7B">
      <w:r>
        <w:separator/>
      </w:r>
    </w:p>
  </w:footnote>
  <w:footnote w:type="continuationSeparator" w:id="0">
    <w:p w:rsidR="000B4A7B" w:rsidRDefault="000B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4A7B"/>
    <w:rsid w:val="000B5BC7"/>
    <w:rsid w:val="000B5DAE"/>
    <w:rsid w:val="000C0A05"/>
    <w:rsid w:val="000C1377"/>
    <w:rsid w:val="000C1415"/>
    <w:rsid w:val="000D1B8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479C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84B09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2E11"/>
    <w:rsid w:val="00501A0B"/>
    <w:rsid w:val="00502AE6"/>
    <w:rsid w:val="005042BB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35A5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4FF4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544D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014D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3758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1AE3"/>
    <w:rsid w:val="009B685A"/>
    <w:rsid w:val="009C09AF"/>
    <w:rsid w:val="009C135E"/>
    <w:rsid w:val="009C2633"/>
    <w:rsid w:val="009C2A70"/>
    <w:rsid w:val="009C2E29"/>
    <w:rsid w:val="009C3029"/>
    <w:rsid w:val="009C636F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413C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7083"/>
    <w:rsid w:val="00E903D9"/>
    <w:rsid w:val="00E93895"/>
    <w:rsid w:val="00E94C49"/>
    <w:rsid w:val="00EA09FA"/>
    <w:rsid w:val="00EA2B0D"/>
    <w:rsid w:val="00EA5548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73</TotalTime>
  <Pages>2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</cp:revision>
  <cp:lastPrinted>2021-01-29T03:19:00Z</cp:lastPrinted>
  <dcterms:created xsi:type="dcterms:W3CDTF">2020-10-29T08:09:00Z</dcterms:created>
  <dcterms:modified xsi:type="dcterms:W3CDTF">2021-02-03T09:10:00Z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