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5D25E4">
            <w:pPr>
              <w:pStyle w:val="a8"/>
              <w:rPr>
                <w:rFonts w:ascii="PT Astra Serif" w:hAnsi="PT Astra Serif"/>
                <w:b w:val="0"/>
                <w:sz w:val="26"/>
                <w:szCs w:val="26"/>
              </w:rPr>
            </w:pPr>
          </w:p>
          <w:p w:rsidR="00D700DD" w:rsidRPr="00B14E5D" w:rsidRDefault="00D700DD" w:rsidP="005D25E4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D700DD" w:rsidRPr="00B14E5D" w:rsidRDefault="00D700DD" w:rsidP="005D25E4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FD53DE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113FC3">
        <w:rPr>
          <w:rFonts w:ascii="PT Astra Serif" w:hAnsi="PT Astra Serif"/>
          <w:b/>
          <w:bCs/>
          <w:sz w:val="28"/>
          <w:szCs w:val="28"/>
        </w:rPr>
        <w:t>5</w:t>
      </w:r>
      <w:r w:rsidR="00145751">
        <w:rPr>
          <w:rFonts w:ascii="PT Astra Serif" w:hAnsi="PT Astra Serif"/>
          <w:b/>
          <w:bCs/>
          <w:sz w:val="28"/>
          <w:szCs w:val="28"/>
        </w:rPr>
        <w:t>6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C91F3D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</w:t>
            </w:r>
            <w:r w:rsidR="00CF4535">
              <w:rPr>
                <w:rFonts w:ascii="PT Astra Serif" w:hAnsi="PT Astra Serif"/>
              </w:rPr>
              <w:t>9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апреля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D23FC4" w:rsidRPr="00457396">
              <w:rPr>
                <w:rFonts w:ascii="PT Astra Serif" w:hAnsi="PT Astra Serif"/>
              </w:rPr>
              <w:t>202</w:t>
            </w:r>
            <w:r w:rsidR="0033770A">
              <w:rPr>
                <w:rFonts w:ascii="PT Astra Serif" w:hAnsi="PT Astra Serif"/>
              </w:rPr>
              <w:t>1</w:t>
            </w:r>
            <w:r w:rsidR="00D23FC4" w:rsidRPr="00457396">
              <w:rPr>
                <w:rFonts w:ascii="PT Astra Serif" w:hAnsi="PT Astra Serif"/>
              </w:rPr>
              <w:t xml:space="preserve"> года</w:t>
            </w:r>
          </w:p>
          <w:p w:rsidR="00D23FC4" w:rsidRPr="00457396" w:rsidRDefault="00A9501A" w:rsidP="00CF4535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1</w:t>
            </w:r>
            <w:r w:rsidR="00CF4535">
              <w:rPr>
                <w:rFonts w:ascii="PT Astra Serif" w:hAnsi="PT Astra Serif"/>
              </w:rPr>
              <w:t>6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085263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06234C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57396" w:rsidRDefault="00315D3E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CF4535" w:rsidRPr="00457396" w:rsidTr="006145D8">
        <w:tc>
          <w:tcPr>
            <w:tcW w:w="2959" w:type="dxa"/>
            <w:shd w:val="clear" w:color="auto" w:fill="auto"/>
          </w:tcPr>
          <w:p w:rsidR="00CF4535" w:rsidRPr="00457396" w:rsidRDefault="00CF4535" w:rsidP="0006234C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CF4535" w:rsidRPr="00457396" w:rsidRDefault="00CF4535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0D0627" w:rsidRDefault="00CF4535" w:rsidP="005F04A0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CF4535" w:rsidRPr="00457396" w:rsidTr="006145D8">
        <w:tc>
          <w:tcPr>
            <w:tcW w:w="2959" w:type="dxa"/>
            <w:shd w:val="clear" w:color="auto" w:fill="auto"/>
          </w:tcPr>
          <w:p w:rsidR="00CF4535" w:rsidRPr="00457396" w:rsidRDefault="00CF4535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CF4535" w:rsidRPr="00457396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457396" w:rsidRDefault="00CF4535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CF4535" w:rsidRPr="00457396" w:rsidTr="006145D8">
        <w:tc>
          <w:tcPr>
            <w:tcW w:w="2959" w:type="dxa"/>
            <w:shd w:val="clear" w:color="auto" w:fill="auto"/>
          </w:tcPr>
          <w:p w:rsidR="00CF4535" w:rsidRPr="00457396" w:rsidRDefault="00CF4535" w:rsidP="0006234C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Лиманская</w:t>
            </w:r>
            <w:proofErr w:type="spellEnd"/>
            <w:r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CF4535" w:rsidRPr="00457396" w:rsidRDefault="00CF4535" w:rsidP="0006234C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457396" w:rsidRDefault="00CF4535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CF4535" w:rsidRPr="00457396" w:rsidTr="006145D8">
        <w:tc>
          <w:tcPr>
            <w:tcW w:w="2959" w:type="dxa"/>
            <w:shd w:val="clear" w:color="auto" w:fill="auto"/>
          </w:tcPr>
          <w:p w:rsidR="00CF4535" w:rsidRPr="00457396" w:rsidRDefault="00CF4535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CF4535" w:rsidRPr="00457396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457396" w:rsidRDefault="00CF4535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CF4535" w:rsidRPr="00457396" w:rsidTr="006145D8">
        <w:tc>
          <w:tcPr>
            <w:tcW w:w="2959" w:type="dxa"/>
            <w:shd w:val="clear" w:color="auto" w:fill="auto"/>
          </w:tcPr>
          <w:p w:rsidR="00CF4535" w:rsidRDefault="00CF4535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CF4535" w:rsidRPr="00457396" w:rsidRDefault="00CF4535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CF4535" w:rsidRPr="00457396" w:rsidRDefault="00CF4535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457396" w:rsidRDefault="00CF4535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06234C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457396" w:rsidTr="009345AE">
        <w:tc>
          <w:tcPr>
            <w:tcW w:w="9344" w:type="dxa"/>
            <w:gridSpan w:val="3"/>
            <w:shd w:val="clear" w:color="auto" w:fill="auto"/>
          </w:tcPr>
          <w:p w:rsidR="00C338B7" w:rsidRPr="00457396" w:rsidRDefault="00C338B7" w:rsidP="006D2876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338B7" w:rsidRPr="00457396" w:rsidRDefault="00C338B7" w:rsidP="006D2876">
            <w:pPr>
              <w:pStyle w:val="af1"/>
              <w:rPr>
                <w:rFonts w:ascii="PT Astra Serif" w:hAnsi="PT Astra Serif"/>
              </w:rPr>
            </w:pPr>
          </w:p>
        </w:tc>
      </w:tr>
      <w:tr w:rsidR="00C338B7" w:rsidRPr="00457396" w:rsidTr="009345AE">
        <w:tc>
          <w:tcPr>
            <w:tcW w:w="2968" w:type="dxa"/>
            <w:shd w:val="clear" w:color="auto" w:fill="auto"/>
          </w:tcPr>
          <w:p w:rsidR="00C338B7" w:rsidRPr="00457396" w:rsidRDefault="0010065E" w:rsidP="006D2876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Кравцова Татьяна Николаевна</w:t>
            </w:r>
          </w:p>
        </w:tc>
        <w:tc>
          <w:tcPr>
            <w:tcW w:w="296" w:type="dxa"/>
            <w:shd w:val="clear" w:color="auto" w:fill="auto"/>
          </w:tcPr>
          <w:p w:rsidR="00C338B7" w:rsidRPr="00457396" w:rsidRDefault="00C338B7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C338B7" w:rsidRPr="00457396" w:rsidRDefault="00C338B7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ведущий оценщик</w:t>
            </w:r>
            <w:r w:rsidRPr="00457396">
              <w:rPr>
                <w:rFonts w:ascii="PT Astra Serif" w:hAnsi="PT Astra Serif"/>
              </w:rPr>
              <w:t xml:space="preserve"> Областного государственного бюджетного учреждения «Томский областной центр инвентаризации и кадастра»</w:t>
            </w:r>
          </w:p>
        </w:tc>
      </w:tr>
    </w:tbl>
    <w:p w:rsidR="00206696" w:rsidRDefault="00206696" w:rsidP="0006234C">
      <w:pPr>
        <w:jc w:val="both"/>
        <w:rPr>
          <w:rFonts w:ascii="PT Astra Serif" w:hAnsi="PT Astra Serif"/>
        </w:rPr>
      </w:pPr>
    </w:p>
    <w:p w:rsidR="00955161" w:rsidRPr="001972D9" w:rsidRDefault="00736B16" w:rsidP="0038670B">
      <w:pPr>
        <w:ind w:firstLine="709"/>
        <w:jc w:val="both"/>
        <w:rPr>
          <w:rFonts w:ascii="PT Astra Serif" w:hAnsi="PT Astra Serif"/>
          <w:shd w:val="clear" w:color="auto" w:fill="FFFFFF"/>
        </w:rPr>
      </w:pPr>
      <w:r w:rsidRPr="00457396">
        <w:rPr>
          <w:rFonts w:ascii="PT Astra Serif" w:hAnsi="PT Astra Serif"/>
        </w:rPr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314227">
        <w:rPr>
          <w:rFonts w:ascii="PT Astra Serif" w:hAnsi="PT Astra Serif"/>
        </w:rPr>
        <w:t xml:space="preserve"> </w:t>
      </w:r>
      <w:r w:rsidR="00525D89">
        <w:rPr>
          <w:rFonts w:ascii="PT Astra Serif" w:hAnsi="PT Astra Serif"/>
        </w:rPr>
        <w:t>30</w:t>
      </w:r>
      <w:r w:rsidR="00315D3E">
        <w:rPr>
          <w:rFonts w:ascii="PT Astra Serif" w:hAnsi="PT Astra Serif"/>
        </w:rPr>
        <w:t>.</w:t>
      </w:r>
      <w:r w:rsidR="0006234C">
        <w:rPr>
          <w:rFonts w:ascii="PT Astra Serif" w:hAnsi="PT Astra Serif"/>
        </w:rPr>
        <w:t>0</w:t>
      </w:r>
      <w:r w:rsidR="000431EF">
        <w:rPr>
          <w:rFonts w:ascii="PT Astra Serif" w:hAnsi="PT Astra Serif"/>
        </w:rPr>
        <w:t>3</w:t>
      </w:r>
      <w:r w:rsidR="00090572" w:rsidRPr="00457396">
        <w:rPr>
          <w:rFonts w:ascii="PT Astra Serif" w:hAnsi="PT Astra Serif"/>
        </w:rPr>
        <w:t>.202</w:t>
      </w:r>
      <w:r w:rsidR="0006234C">
        <w:rPr>
          <w:rFonts w:ascii="PT Astra Serif" w:hAnsi="PT Astra Serif"/>
        </w:rPr>
        <w:t xml:space="preserve">1 </w:t>
      </w:r>
      <w:proofErr w:type="spellStart"/>
      <w:r w:rsidR="00090572" w:rsidRPr="00457396">
        <w:rPr>
          <w:rFonts w:ascii="PT Astra Serif" w:hAnsi="PT Astra Serif"/>
        </w:rPr>
        <w:t>вх</w:t>
      </w:r>
      <w:proofErr w:type="spellEnd"/>
      <w:r w:rsidR="00090572" w:rsidRPr="00457396">
        <w:rPr>
          <w:rFonts w:ascii="PT Astra Serif" w:hAnsi="PT Astra Serif"/>
        </w:rPr>
        <w:t>. № 202</w:t>
      </w:r>
      <w:r w:rsidR="0006234C">
        <w:rPr>
          <w:rFonts w:ascii="PT Astra Serif" w:hAnsi="PT Astra Serif"/>
        </w:rPr>
        <w:t>1</w:t>
      </w:r>
      <w:r w:rsidR="00090572" w:rsidRPr="00457396">
        <w:rPr>
          <w:rFonts w:ascii="PT Astra Serif" w:hAnsi="PT Astra Serif"/>
        </w:rPr>
        <w:t>/</w:t>
      </w:r>
      <w:r w:rsidR="001306D3">
        <w:rPr>
          <w:rFonts w:ascii="PT Astra Serif" w:hAnsi="PT Astra Serif"/>
        </w:rPr>
        <w:t>3</w:t>
      </w:r>
      <w:r w:rsidR="00145751">
        <w:rPr>
          <w:rFonts w:ascii="PT Astra Serif" w:hAnsi="PT Astra Serif"/>
        </w:rPr>
        <w:t>1</w:t>
      </w:r>
      <w:r w:rsidR="00090572">
        <w:rPr>
          <w:rFonts w:ascii="PT Astra Serif" w:hAnsi="PT Astra Serif"/>
        </w:rPr>
        <w:t xml:space="preserve"> от</w:t>
      </w:r>
      <w:r w:rsidR="0006234C">
        <w:rPr>
          <w:rFonts w:ascii="PT Astra Serif" w:hAnsi="PT Astra Serif"/>
        </w:rPr>
        <w:t xml:space="preserve"> </w:t>
      </w:r>
      <w:r w:rsidR="00145751">
        <w:rPr>
          <w:rFonts w:ascii="PT Astra Serif" w:hAnsi="PT Astra Serif"/>
        </w:rPr>
        <w:t>общества с ограниченной отве</w:t>
      </w:r>
      <w:r w:rsidR="000F64DA">
        <w:rPr>
          <w:rFonts w:ascii="PT Astra Serif" w:hAnsi="PT Astra Serif"/>
        </w:rPr>
        <w:t>тственностью «Магазин Ласточка»</w:t>
      </w:r>
      <w:r w:rsidR="0006234C">
        <w:rPr>
          <w:rFonts w:ascii="PT Astra Serif" w:hAnsi="PT Astra Serif"/>
        </w:rPr>
        <w:t>,</w:t>
      </w:r>
      <w:r w:rsidR="00090572">
        <w:rPr>
          <w:rFonts w:ascii="PT Astra Serif" w:hAnsi="PT Astra Serif"/>
        </w:rPr>
        <w:t xml:space="preserve">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>дрес (место нахождения):</w:t>
      </w:r>
      <w:r w:rsidR="00525D89" w:rsidRPr="000D0627">
        <w:rPr>
          <w:rFonts w:ascii="PT Astra Serif" w:hAnsi="PT Astra Serif"/>
        </w:rPr>
        <w:t xml:space="preserve"> </w:t>
      </w:r>
      <w:r w:rsidR="00145751" w:rsidRPr="000D0627">
        <w:rPr>
          <w:rFonts w:ascii="PT Astra Serif" w:hAnsi="PT Astra Serif"/>
        </w:rPr>
        <w:t>Томская область, г.</w:t>
      </w:r>
      <w:r w:rsidR="00145751">
        <w:rPr>
          <w:rFonts w:ascii="PT Astra Serif" w:hAnsi="PT Astra Serif"/>
        </w:rPr>
        <w:t xml:space="preserve"> Томск, Иркутский тракт, д. 162.</w:t>
      </w:r>
    </w:p>
    <w:p w:rsidR="00315D3E" w:rsidRPr="00457396" w:rsidRDefault="00315D3E" w:rsidP="0006234C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145751" w:rsidP="00113FC3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70:21:0100021:6470</w:t>
            </w:r>
          </w:p>
        </w:tc>
        <w:tc>
          <w:tcPr>
            <w:tcW w:w="4676" w:type="dxa"/>
            <w:shd w:val="clear" w:color="auto" w:fill="auto"/>
          </w:tcPr>
          <w:p w:rsidR="00252F05" w:rsidRPr="00955161" w:rsidRDefault="00145751" w:rsidP="000F64DA">
            <w:pPr>
              <w:jc w:val="both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 xml:space="preserve">Томская область, г. </w:t>
            </w:r>
            <w:r>
              <w:rPr>
                <w:rFonts w:ascii="PT Astra Serif" w:hAnsi="PT Astra Serif"/>
              </w:rPr>
              <w:t xml:space="preserve">Томск, ул. Иркутский тракт, д. 162, номера на поэтажном плане п001, п003-п005, п008-п009, п012-п024, п028-п032, п03-п047, 1015, 1017, 1026-1039 </w:t>
            </w:r>
          </w:p>
        </w:tc>
      </w:tr>
    </w:tbl>
    <w:p w:rsidR="00476900" w:rsidRPr="00457396" w:rsidRDefault="00476900" w:rsidP="0006234C">
      <w:pPr>
        <w:pStyle w:val="af1"/>
        <w:rPr>
          <w:rFonts w:ascii="PT Astra Serif" w:hAnsi="PT Astra Serif"/>
        </w:rPr>
      </w:pPr>
    </w:p>
    <w:p w:rsidR="00F565B9" w:rsidRPr="00457396" w:rsidRDefault="00315D3E" w:rsidP="00B72CAB">
      <w:pPr>
        <w:ind w:firstLine="426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Основание подачи заявления: </w:t>
      </w:r>
      <w:r w:rsidR="00206696" w:rsidRPr="001972D9">
        <w:rPr>
          <w:rFonts w:ascii="PT Astra Serif" w:hAnsi="PT Astra Serif"/>
        </w:rPr>
        <w:t>установление в отношении объект</w:t>
      </w:r>
      <w:r w:rsidR="00955161">
        <w:rPr>
          <w:rFonts w:ascii="PT Astra Serif" w:hAnsi="PT Astra Serif"/>
        </w:rPr>
        <w:t>а</w:t>
      </w:r>
      <w:r w:rsidR="00206696" w:rsidRPr="001972D9">
        <w:rPr>
          <w:rFonts w:ascii="PT Astra Serif" w:hAnsi="PT Astra Serif"/>
        </w:rPr>
        <w:t xml:space="preserve"> недвижимости его рыночной стоимости в размере</w:t>
      </w:r>
      <w:r w:rsidR="00206696">
        <w:rPr>
          <w:rFonts w:ascii="PT Astra Serif" w:hAnsi="PT Astra Serif"/>
        </w:rPr>
        <w:t xml:space="preserve"> </w:t>
      </w:r>
      <w:r w:rsidR="00145751">
        <w:rPr>
          <w:rFonts w:ascii="PT Astra Serif" w:hAnsi="PT Astra Serif"/>
        </w:rPr>
        <w:t>17 894 158,48</w:t>
      </w:r>
      <w:r w:rsidR="00145751" w:rsidRPr="000D0627">
        <w:rPr>
          <w:rFonts w:ascii="PT Astra Serif" w:hAnsi="PT Astra Serif"/>
        </w:rPr>
        <w:t xml:space="preserve"> (</w:t>
      </w:r>
      <w:r w:rsidR="00145751">
        <w:rPr>
          <w:rFonts w:ascii="PT Astra Serif" w:hAnsi="PT Astra Serif"/>
        </w:rPr>
        <w:t xml:space="preserve">семнадцать </w:t>
      </w:r>
      <w:r w:rsidR="00145751" w:rsidRPr="000D0627">
        <w:rPr>
          <w:rFonts w:ascii="PT Astra Serif" w:hAnsi="PT Astra Serif"/>
        </w:rPr>
        <w:t>миллион</w:t>
      </w:r>
      <w:r w:rsidR="00145751">
        <w:rPr>
          <w:rFonts w:ascii="PT Astra Serif" w:hAnsi="PT Astra Serif"/>
        </w:rPr>
        <w:t>ов</w:t>
      </w:r>
      <w:r w:rsidR="00145751" w:rsidRPr="000D0627">
        <w:rPr>
          <w:rFonts w:ascii="PT Astra Serif" w:hAnsi="PT Astra Serif"/>
        </w:rPr>
        <w:t xml:space="preserve"> </w:t>
      </w:r>
      <w:r w:rsidR="00145751">
        <w:rPr>
          <w:rFonts w:ascii="PT Astra Serif" w:hAnsi="PT Astra Serif"/>
        </w:rPr>
        <w:t xml:space="preserve">восемьсот девяносто четыре </w:t>
      </w:r>
      <w:r w:rsidR="00145751" w:rsidRPr="000D0627">
        <w:rPr>
          <w:rFonts w:ascii="PT Astra Serif" w:hAnsi="PT Astra Serif"/>
        </w:rPr>
        <w:t>тысяч</w:t>
      </w:r>
      <w:r w:rsidR="00145751">
        <w:rPr>
          <w:rFonts w:ascii="PT Astra Serif" w:hAnsi="PT Astra Serif"/>
        </w:rPr>
        <w:t>и</w:t>
      </w:r>
      <w:r w:rsidR="000F64DA">
        <w:rPr>
          <w:rFonts w:ascii="PT Astra Serif" w:hAnsi="PT Astra Serif"/>
        </w:rPr>
        <w:t xml:space="preserve"> сто пятьдесят восемь</w:t>
      </w:r>
      <w:r w:rsidR="00145751" w:rsidRPr="000D0627">
        <w:rPr>
          <w:rFonts w:ascii="PT Astra Serif" w:hAnsi="PT Astra Serif"/>
        </w:rPr>
        <w:t>) рубл</w:t>
      </w:r>
      <w:r w:rsidR="00145751">
        <w:rPr>
          <w:rFonts w:ascii="PT Astra Serif" w:hAnsi="PT Astra Serif"/>
        </w:rPr>
        <w:t>ей 48 копеек</w:t>
      </w:r>
      <w:r w:rsidR="009B0982">
        <w:rPr>
          <w:rFonts w:ascii="PT Astra Serif" w:hAnsi="PT Astra Serif"/>
        </w:rPr>
        <w:t xml:space="preserve">, </w:t>
      </w:r>
      <w:r w:rsidR="00DF7490" w:rsidRPr="001972D9">
        <w:rPr>
          <w:rFonts w:ascii="PT Astra Serif" w:hAnsi="PT Astra Serif"/>
        </w:rPr>
        <w:t xml:space="preserve">определенной по </w:t>
      </w:r>
      <w:r w:rsidR="00DF7490" w:rsidRPr="001972D9">
        <w:rPr>
          <w:rFonts w:ascii="PT Astra Serif" w:hAnsi="PT Astra Serif"/>
        </w:rPr>
        <w:lastRenderedPageBreak/>
        <w:t>состоянию на 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06234C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457396" w:rsidTr="00D576C8">
        <w:tc>
          <w:tcPr>
            <w:tcW w:w="3083" w:type="dxa"/>
            <w:shd w:val="clear" w:color="auto" w:fill="auto"/>
          </w:tcPr>
          <w:p w:rsidR="007507F4" w:rsidRPr="009B0982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9B0982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9B0982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27C61" w:rsidRPr="00457396" w:rsidTr="00D576C8">
        <w:tc>
          <w:tcPr>
            <w:tcW w:w="3083" w:type="dxa"/>
            <w:shd w:val="clear" w:color="auto" w:fill="auto"/>
          </w:tcPr>
          <w:p w:rsidR="00027C61" w:rsidRPr="009B0982" w:rsidRDefault="00145751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Кравцов Сергей Владимирович</w:t>
            </w:r>
          </w:p>
        </w:tc>
        <w:tc>
          <w:tcPr>
            <w:tcW w:w="3130" w:type="dxa"/>
            <w:shd w:val="clear" w:color="auto" w:fill="auto"/>
          </w:tcPr>
          <w:p w:rsidR="00027C61" w:rsidRPr="009B0982" w:rsidRDefault="00145751" w:rsidP="00FD53DE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Саморегулируемая межрегиональная ассоциация оценщиков СМАО</w:t>
            </w:r>
          </w:p>
        </w:tc>
        <w:tc>
          <w:tcPr>
            <w:tcW w:w="3131" w:type="dxa"/>
            <w:shd w:val="clear" w:color="auto" w:fill="auto"/>
          </w:tcPr>
          <w:p w:rsidR="00027C61" w:rsidRPr="009B0982" w:rsidRDefault="00145751" w:rsidP="008F5F0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Дата включения в реестр 04.05.2007, № </w:t>
            </w:r>
            <w:proofErr w:type="gramStart"/>
            <w:r>
              <w:rPr>
                <w:rFonts w:ascii="PT Astra Serif" w:hAnsi="PT Astra Serif"/>
              </w:rPr>
              <w:t>согласно реестра</w:t>
            </w:r>
            <w:proofErr w:type="gramEnd"/>
            <w:r>
              <w:rPr>
                <w:rFonts w:ascii="PT Astra Serif" w:hAnsi="PT Astra Serif"/>
              </w:rPr>
              <w:t xml:space="preserve"> 129</w:t>
            </w:r>
          </w:p>
        </w:tc>
      </w:tr>
    </w:tbl>
    <w:p w:rsidR="004B630F" w:rsidRPr="00457396" w:rsidRDefault="004B630F" w:rsidP="0006234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E85467" w:rsidRPr="00457396" w:rsidRDefault="00E85467" w:rsidP="00E85467">
      <w:pPr>
        <w:pStyle w:val="aff0"/>
        <w:spacing w:after="0" w:line="240" w:lineRule="auto"/>
        <w:ind w:left="0" w:firstLine="426"/>
        <w:jc w:val="both"/>
        <w:rPr>
          <w:rFonts w:ascii="PT Astra Serif" w:hAnsi="PT Astra Serif"/>
          <w:sz w:val="24"/>
          <w:szCs w:val="24"/>
        </w:rPr>
      </w:pPr>
      <w:r w:rsidRPr="00457396">
        <w:rPr>
          <w:rFonts w:ascii="PT Astra Serif" w:hAnsi="PT Astra Serif"/>
          <w:sz w:val="24"/>
          <w:szCs w:val="24"/>
        </w:rPr>
        <w:t>Комиссией нарушения</w:t>
      </w:r>
      <w:r>
        <w:rPr>
          <w:rFonts w:ascii="PT Astra Serif" w:hAnsi="PT Astra Serif"/>
          <w:sz w:val="24"/>
          <w:szCs w:val="24"/>
        </w:rPr>
        <w:t xml:space="preserve"> не установлены.</w:t>
      </w:r>
      <w:r w:rsidRPr="00457396">
        <w:rPr>
          <w:rFonts w:ascii="PT Astra Serif" w:hAnsi="PT Astra Serif"/>
          <w:sz w:val="24"/>
          <w:szCs w:val="24"/>
        </w:rPr>
        <w:t xml:space="preserve"> </w:t>
      </w:r>
    </w:p>
    <w:p w:rsidR="00E85467" w:rsidRDefault="00E85467" w:rsidP="00E85467">
      <w:pPr>
        <w:pStyle w:val="Default"/>
        <w:jc w:val="both"/>
        <w:rPr>
          <w:rFonts w:ascii="PT Astra Serif" w:eastAsia="Calibri" w:hAnsi="PT Astra Serif"/>
          <w:color w:val="auto"/>
          <w:lang w:eastAsia="en-US"/>
        </w:rPr>
      </w:pPr>
    </w:p>
    <w:p w:rsidR="00E85467" w:rsidRPr="00457396" w:rsidRDefault="00E85467" w:rsidP="00E85467">
      <w:pPr>
        <w:pStyle w:val="Default"/>
        <w:ind w:firstLine="426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По результатам рассмотрения заявления комиссия </w:t>
      </w:r>
      <w:r w:rsidRPr="00457396">
        <w:rPr>
          <w:rFonts w:ascii="PT Astra Serif" w:hAnsi="PT Astra Serif"/>
          <w:b/>
        </w:rPr>
        <w:t>РЕШИЛА</w:t>
      </w:r>
      <w:r w:rsidRPr="00457396">
        <w:rPr>
          <w:rFonts w:ascii="PT Astra Serif" w:hAnsi="PT Astra Serif"/>
        </w:rPr>
        <w:t xml:space="preserve">: </w:t>
      </w:r>
    </w:p>
    <w:p w:rsidR="00E85467" w:rsidRDefault="00E85467" w:rsidP="00E85467">
      <w:pPr>
        <w:shd w:val="clear" w:color="auto" w:fill="FFFFFF"/>
        <w:tabs>
          <w:tab w:val="right" w:pos="0"/>
        </w:tabs>
        <w:ind w:firstLine="426"/>
        <w:jc w:val="both"/>
        <w:outlineLvl w:val="0"/>
        <w:rPr>
          <w:rFonts w:ascii="PT Astra Serif" w:hAnsi="PT Astra Serif"/>
        </w:rPr>
      </w:pPr>
      <w:r w:rsidRPr="00E55E76">
        <w:rPr>
          <w:rFonts w:ascii="PT Astra Serif" w:hAnsi="PT Astra Serif"/>
        </w:rPr>
        <w:t>В соответствии со статьей 22 Федерального закона от 03.07.2016 № 237-ФЗ «О государственной кадастровой оценке» и пунктом 15 Порядка работы комиссии по рассмотрению споров о результатах определения кадастровой стоимости, утвержденного приказ</w:t>
      </w:r>
      <w:r>
        <w:rPr>
          <w:rFonts w:ascii="PT Astra Serif" w:hAnsi="PT Astra Serif"/>
        </w:rPr>
        <w:t>ом Федеральной службы государственной регистрации, кадастра и картографии от 24.08.2020</w:t>
      </w:r>
      <w:r w:rsidRPr="00E55E76">
        <w:rPr>
          <w:rFonts w:ascii="PT Astra Serif" w:hAnsi="PT Astra Serif"/>
        </w:rPr>
        <w:t xml:space="preserve"> № </w:t>
      </w:r>
      <w:proofErr w:type="gramStart"/>
      <w:r>
        <w:rPr>
          <w:rFonts w:ascii="PT Astra Serif" w:hAnsi="PT Astra Serif"/>
        </w:rPr>
        <w:t>П</w:t>
      </w:r>
      <w:proofErr w:type="gramEnd"/>
      <w:r>
        <w:rPr>
          <w:rFonts w:ascii="PT Astra Serif" w:hAnsi="PT Astra Serif"/>
        </w:rPr>
        <w:t>/0311</w:t>
      </w:r>
      <w:r w:rsidRPr="00E55E76">
        <w:rPr>
          <w:rFonts w:ascii="PT Astra Serif" w:hAnsi="PT Astra Serif"/>
        </w:rPr>
        <w:t xml:space="preserve">, </w:t>
      </w:r>
      <w:r>
        <w:rPr>
          <w:rFonts w:ascii="PT Astra Serif" w:hAnsi="PT Astra Serif"/>
        </w:rPr>
        <w:t>о</w:t>
      </w:r>
      <w:r w:rsidRPr="00C507DF">
        <w:rPr>
          <w:rFonts w:ascii="PT Astra Serif" w:hAnsi="PT Astra Serif"/>
        </w:rPr>
        <w:t>пределить кадастровую стоимость объект</w:t>
      </w:r>
      <w:r>
        <w:rPr>
          <w:rFonts w:ascii="PT Astra Serif" w:hAnsi="PT Astra Serif"/>
        </w:rPr>
        <w:t>а</w:t>
      </w:r>
      <w:r w:rsidRPr="00C507DF">
        <w:rPr>
          <w:rFonts w:ascii="PT Astra Serif" w:hAnsi="PT Astra Serif"/>
        </w:rPr>
        <w:t xml:space="preserve"> недвижимости с кадастровым</w:t>
      </w:r>
      <w:r>
        <w:rPr>
          <w:rFonts w:ascii="PT Astra Serif" w:hAnsi="PT Astra Serif"/>
        </w:rPr>
        <w:t xml:space="preserve"> номером </w:t>
      </w:r>
      <w:r w:rsidR="00145751">
        <w:rPr>
          <w:rFonts w:ascii="PT Astra Serif" w:hAnsi="PT Astra Serif"/>
        </w:rPr>
        <w:t>70:21:0100021:6470</w:t>
      </w:r>
      <w:r>
        <w:rPr>
          <w:rFonts w:ascii="PT Astra Serif" w:hAnsi="PT Astra Serif"/>
        </w:rPr>
        <w:t xml:space="preserve"> </w:t>
      </w:r>
      <w:r w:rsidRPr="00C507DF">
        <w:rPr>
          <w:rFonts w:ascii="PT Astra Serif" w:hAnsi="PT Astra Serif"/>
        </w:rPr>
        <w:t xml:space="preserve">в размере его рыночной стоимости </w:t>
      </w:r>
      <w:r w:rsidR="00145751" w:rsidRPr="00145751">
        <w:rPr>
          <w:rFonts w:ascii="PT Astra Serif" w:hAnsi="PT Astra Serif"/>
        </w:rPr>
        <w:t>17 894 158,48 (семнадцать миллионов восемьсот девяносто четыре тысячи</w:t>
      </w:r>
      <w:r w:rsidR="000F64DA">
        <w:rPr>
          <w:rFonts w:ascii="PT Astra Serif" w:hAnsi="PT Astra Serif"/>
        </w:rPr>
        <w:t xml:space="preserve"> сто пятьдесят восемь</w:t>
      </w:r>
      <w:r w:rsidR="00145751" w:rsidRPr="00145751">
        <w:rPr>
          <w:rFonts w:ascii="PT Astra Serif" w:hAnsi="PT Astra Serif"/>
        </w:rPr>
        <w:t>) рублей 48 копеек</w:t>
      </w:r>
      <w:r>
        <w:rPr>
          <w:rFonts w:ascii="PT Astra Serif" w:hAnsi="PT Astra Serif"/>
        </w:rPr>
        <w:t>.</w:t>
      </w:r>
    </w:p>
    <w:p w:rsidR="00206696" w:rsidRDefault="00206696" w:rsidP="0006234C">
      <w:pPr>
        <w:pStyle w:val="aff0"/>
        <w:spacing w:after="0" w:line="240" w:lineRule="auto"/>
        <w:ind w:left="0"/>
        <w:jc w:val="both"/>
        <w:rPr>
          <w:rFonts w:ascii="PT Astra Serif" w:hAnsi="PT Astra Serif"/>
        </w:rPr>
      </w:pPr>
    </w:p>
    <w:p w:rsidR="008749C1" w:rsidRDefault="008749C1" w:rsidP="0006234C">
      <w:pPr>
        <w:pStyle w:val="aff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0669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9B0982" w:rsidRPr="00206696" w:rsidRDefault="009B0982" w:rsidP="0006234C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AB591F" w:rsidRDefault="00CF4535" w:rsidP="0006234C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</w:t>
      </w:r>
      <w:r w:rsidR="00AB591F">
        <w:rPr>
          <w:rFonts w:ascii="PT Astra Serif" w:hAnsi="PT Astra Serif"/>
        </w:rPr>
        <w:t xml:space="preserve"> – </w:t>
      </w:r>
      <w:proofErr w:type="gramStart"/>
      <w:r w:rsidR="00AB591F">
        <w:rPr>
          <w:rFonts w:ascii="PT Astra Serif" w:hAnsi="PT Astra Serif"/>
        </w:rPr>
        <w:t>за</w:t>
      </w:r>
      <w:proofErr w:type="gramEnd"/>
      <w:r w:rsidR="00AB591F">
        <w:rPr>
          <w:rFonts w:ascii="PT Astra Serif" w:hAnsi="PT Astra Serif"/>
        </w:rPr>
        <w:t>;</w:t>
      </w:r>
    </w:p>
    <w:p w:rsidR="00085263" w:rsidRDefault="00CF4535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Лиманская</w:t>
      </w:r>
      <w:proofErr w:type="spellEnd"/>
      <w:r>
        <w:rPr>
          <w:rFonts w:ascii="PT Astra Serif" w:hAnsi="PT Astra Serif"/>
        </w:rPr>
        <w:t xml:space="preserve"> Наталья Викторовна</w:t>
      </w:r>
      <w:r w:rsidR="00085263">
        <w:rPr>
          <w:rFonts w:ascii="PT Astra Serif" w:hAnsi="PT Astra Serif"/>
        </w:rPr>
        <w:t xml:space="preserve"> – </w:t>
      </w:r>
      <w:proofErr w:type="gramStart"/>
      <w:r w:rsidR="00085263">
        <w:rPr>
          <w:rFonts w:ascii="PT Astra Serif" w:hAnsi="PT Astra Serif"/>
        </w:rPr>
        <w:t>за</w:t>
      </w:r>
      <w:proofErr w:type="gramEnd"/>
      <w:r w:rsidR="00085263">
        <w:rPr>
          <w:rFonts w:ascii="PT Astra Serif" w:hAnsi="PT Astra Serif"/>
        </w:rPr>
        <w:t>;</w:t>
      </w:r>
    </w:p>
    <w:p w:rsidR="00085263" w:rsidRDefault="00085263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8749C1" w:rsidRPr="00457396" w:rsidRDefault="008749C1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457396" w:rsidRDefault="00CF4535" w:rsidP="009B0982">
      <w:pPr>
        <w:pStyle w:val="Default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П</w:t>
      </w:r>
      <w:r w:rsidR="0010065E">
        <w:rPr>
          <w:rFonts w:ascii="PT Astra Serif" w:hAnsi="PT Astra Serif"/>
          <w:bCs/>
        </w:rPr>
        <w:t>редседател</w:t>
      </w:r>
      <w:r>
        <w:rPr>
          <w:rFonts w:ascii="PT Astra Serif" w:hAnsi="PT Astra Serif"/>
          <w:bCs/>
        </w:rPr>
        <w:t>ь</w:t>
      </w:r>
      <w:r w:rsidR="00085263" w:rsidRPr="001972D9">
        <w:rPr>
          <w:rFonts w:ascii="PT Astra Serif" w:hAnsi="PT Astra Serif"/>
          <w:bCs/>
        </w:rPr>
        <w:t xml:space="preserve"> комиссии    </w:t>
      </w:r>
      <w:r w:rsidR="00085263">
        <w:rPr>
          <w:rFonts w:ascii="PT Astra Serif" w:hAnsi="PT Astra Serif"/>
          <w:bCs/>
        </w:rPr>
        <w:t xml:space="preserve">                    </w:t>
      </w:r>
      <w:r>
        <w:rPr>
          <w:rFonts w:ascii="PT Astra Serif" w:hAnsi="PT Astra Serif"/>
          <w:bCs/>
        </w:rPr>
        <w:t xml:space="preserve">                                 </w:t>
      </w:r>
      <w:r w:rsidR="00085263">
        <w:rPr>
          <w:rFonts w:ascii="PT Astra Serif" w:hAnsi="PT Astra Serif"/>
          <w:bCs/>
        </w:rPr>
        <w:t xml:space="preserve">   </w:t>
      </w:r>
      <w:r>
        <w:rPr>
          <w:rFonts w:ascii="PT Astra Serif" w:hAnsi="PT Astra Serif"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06234C" w:rsidRDefault="0006234C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6787" w:rsidRDefault="00316787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F4BD5" w:rsidRDefault="001F4BD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F4BD5" w:rsidRDefault="001F4BD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0065E" w:rsidRDefault="001006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0065E" w:rsidRDefault="001006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0065E" w:rsidRDefault="001006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0065E" w:rsidRDefault="001006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0065E" w:rsidRDefault="001006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0065E" w:rsidRDefault="001006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CF4535" w:rsidRDefault="00CF453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CF4535" w:rsidRDefault="00CF453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CF4535" w:rsidRDefault="00CF453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6787" w:rsidRPr="00457396" w:rsidRDefault="00316787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3E98" w:rsidRDefault="00663E98">
      <w:r>
        <w:separator/>
      </w:r>
    </w:p>
  </w:endnote>
  <w:endnote w:type="continuationSeparator" w:id="0">
    <w:p w:rsidR="00663E98" w:rsidRDefault="00663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3E98" w:rsidRDefault="00663E98">
      <w:r>
        <w:separator/>
      </w:r>
    </w:p>
  </w:footnote>
  <w:footnote w:type="continuationSeparator" w:id="0">
    <w:p w:rsidR="00663E98" w:rsidRDefault="00663E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319D"/>
    <w:rsid w:val="00027C61"/>
    <w:rsid w:val="00031032"/>
    <w:rsid w:val="000331CA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6136"/>
    <w:rsid w:val="000574DA"/>
    <w:rsid w:val="0006063F"/>
    <w:rsid w:val="0006234C"/>
    <w:rsid w:val="000639A9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1377"/>
    <w:rsid w:val="000C1415"/>
    <w:rsid w:val="000C6760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10065E"/>
    <w:rsid w:val="00101298"/>
    <w:rsid w:val="0010412F"/>
    <w:rsid w:val="00105C92"/>
    <w:rsid w:val="001064E1"/>
    <w:rsid w:val="00113FC3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6D3"/>
    <w:rsid w:val="00130985"/>
    <w:rsid w:val="00130F5A"/>
    <w:rsid w:val="0013250B"/>
    <w:rsid w:val="00136508"/>
    <w:rsid w:val="00143F1C"/>
    <w:rsid w:val="00144653"/>
    <w:rsid w:val="00145751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4BD5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779D0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76B60"/>
    <w:rsid w:val="00476E8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501A0B"/>
    <w:rsid w:val="00502AE6"/>
    <w:rsid w:val="0050379E"/>
    <w:rsid w:val="00511C81"/>
    <w:rsid w:val="00513035"/>
    <w:rsid w:val="00515113"/>
    <w:rsid w:val="0052592B"/>
    <w:rsid w:val="00525D89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2A59"/>
    <w:rsid w:val="005A7457"/>
    <w:rsid w:val="005B19A8"/>
    <w:rsid w:val="005B1AE9"/>
    <w:rsid w:val="005B3F44"/>
    <w:rsid w:val="005B6C44"/>
    <w:rsid w:val="005C0522"/>
    <w:rsid w:val="005C05B0"/>
    <w:rsid w:val="005C32EA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3D59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3572D"/>
    <w:rsid w:val="0064412F"/>
    <w:rsid w:val="006456EB"/>
    <w:rsid w:val="00645ED2"/>
    <w:rsid w:val="006540E0"/>
    <w:rsid w:val="00654E8D"/>
    <w:rsid w:val="00656D04"/>
    <w:rsid w:val="006623D7"/>
    <w:rsid w:val="00662AA8"/>
    <w:rsid w:val="006639B7"/>
    <w:rsid w:val="00663E98"/>
    <w:rsid w:val="006668F2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2C83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0563F"/>
    <w:rsid w:val="0080567E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83636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5E8"/>
    <w:rsid w:val="008B3A3F"/>
    <w:rsid w:val="008B7AFB"/>
    <w:rsid w:val="008C0842"/>
    <w:rsid w:val="008C1F82"/>
    <w:rsid w:val="008C2B4D"/>
    <w:rsid w:val="008C53A3"/>
    <w:rsid w:val="008C5C13"/>
    <w:rsid w:val="008C784B"/>
    <w:rsid w:val="008D4D83"/>
    <w:rsid w:val="008D6B5B"/>
    <w:rsid w:val="008E0082"/>
    <w:rsid w:val="008E047A"/>
    <w:rsid w:val="008E04B3"/>
    <w:rsid w:val="008E0780"/>
    <w:rsid w:val="008E1986"/>
    <w:rsid w:val="008E5879"/>
    <w:rsid w:val="008E5FE8"/>
    <w:rsid w:val="008F5F0C"/>
    <w:rsid w:val="00901CCA"/>
    <w:rsid w:val="0090259E"/>
    <w:rsid w:val="00903318"/>
    <w:rsid w:val="009042FA"/>
    <w:rsid w:val="009043BF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802F8"/>
    <w:rsid w:val="00980D3F"/>
    <w:rsid w:val="0098613B"/>
    <w:rsid w:val="00986B72"/>
    <w:rsid w:val="00986CD2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3029"/>
    <w:rsid w:val="009D1CA6"/>
    <w:rsid w:val="009D4FE0"/>
    <w:rsid w:val="009D7505"/>
    <w:rsid w:val="009E36C2"/>
    <w:rsid w:val="009F21FA"/>
    <w:rsid w:val="009F4F75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4BBF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276A2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71968"/>
    <w:rsid w:val="00B72367"/>
    <w:rsid w:val="00B72CAB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C7B9F"/>
    <w:rsid w:val="00BD05C7"/>
    <w:rsid w:val="00BD0A43"/>
    <w:rsid w:val="00BD0F51"/>
    <w:rsid w:val="00BD7BEE"/>
    <w:rsid w:val="00BE07B5"/>
    <w:rsid w:val="00BE1EEA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3D5D"/>
    <w:rsid w:val="00C14300"/>
    <w:rsid w:val="00C1433A"/>
    <w:rsid w:val="00C1612C"/>
    <w:rsid w:val="00C17358"/>
    <w:rsid w:val="00C226E2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1F3D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1AFF"/>
    <w:rsid w:val="00CD3298"/>
    <w:rsid w:val="00CD42FA"/>
    <w:rsid w:val="00CE083B"/>
    <w:rsid w:val="00CE4EAE"/>
    <w:rsid w:val="00CF4535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A6A76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360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5294"/>
    <w:rsid w:val="00E76053"/>
    <w:rsid w:val="00E80097"/>
    <w:rsid w:val="00E830E3"/>
    <w:rsid w:val="00E834B2"/>
    <w:rsid w:val="00E83C0F"/>
    <w:rsid w:val="00E85258"/>
    <w:rsid w:val="00E85467"/>
    <w:rsid w:val="00E87083"/>
    <w:rsid w:val="00E903D9"/>
    <w:rsid w:val="00E9383F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A44"/>
    <w:rsid w:val="00F02BEE"/>
    <w:rsid w:val="00F0333F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082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D53DE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192</TotalTime>
  <Pages>2</Pages>
  <Words>499</Words>
  <Characters>2849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60</cp:revision>
  <cp:lastPrinted>2021-04-02T07:44:00Z</cp:lastPrinted>
  <dcterms:created xsi:type="dcterms:W3CDTF">2020-10-29T08:09:00Z</dcterms:created>
  <dcterms:modified xsi:type="dcterms:W3CDTF">2021-04-12T07:54:00Z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