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FD53DE" w:rsidRDefault="00C539FE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РЕШЕНИЕ</w:t>
      </w:r>
      <w:r w:rsidR="00694D7C" w:rsidRPr="00B14E5D">
        <w:rPr>
          <w:rFonts w:ascii="PT Astra Serif" w:hAnsi="PT Astra Serif"/>
          <w:b/>
          <w:bCs/>
          <w:sz w:val="28"/>
          <w:szCs w:val="28"/>
        </w:rPr>
        <w:t xml:space="preserve"> № </w:t>
      </w:r>
      <w:r w:rsidR="00113FC3">
        <w:rPr>
          <w:rFonts w:ascii="PT Astra Serif" w:hAnsi="PT Astra Serif"/>
          <w:b/>
          <w:bCs/>
          <w:sz w:val="28"/>
          <w:szCs w:val="28"/>
        </w:rPr>
        <w:t>5</w:t>
      </w:r>
      <w:r w:rsidR="00C12019">
        <w:rPr>
          <w:rFonts w:ascii="PT Astra Serif" w:hAnsi="PT Astra Serif"/>
          <w:b/>
          <w:bCs/>
          <w:sz w:val="28"/>
          <w:szCs w:val="28"/>
        </w:rPr>
        <w:t>8</w:t>
      </w:r>
    </w:p>
    <w:p w:rsidR="00C539FE" w:rsidRPr="00B14E5D" w:rsidRDefault="00D23FC4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B14E5D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D23FC4" w:rsidRPr="00B14E5D">
        <w:rPr>
          <w:rFonts w:ascii="PT Astra Serif" w:hAnsi="PT Astra Serif"/>
          <w:b/>
          <w:sz w:val="28"/>
          <w:szCs w:val="28"/>
        </w:rPr>
        <w:t>Т</w:t>
      </w:r>
      <w:r w:rsidR="00EB7466" w:rsidRPr="00B14E5D">
        <w:rPr>
          <w:rFonts w:ascii="PT Astra Serif" w:hAnsi="PT Astra Serif"/>
          <w:b/>
          <w:sz w:val="28"/>
          <w:szCs w:val="28"/>
        </w:rPr>
        <w:t>омской области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3D0096" w:rsidRPr="00B14E5D" w:rsidRDefault="00EB7466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457396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457396" w:rsidRDefault="002959AC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26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C91F3D">
              <w:rPr>
                <w:rFonts w:ascii="PT Astra Serif" w:hAnsi="PT Astra Serif"/>
              </w:rPr>
              <w:t>апреля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D23FC4" w:rsidRPr="00457396">
              <w:rPr>
                <w:rFonts w:ascii="PT Astra Serif" w:hAnsi="PT Astra Serif"/>
              </w:rPr>
              <w:t>202</w:t>
            </w:r>
            <w:r w:rsidR="0033770A">
              <w:rPr>
                <w:rFonts w:ascii="PT Astra Serif" w:hAnsi="PT Astra Serif"/>
              </w:rPr>
              <w:t>1</w:t>
            </w:r>
            <w:r w:rsidR="00D23FC4" w:rsidRPr="00457396">
              <w:rPr>
                <w:rFonts w:ascii="PT Astra Serif" w:hAnsi="PT Astra Serif"/>
              </w:rPr>
              <w:t xml:space="preserve"> года</w:t>
            </w:r>
          </w:p>
          <w:p w:rsidR="00D23FC4" w:rsidRPr="00457396" w:rsidRDefault="00A9501A" w:rsidP="002959AC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1</w:t>
            </w:r>
            <w:r w:rsidR="002959AC">
              <w:rPr>
                <w:rFonts w:ascii="PT Astra Serif" w:hAnsi="PT Astra Serif"/>
              </w:rPr>
              <w:t>4</w:t>
            </w:r>
            <w:r w:rsidR="00D23FC4" w:rsidRPr="00457396">
              <w:rPr>
                <w:rFonts w:ascii="PT Astra Serif" w:hAnsi="PT Astra Serif"/>
              </w:rPr>
              <w:t>.</w:t>
            </w:r>
            <w:r w:rsidR="00085263">
              <w:rPr>
                <w:rFonts w:ascii="PT Astra Serif" w:hAnsi="PT Astra Serif"/>
              </w:rPr>
              <w:t>0</w:t>
            </w:r>
            <w:r w:rsidR="001C2112">
              <w:rPr>
                <w:rFonts w:ascii="PT Astra Serif" w:hAnsi="PT Astra Serif"/>
              </w:rPr>
              <w:t>0</w:t>
            </w:r>
            <w:r w:rsidR="00D23FC4" w:rsidRPr="0045739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57396" w:rsidRDefault="00D23FC4" w:rsidP="0006234C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 проведения: г. Томск, пр.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Кирова,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д.20,</w:t>
            </w:r>
          </w:p>
        </w:tc>
      </w:tr>
      <w:tr w:rsidR="00D23FC4" w:rsidRPr="00457396" w:rsidTr="00A373AA">
        <w:tc>
          <w:tcPr>
            <w:tcW w:w="4674" w:type="dxa"/>
            <w:gridSpan w:val="3"/>
            <w:vMerge/>
            <w:shd w:val="clear" w:color="auto" w:fill="auto"/>
          </w:tcPr>
          <w:p w:rsidR="00D23FC4" w:rsidRPr="00457396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457396" w:rsidRDefault="00315D3E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457396" w:rsidTr="006145D8">
        <w:tc>
          <w:tcPr>
            <w:tcW w:w="9344" w:type="dxa"/>
            <w:gridSpan w:val="4"/>
            <w:shd w:val="clear" w:color="auto" w:fill="auto"/>
          </w:tcPr>
          <w:p w:rsidR="004B630F" w:rsidRPr="00457396" w:rsidRDefault="005B19A8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Комиссия в составе:</w:t>
            </w:r>
          </w:p>
          <w:p w:rsidR="00C94156" w:rsidRPr="00457396" w:rsidRDefault="00C94156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CF4535" w:rsidRPr="00457396" w:rsidTr="006145D8">
        <w:tc>
          <w:tcPr>
            <w:tcW w:w="2959" w:type="dxa"/>
            <w:shd w:val="clear" w:color="auto" w:fill="auto"/>
          </w:tcPr>
          <w:p w:rsidR="00CF4535" w:rsidRPr="00457396" w:rsidRDefault="00CF4535" w:rsidP="0006234C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CF4535" w:rsidRPr="00457396" w:rsidRDefault="00CF4535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0D0627" w:rsidRDefault="00CF4535" w:rsidP="005F04A0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CF4535" w:rsidRPr="00457396" w:rsidTr="006145D8">
        <w:tc>
          <w:tcPr>
            <w:tcW w:w="2959" w:type="dxa"/>
            <w:shd w:val="clear" w:color="auto" w:fill="auto"/>
          </w:tcPr>
          <w:p w:rsidR="00CF4535" w:rsidRPr="00457396" w:rsidRDefault="00CF4535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CF4535" w:rsidRPr="00457396" w:rsidRDefault="00CF4535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457396" w:rsidRDefault="00CF4535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CF4535" w:rsidRPr="00457396" w:rsidTr="006145D8">
        <w:tc>
          <w:tcPr>
            <w:tcW w:w="2959" w:type="dxa"/>
            <w:shd w:val="clear" w:color="auto" w:fill="auto"/>
          </w:tcPr>
          <w:p w:rsidR="00CF4535" w:rsidRPr="00457396" w:rsidRDefault="00CF4535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Лиманская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CF4535" w:rsidRPr="00457396" w:rsidRDefault="00CF4535" w:rsidP="0006234C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457396" w:rsidRDefault="00CF4535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CF4535" w:rsidRPr="00457396" w:rsidTr="006145D8">
        <w:tc>
          <w:tcPr>
            <w:tcW w:w="2959" w:type="dxa"/>
            <w:shd w:val="clear" w:color="auto" w:fill="auto"/>
          </w:tcPr>
          <w:p w:rsidR="00CF4535" w:rsidRPr="00457396" w:rsidRDefault="00CF4535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CF4535" w:rsidRPr="00457396" w:rsidRDefault="00CF4535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457396" w:rsidRDefault="00CF4535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CF4535" w:rsidRPr="00457396" w:rsidTr="006145D8">
        <w:tc>
          <w:tcPr>
            <w:tcW w:w="2959" w:type="dxa"/>
            <w:shd w:val="clear" w:color="auto" w:fill="auto"/>
          </w:tcPr>
          <w:p w:rsidR="00CF4535" w:rsidRPr="00457396" w:rsidRDefault="002959AC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Лабуткина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CF4535" w:rsidRPr="00457396" w:rsidRDefault="002959AC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457396" w:rsidRDefault="002959AC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2959AC" w:rsidRPr="00457396" w:rsidTr="006145D8">
        <w:tc>
          <w:tcPr>
            <w:tcW w:w="2959" w:type="dxa"/>
            <w:shd w:val="clear" w:color="auto" w:fill="auto"/>
          </w:tcPr>
          <w:p w:rsidR="002959AC" w:rsidRDefault="002959AC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2959AC" w:rsidRDefault="002959AC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2959AC" w:rsidRPr="000D0627" w:rsidRDefault="002959AC" w:rsidP="0006234C">
            <w:pPr>
              <w:pStyle w:val="af1"/>
            </w:pPr>
          </w:p>
        </w:tc>
      </w:tr>
      <w:tr w:rsidR="002959AC" w:rsidRPr="00457396" w:rsidTr="006145D8">
        <w:tc>
          <w:tcPr>
            <w:tcW w:w="2959" w:type="dxa"/>
            <w:shd w:val="clear" w:color="auto" w:fill="auto"/>
          </w:tcPr>
          <w:p w:rsidR="002959AC" w:rsidRDefault="002959AC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2959AC" w:rsidRDefault="002959AC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9AC" w:rsidRDefault="002959AC" w:rsidP="0006234C">
            <w:pPr>
              <w:pStyle w:val="af1"/>
              <w:rPr>
                <w:rFonts w:ascii="PT Astra Serif" w:hAnsi="PT Astra Serif"/>
              </w:rPr>
            </w:pPr>
            <w:r w:rsidRPr="000D0627">
              <w:t>помощник Уполномоченного по защите прав предпринимателей в Томской области – юрист</w:t>
            </w:r>
          </w:p>
        </w:tc>
      </w:tr>
    </w:tbl>
    <w:p w:rsidR="000E031B" w:rsidRPr="00457396" w:rsidRDefault="000E031B" w:rsidP="0006234C">
      <w:pPr>
        <w:pStyle w:val="af1"/>
        <w:rPr>
          <w:rFonts w:ascii="PT Astra Serif" w:hAnsi="PT Astra Serif"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457396" w:rsidTr="009345AE">
        <w:tc>
          <w:tcPr>
            <w:tcW w:w="9344" w:type="dxa"/>
            <w:gridSpan w:val="3"/>
            <w:shd w:val="clear" w:color="auto" w:fill="auto"/>
          </w:tcPr>
          <w:p w:rsidR="00C338B7" w:rsidRPr="00457396" w:rsidRDefault="00C338B7" w:rsidP="006D2876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C338B7" w:rsidRPr="00457396" w:rsidRDefault="00C338B7" w:rsidP="006D2876">
            <w:pPr>
              <w:pStyle w:val="af1"/>
              <w:rPr>
                <w:rFonts w:ascii="PT Astra Serif" w:hAnsi="PT Astra Serif"/>
              </w:rPr>
            </w:pPr>
          </w:p>
        </w:tc>
      </w:tr>
      <w:tr w:rsidR="002959AC" w:rsidRPr="00457396" w:rsidTr="009345AE">
        <w:tc>
          <w:tcPr>
            <w:tcW w:w="2968" w:type="dxa"/>
            <w:shd w:val="clear" w:color="auto" w:fill="auto"/>
          </w:tcPr>
          <w:p w:rsidR="002959AC" w:rsidRDefault="002959AC" w:rsidP="006D2876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457396" w:rsidRDefault="002959AC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Default="002959AC" w:rsidP="0006234C">
            <w:pPr>
              <w:pStyle w:val="af1"/>
              <w:rPr>
                <w:rFonts w:ascii="PT Astra Serif" w:hAnsi="PT Astra Serif"/>
              </w:rPr>
            </w:pPr>
            <w:r w:rsidRPr="00B37185">
              <w:t xml:space="preserve">инспектор по контролю за исполнением поручений отдела правового и кадрового обеспечения </w:t>
            </w:r>
            <w:r>
              <w:t>ОГБУ</w:t>
            </w:r>
            <w:r w:rsidRPr="00B37185">
              <w:t xml:space="preserve"> «Областное имущественное казначейство»</w:t>
            </w:r>
            <w:r>
              <w:t>, секретарь комиссии</w:t>
            </w:r>
          </w:p>
        </w:tc>
      </w:tr>
      <w:tr w:rsidR="002959AC" w:rsidRPr="00457396" w:rsidTr="009345AE">
        <w:tc>
          <w:tcPr>
            <w:tcW w:w="2968" w:type="dxa"/>
            <w:shd w:val="clear" w:color="auto" w:fill="auto"/>
          </w:tcPr>
          <w:p w:rsidR="002959AC" w:rsidRDefault="002959AC" w:rsidP="006D2876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2959AC" w:rsidRPr="00457396" w:rsidRDefault="002959AC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2959AC" w:rsidRDefault="002959AC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C338B7" w:rsidRPr="00457396" w:rsidTr="009345AE">
        <w:tc>
          <w:tcPr>
            <w:tcW w:w="2968" w:type="dxa"/>
            <w:shd w:val="clear" w:color="auto" w:fill="auto"/>
          </w:tcPr>
          <w:p w:rsidR="00C338B7" w:rsidRPr="00457396" w:rsidRDefault="0010065E" w:rsidP="006D2876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Кравцова Татьяна Николаевна</w:t>
            </w:r>
          </w:p>
        </w:tc>
        <w:tc>
          <w:tcPr>
            <w:tcW w:w="296" w:type="dxa"/>
            <w:shd w:val="clear" w:color="auto" w:fill="auto"/>
          </w:tcPr>
          <w:p w:rsidR="00C338B7" w:rsidRPr="00457396" w:rsidRDefault="00C338B7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C338B7" w:rsidRPr="00457396" w:rsidRDefault="00C338B7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ведущий оценщик</w:t>
            </w:r>
            <w:r w:rsidRPr="00457396">
              <w:rPr>
                <w:rFonts w:ascii="PT Astra Serif" w:hAnsi="PT Astra Serif"/>
              </w:rPr>
              <w:t xml:space="preserve">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2959AC" w:rsidRPr="00457396" w:rsidTr="009345AE">
        <w:tc>
          <w:tcPr>
            <w:tcW w:w="2968" w:type="dxa"/>
            <w:shd w:val="clear" w:color="auto" w:fill="auto"/>
          </w:tcPr>
          <w:p w:rsidR="002959AC" w:rsidRDefault="002959AC" w:rsidP="006D2876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2959AC" w:rsidRPr="00457396" w:rsidRDefault="002959AC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2959AC" w:rsidRDefault="002959AC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2959AC" w:rsidRPr="00457396" w:rsidTr="009345AE">
        <w:tc>
          <w:tcPr>
            <w:tcW w:w="2968" w:type="dxa"/>
            <w:shd w:val="clear" w:color="auto" w:fill="auto"/>
          </w:tcPr>
          <w:p w:rsidR="002959AC" w:rsidRDefault="002959AC" w:rsidP="002959A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Бычков Никита Олегович </w:t>
            </w:r>
          </w:p>
          <w:p w:rsidR="002959AC" w:rsidRDefault="002959AC" w:rsidP="006D2876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2959AC" w:rsidRPr="00457396" w:rsidRDefault="002959AC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Default="002959AC" w:rsidP="002959A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оценщик ООО «Западно-Сибирская оценочная компания»</w:t>
            </w:r>
          </w:p>
          <w:p w:rsidR="002959AC" w:rsidRDefault="002959AC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2959AC" w:rsidRPr="00457396" w:rsidTr="009345AE">
        <w:tc>
          <w:tcPr>
            <w:tcW w:w="2968" w:type="dxa"/>
            <w:shd w:val="clear" w:color="auto" w:fill="auto"/>
          </w:tcPr>
          <w:p w:rsidR="002959AC" w:rsidRDefault="002959AC" w:rsidP="002959A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Хлопцов Дмитрий Михайлович    </w:t>
            </w:r>
          </w:p>
          <w:p w:rsidR="002959AC" w:rsidRDefault="002959AC" w:rsidP="002959A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2959AC" w:rsidRPr="00457396" w:rsidRDefault="002959AC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Default="002959AC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оценщик ООО «Бюро оценки «ТОККО»</w:t>
            </w:r>
          </w:p>
        </w:tc>
      </w:tr>
      <w:tr w:rsidR="002959AC" w:rsidRPr="00457396" w:rsidTr="009345AE">
        <w:tc>
          <w:tcPr>
            <w:tcW w:w="2968" w:type="dxa"/>
            <w:shd w:val="clear" w:color="auto" w:fill="auto"/>
          </w:tcPr>
          <w:p w:rsidR="002959AC" w:rsidRDefault="002959AC" w:rsidP="002959A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Савченко Анастасия </w:t>
            </w:r>
            <w:r>
              <w:rPr>
                <w:rFonts w:ascii="PT Astra Serif" w:hAnsi="PT Astra Serif"/>
              </w:rPr>
              <w:lastRenderedPageBreak/>
              <w:t>Алексеевна</w:t>
            </w:r>
          </w:p>
        </w:tc>
        <w:tc>
          <w:tcPr>
            <w:tcW w:w="296" w:type="dxa"/>
            <w:shd w:val="clear" w:color="auto" w:fill="auto"/>
          </w:tcPr>
          <w:p w:rsidR="002959AC" w:rsidRPr="00457396" w:rsidRDefault="002959AC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Default="002959AC" w:rsidP="002959A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оценщик ООО «Скоринг»</w:t>
            </w:r>
          </w:p>
        </w:tc>
      </w:tr>
      <w:tr w:rsidR="002959AC" w:rsidRPr="00457396" w:rsidTr="009345AE">
        <w:tc>
          <w:tcPr>
            <w:tcW w:w="2968" w:type="dxa"/>
            <w:shd w:val="clear" w:color="auto" w:fill="auto"/>
          </w:tcPr>
          <w:p w:rsidR="002959AC" w:rsidRDefault="002959AC" w:rsidP="006D2876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2959AC" w:rsidRPr="00457396" w:rsidRDefault="002959AC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2959AC" w:rsidRDefault="002959AC" w:rsidP="0006234C">
            <w:pPr>
              <w:pStyle w:val="af1"/>
              <w:rPr>
                <w:rFonts w:ascii="PT Astra Serif" w:hAnsi="PT Astra Serif"/>
              </w:rPr>
            </w:pPr>
          </w:p>
        </w:tc>
      </w:tr>
    </w:tbl>
    <w:p w:rsidR="002959AC" w:rsidRDefault="00736B16" w:rsidP="002959AC">
      <w:pPr>
        <w:ind w:firstLine="709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>Н</w:t>
      </w:r>
      <w:r w:rsidR="00AF3363" w:rsidRPr="00457396">
        <w:rPr>
          <w:rFonts w:ascii="PT Astra Serif" w:hAnsi="PT Astra Serif"/>
        </w:rPr>
        <w:t>а заседании</w:t>
      </w:r>
      <w:r w:rsidR="007D0CE5" w:rsidRPr="00457396">
        <w:rPr>
          <w:rFonts w:ascii="PT Astra Serif" w:hAnsi="PT Astra Serif"/>
        </w:rPr>
        <w:t xml:space="preserve"> комиссии</w:t>
      </w:r>
      <w:r w:rsidRPr="00457396">
        <w:rPr>
          <w:rFonts w:ascii="PT Astra Serif" w:hAnsi="PT Astra Serif"/>
        </w:rPr>
        <w:t xml:space="preserve"> </w:t>
      </w:r>
      <w:r w:rsidR="00AF3363" w:rsidRPr="00457396">
        <w:rPr>
          <w:rFonts w:ascii="PT Astra Serif" w:hAnsi="PT Astra Serif"/>
        </w:rPr>
        <w:t>рассмотре</w:t>
      </w:r>
      <w:r w:rsidR="007D0CE5" w:rsidRPr="00457396">
        <w:rPr>
          <w:rFonts w:ascii="PT Astra Serif" w:hAnsi="PT Astra Serif"/>
        </w:rPr>
        <w:t>но</w:t>
      </w:r>
      <w:r w:rsidR="00AF3363" w:rsidRPr="00457396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заявление </w:t>
      </w:r>
      <w:r w:rsidR="00090572" w:rsidRPr="001972D9">
        <w:rPr>
          <w:rFonts w:ascii="PT Astra Serif" w:hAnsi="PT Astra Serif"/>
        </w:rPr>
        <w:t>об оспаривании результатов определения кадастровой стоимости</w:t>
      </w:r>
      <w:r w:rsidR="00090572" w:rsidRPr="00090572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>объекта недвижимости (далее – заявление)</w:t>
      </w:r>
      <w:r w:rsidR="00090572">
        <w:rPr>
          <w:rFonts w:ascii="PT Astra Serif" w:hAnsi="PT Astra Serif"/>
        </w:rPr>
        <w:t>,</w:t>
      </w:r>
      <w:r w:rsidR="00090572" w:rsidRPr="001972D9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 xml:space="preserve">поступившее </w:t>
      </w:r>
      <w:r w:rsidR="00090572" w:rsidRPr="001972D9">
        <w:rPr>
          <w:rFonts w:ascii="PT Astra Serif" w:hAnsi="PT Astra Serif"/>
        </w:rPr>
        <w:t>в комиссию</w:t>
      </w:r>
      <w:r w:rsidR="00314227">
        <w:rPr>
          <w:rFonts w:ascii="PT Astra Serif" w:hAnsi="PT Astra Serif"/>
        </w:rPr>
        <w:t xml:space="preserve"> </w:t>
      </w:r>
      <w:r w:rsidR="00C12019">
        <w:rPr>
          <w:rFonts w:ascii="PT Astra Serif" w:hAnsi="PT Astra Serif"/>
        </w:rPr>
        <w:t>02</w:t>
      </w:r>
      <w:r w:rsidR="00315D3E">
        <w:rPr>
          <w:rFonts w:ascii="PT Astra Serif" w:hAnsi="PT Astra Serif"/>
        </w:rPr>
        <w:t>.</w:t>
      </w:r>
      <w:r w:rsidR="0006234C">
        <w:rPr>
          <w:rFonts w:ascii="PT Astra Serif" w:hAnsi="PT Astra Serif"/>
        </w:rPr>
        <w:t>0</w:t>
      </w:r>
      <w:r w:rsidR="002959AC">
        <w:rPr>
          <w:rFonts w:ascii="PT Astra Serif" w:hAnsi="PT Astra Serif"/>
        </w:rPr>
        <w:t>4</w:t>
      </w:r>
      <w:r w:rsidR="00090572" w:rsidRPr="00457396">
        <w:rPr>
          <w:rFonts w:ascii="PT Astra Serif" w:hAnsi="PT Astra Serif"/>
        </w:rPr>
        <w:t>.202</w:t>
      </w:r>
      <w:r w:rsidR="0006234C">
        <w:rPr>
          <w:rFonts w:ascii="PT Astra Serif" w:hAnsi="PT Astra Serif"/>
        </w:rPr>
        <w:t xml:space="preserve">1 </w:t>
      </w:r>
      <w:r w:rsidR="00090572" w:rsidRPr="00457396">
        <w:rPr>
          <w:rFonts w:ascii="PT Astra Serif" w:hAnsi="PT Astra Serif"/>
        </w:rPr>
        <w:t>вх. № 202</w:t>
      </w:r>
      <w:r w:rsidR="0006234C">
        <w:rPr>
          <w:rFonts w:ascii="PT Astra Serif" w:hAnsi="PT Astra Serif"/>
        </w:rPr>
        <w:t>1</w:t>
      </w:r>
      <w:r w:rsidR="00090572" w:rsidRPr="00457396">
        <w:rPr>
          <w:rFonts w:ascii="PT Astra Serif" w:hAnsi="PT Astra Serif"/>
        </w:rPr>
        <w:t>/</w:t>
      </w:r>
      <w:r w:rsidR="00C12019">
        <w:rPr>
          <w:rFonts w:ascii="PT Astra Serif" w:hAnsi="PT Astra Serif"/>
        </w:rPr>
        <w:t>33</w:t>
      </w:r>
      <w:r w:rsidR="00090572">
        <w:rPr>
          <w:rFonts w:ascii="PT Astra Serif" w:hAnsi="PT Astra Serif"/>
        </w:rPr>
        <w:t xml:space="preserve"> от</w:t>
      </w:r>
      <w:r w:rsidR="0006234C">
        <w:rPr>
          <w:rFonts w:ascii="PT Astra Serif" w:hAnsi="PT Astra Serif"/>
        </w:rPr>
        <w:t xml:space="preserve"> </w:t>
      </w:r>
      <w:r w:rsidR="00A37384">
        <w:rPr>
          <w:rFonts w:ascii="PT Astra Serif" w:hAnsi="PT Astra Serif"/>
        </w:rPr>
        <w:t>ФИО</w:t>
      </w:r>
      <w:r w:rsidR="002959AC" w:rsidRPr="000D0627">
        <w:rPr>
          <w:rFonts w:ascii="PT Astra Serif" w:hAnsi="PT Astra Serif"/>
        </w:rPr>
        <w:t xml:space="preserve"> (далее –</w:t>
      </w:r>
      <w:r w:rsidR="002959AC">
        <w:rPr>
          <w:rFonts w:ascii="PT Astra Serif" w:hAnsi="PT Astra Serif"/>
        </w:rPr>
        <w:t xml:space="preserve"> </w:t>
      </w:r>
      <w:r w:rsidR="00A37384">
        <w:rPr>
          <w:rFonts w:ascii="PT Astra Serif" w:hAnsi="PT Astra Serif"/>
        </w:rPr>
        <w:t>ФИО</w:t>
      </w:r>
      <w:r w:rsidR="002959AC">
        <w:rPr>
          <w:rFonts w:ascii="PT Astra Serif" w:hAnsi="PT Astra Serif"/>
        </w:rPr>
        <w:t>)</w:t>
      </w:r>
      <w:r w:rsidR="0006234C">
        <w:rPr>
          <w:rFonts w:ascii="PT Astra Serif" w:hAnsi="PT Astra Serif"/>
        </w:rPr>
        <w:t>,</w:t>
      </w:r>
      <w:r w:rsidR="00090572">
        <w:rPr>
          <w:rFonts w:ascii="PT Astra Serif" w:hAnsi="PT Astra Serif"/>
        </w:rPr>
        <w:t xml:space="preserve"> </w:t>
      </w:r>
      <w:r w:rsidR="00A77FCC" w:rsidRPr="00457396">
        <w:rPr>
          <w:rFonts w:ascii="PT Astra Serif" w:hAnsi="PT Astra Serif"/>
          <w:shd w:val="clear" w:color="auto" w:fill="FFFFFF"/>
        </w:rPr>
        <w:t>а</w:t>
      </w:r>
      <w:r w:rsidR="00A77FCC" w:rsidRPr="00457396">
        <w:rPr>
          <w:rFonts w:ascii="PT Astra Serif" w:hAnsi="PT Astra Serif"/>
        </w:rPr>
        <w:t>дрес (место нахождения):</w:t>
      </w:r>
      <w:r w:rsidR="00525D89" w:rsidRPr="000D0627">
        <w:rPr>
          <w:rFonts w:ascii="PT Astra Serif" w:hAnsi="PT Astra Serif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457396" w:rsidTr="0042245D">
        <w:tc>
          <w:tcPr>
            <w:tcW w:w="4668" w:type="dxa"/>
            <w:shd w:val="clear" w:color="auto" w:fill="auto"/>
            <w:vAlign w:val="center"/>
          </w:tcPr>
          <w:p w:rsidR="00252F05" w:rsidRPr="00457396" w:rsidRDefault="00252F05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457396" w:rsidRDefault="00252F05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Местонахождение и адрес (при наличии) объекта недвижимости</w:t>
            </w:r>
          </w:p>
        </w:tc>
      </w:tr>
      <w:tr w:rsidR="00252F05" w:rsidRPr="00457396" w:rsidTr="0042245D">
        <w:tc>
          <w:tcPr>
            <w:tcW w:w="4668" w:type="dxa"/>
            <w:shd w:val="clear" w:color="auto" w:fill="auto"/>
          </w:tcPr>
          <w:p w:rsidR="00252F05" w:rsidRPr="00457396" w:rsidRDefault="00C12019" w:rsidP="00113FC3">
            <w:pPr>
              <w:pStyle w:val="af1"/>
              <w:rPr>
                <w:rFonts w:ascii="PT Astra Serif" w:hAnsi="PT Astra Serif"/>
              </w:rPr>
            </w:pPr>
            <w:r w:rsidRPr="0061660D">
              <w:rPr>
                <w:rFonts w:ascii="PT Astra Serif" w:hAnsi="PT Astra Serif"/>
              </w:rPr>
              <w:t>70:</w:t>
            </w:r>
            <w:r>
              <w:rPr>
                <w:rFonts w:ascii="PT Astra Serif" w:hAnsi="PT Astra Serif"/>
              </w:rPr>
              <w:t>14</w:t>
            </w:r>
            <w:r w:rsidRPr="0061660D">
              <w:rPr>
                <w:rFonts w:ascii="PT Astra Serif" w:hAnsi="PT Astra Serif"/>
              </w:rPr>
              <w:t>:</w:t>
            </w:r>
            <w:r>
              <w:rPr>
                <w:rFonts w:ascii="PT Astra Serif" w:hAnsi="PT Astra Serif"/>
              </w:rPr>
              <w:t>0100002</w:t>
            </w:r>
            <w:r w:rsidRPr="0061660D">
              <w:rPr>
                <w:rFonts w:ascii="PT Astra Serif" w:hAnsi="PT Astra Serif"/>
              </w:rPr>
              <w:t>:</w:t>
            </w:r>
            <w:r>
              <w:rPr>
                <w:rFonts w:ascii="PT Astra Serif" w:hAnsi="PT Astra Serif"/>
              </w:rPr>
              <w:t>694</w:t>
            </w:r>
          </w:p>
        </w:tc>
        <w:tc>
          <w:tcPr>
            <w:tcW w:w="4676" w:type="dxa"/>
            <w:shd w:val="clear" w:color="auto" w:fill="auto"/>
          </w:tcPr>
          <w:p w:rsidR="00252F05" w:rsidRPr="00C12019" w:rsidRDefault="00C12019" w:rsidP="00C12019">
            <w:pPr>
              <w:pStyle w:val="aff0"/>
              <w:autoSpaceDE w:val="0"/>
              <w:autoSpaceDN w:val="0"/>
              <w:adjustRightInd w:val="0"/>
              <w:spacing w:line="240" w:lineRule="auto"/>
              <w:ind w:left="0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61660D">
              <w:rPr>
                <w:rFonts w:ascii="PT Astra Serif" w:hAnsi="PT Astra Serif"/>
                <w:sz w:val="24"/>
                <w:szCs w:val="24"/>
              </w:rPr>
              <w:t xml:space="preserve">Томская область, </w:t>
            </w:r>
            <w:r>
              <w:rPr>
                <w:rFonts w:ascii="PT Astra Serif" w:hAnsi="PT Astra Serif"/>
                <w:sz w:val="24"/>
                <w:szCs w:val="24"/>
              </w:rPr>
              <w:t>Томский район, с. Барабинка, ул. Кедровая, д. 9</w:t>
            </w:r>
          </w:p>
        </w:tc>
      </w:tr>
    </w:tbl>
    <w:p w:rsidR="00F565B9" w:rsidRPr="00457396" w:rsidRDefault="00315D3E" w:rsidP="00B72CAB">
      <w:pPr>
        <w:ind w:firstLine="426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Основание подачи заявления: </w:t>
      </w:r>
      <w:r w:rsidR="00206696" w:rsidRPr="001972D9">
        <w:rPr>
          <w:rFonts w:ascii="PT Astra Serif" w:hAnsi="PT Astra Serif"/>
        </w:rPr>
        <w:t>установление в отношении объект</w:t>
      </w:r>
      <w:r w:rsidR="00955161">
        <w:rPr>
          <w:rFonts w:ascii="PT Astra Serif" w:hAnsi="PT Astra Serif"/>
        </w:rPr>
        <w:t>а</w:t>
      </w:r>
      <w:r w:rsidR="00206696" w:rsidRPr="001972D9">
        <w:rPr>
          <w:rFonts w:ascii="PT Astra Serif" w:hAnsi="PT Astra Serif"/>
        </w:rPr>
        <w:t xml:space="preserve"> недвижимости его рыночной стоимости в размере</w:t>
      </w:r>
      <w:r w:rsidR="00206696">
        <w:rPr>
          <w:rFonts w:ascii="PT Astra Serif" w:hAnsi="PT Astra Serif"/>
        </w:rPr>
        <w:t xml:space="preserve"> </w:t>
      </w:r>
      <w:r w:rsidR="00C12019">
        <w:rPr>
          <w:rFonts w:ascii="PT Astra Serif" w:hAnsi="PT Astra Serif"/>
        </w:rPr>
        <w:t>6 950 000</w:t>
      </w:r>
      <w:r w:rsidR="00C12019" w:rsidRPr="000D0627">
        <w:rPr>
          <w:rFonts w:ascii="PT Astra Serif" w:hAnsi="PT Astra Serif"/>
        </w:rPr>
        <w:t xml:space="preserve"> </w:t>
      </w:r>
      <w:r w:rsidR="00C12019">
        <w:rPr>
          <w:rFonts w:ascii="PT Astra Serif" w:hAnsi="PT Astra Serif"/>
        </w:rPr>
        <w:t xml:space="preserve">(шесть миллионов девятьсот пятьдесят тысяч) </w:t>
      </w:r>
      <w:r w:rsidR="00145751" w:rsidRPr="000D0627">
        <w:rPr>
          <w:rFonts w:ascii="PT Astra Serif" w:hAnsi="PT Astra Serif"/>
        </w:rPr>
        <w:t>рубл</w:t>
      </w:r>
      <w:r w:rsidR="002959AC">
        <w:rPr>
          <w:rFonts w:ascii="PT Astra Serif" w:hAnsi="PT Astra Serif"/>
        </w:rPr>
        <w:t>ей</w:t>
      </w:r>
      <w:r w:rsidR="009B0982">
        <w:rPr>
          <w:rFonts w:ascii="PT Astra Serif" w:hAnsi="PT Astra Serif"/>
        </w:rPr>
        <w:t xml:space="preserve">, </w:t>
      </w:r>
      <w:r w:rsidR="00DF7490" w:rsidRPr="001972D9">
        <w:rPr>
          <w:rFonts w:ascii="PT Astra Serif" w:hAnsi="PT Astra Serif"/>
        </w:rPr>
        <w:t xml:space="preserve">определенной по состоянию на </w:t>
      </w:r>
      <w:r w:rsidR="00C12019">
        <w:rPr>
          <w:rFonts w:ascii="PT Astra Serif" w:hAnsi="PT Astra Serif"/>
        </w:rPr>
        <w:t>29.1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2B235A" w:rsidRPr="00457396">
        <w:rPr>
          <w:rFonts w:ascii="PT Astra Serif" w:hAnsi="PT Astra Serif"/>
        </w:rPr>
        <w:t>, составленном оценщиком:</w:t>
      </w:r>
      <w:r w:rsidR="007507F4" w:rsidRPr="00457396">
        <w:rPr>
          <w:rFonts w:ascii="PT Astra Serif" w:hAnsi="PT Astra Serif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457396" w:rsidTr="00D576C8">
        <w:tc>
          <w:tcPr>
            <w:tcW w:w="3083" w:type="dxa"/>
            <w:shd w:val="clear" w:color="auto" w:fill="auto"/>
          </w:tcPr>
          <w:p w:rsidR="007507F4" w:rsidRPr="009B0982" w:rsidRDefault="007507F4" w:rsidP="0006234C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9B0982" w:rsidRDefault="007507F4" w:rsidP="0006234C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9B0982" w:rsidRDefault="007507F4" w:rsidP="0006234C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027C61" w:rsidRPr="00457396" w:rsidTr="00D576C8">
        <w:tc>
          <w:tcPr>
            <w:tcW w:w="3083" w:type="dxa"/>
            <w:shd w:val="clear" w:color="auto" w:fill="auto"/>
          </w:tcPr>
          <w:p w:rsidR="00027C61" w:rsidRPr="009B0982" w:rsidRDefault="00C12019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Соколова Дина Евгеньевна</w:t>
            </w:r>
          </w:p>
        </w:tc>
        <w:tc>
          <w:tcPr>
            <w:tcW w:w="3130" w:type="dxa"/>
            <w:shd w:val="clear" w:color="auto" w:fill="auto"/>
          </w:tcPr>
          <w:p w:rsidR="00027C61" w:rsidRPr="009B0982" w:rsidRDefault="00C12019" w:rsidP="00FD53DE">
            <w:pPr>
              <w:rPr>
                <w:rFonts w:ascii="PT Astra Serif" w:hAnsi="PT Astra Serif"/>
              </w:rPr>
            </w:pPr>
            <w:r w:rsidRPr="004F0F1E">
              <w:rPr>
                <w:rFonts w:ascii="PT Astra Serif" w:hAnsi="PT Astra Serif"/>
              </w:rPr>
              <w:t>Общероссийская общественная организация «Российское общество оценщиков»</w:t>
            </w:r>
          </w:p>
        </w:tc>
        <w:tc>
          <w:tcPr>
            <w:tcW w:w="3131" w:type="dxa"/>
            <w:shd w:val="clear" w:color="auto" w:fill="auto"/>
          </w:tcPr>
          <w:p w:rsidR="00027C61" w:rsidRPr="009B0982" w:rsidRDefault="00C12019" w:rsidP="002959AC">
            <w:pPr>
              <w:rPr>
                <w:rFonts w:ascii="PT Astra Serif" w:hAnsi="PT Astra Serif"/>
              </w:rPr>
            </w:pPr>
            <w:r w:rsidRPr="004F0F1E">
              <w:rPr>
                <w:rFonts w:ascii="PT Astra Serif" w:hAnsi="PT Astra Serif"/>
              </w:rPr>
              <w:t>Свидетельство от 24.01.2017 №0023147 (номер в реестре 008873)</w:t>
            </w:r>
          </w:p>
        </w:tc>
      </w:tr>
    </w:tbl>
    <w:p w:rsidR="00E85467" w:rsidRDefault="00E85467" w:rsidP="00E85467">
      <w:pPr>
        <w:pStyle w:val="Default"/>
        <w:ind w:firstLine="426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По результатам рассмотрения заявления комиссия </w:t>
      </w:r>
      <w:r w:rsidRPr="00457396">
        <w:rPr>
          <w:rFonts w:ascii="PT Astra Serif" w:hAnsi="PT Astra Serif"/>
          <w:b/>
        </w:rPr>
        <w:t>РЕШИЛА</w:t>
      </w:r>
      <w:r w:rsidRPr="00457396">
        <w:rPr>
          <w:rFonts w:ascii="PT Astra Serif" w:hAnsi="PT Astra Serif"/>
        </w:rPr>
        <w:t xml:space="preserve">: </w:t>
      </w:r>
    </w:p>
    <w:p w:rsidR="00CD1AA7" w:rsidRDefault="00CD1AA7" w:rsidP="00CD1AA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На основании выявленных нарушений в отчете об оценке:</w:t>
      </w:r>
    </w:p>
    <w:p w:rsidR="00CD1AA7" w:rsidRDefault="00CD1AA7" w:rsidP="00CD1AA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1)</w:t>
      </w:r>
      <w:r w:rsidRPr="00381F43">
        <w:rPr>
          <w:sz w:val="24"/>
          <w:szCs w:val="24"/>
        </w:rPr>
        <w:t xml:space="preserve"> </w:t>
      </w:r>
      <w:r w:rsidRPr="00381F43">
        <w:rPr>
          <w:rFonts w:ascii="PT Astra Serif" w:hAnsi="PT Astra Serif"/>
          <w:sz w:val="24"/>
          <w:szCs w:val="24"/>
        </w:rPr>
        <w:t>нарушение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/>
          <w:sz w:val="24"/>
          <w:szCs w:val="24"/>
        </w:rPr>
        <w:t>требований</w:t>
      </w:r>
      <w:r w:rsidRPr="00381F43">
        <w:rPr>
          <w:rFonts w:ascii="PT Astra Serif" w:hAnsi="PT Astra Serif"/>
          <w:sz w:val="24"/>
          <w:szCs w:val="24"/>
        </w:rPr>
        <w:t xml:space="preserve"> к содержанию отчета об оценке</w:t>
      </w:r>
      <w:r>
        <w:rPr>
          <w:rFonts w:ascii="PT Astra Serif" w:hAnsi="PT Astra Serif"/>
          <w:sz w:val="24"/>
          <w:szCs w:val="24"/>
        </w:rPr>
        <w:t xml:space="preserve">, </w:t>
      </w:r>
      <w:r w:rsidRPr="00381F43">
        <w:rPr>
          <w:rFonts w:ascii="PT Astra Serif" w:hAnsi="PT Astra Serif"/>
          <w:sz w:val="24"/>
          <w:szCs w:val="24"/>
        </w:rPr>
        <w:t>установленными федеральными стандартами оценки</w:t>
      </w:r>
      <w:r>
        <w:rPr>
          <w:rFonts w:ascii="PT Astra Serif" w:hAnsi="PT Astra Serif"/>
          <w:sz w:val="24"/>
          <w:szCs w:val="24"/>
        </w:rPr>
        <w:t>;</w:t>
      </w:r>
    </w:p>
    <w:p w:rsidR="00CD1AA7" w:rsidRDefault="00CD1AA7" w:rsidP="00CD1AA7">
      <w:pPr>
        <w:pStyle w:val="aff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2) </w:t>
      </w:r>
      <w:r w:rsidRPr="00381F43">
        <w:rPr>
          <w:rFonts w:ascii="PT Astra Serif" w:hAnsi="PT Astra Serif"/>
          <w:sz w:val="24"/>
          <w:szCs w:val="24"/>
        </w:rPr>
        <w:t>нарушение</w:t>
      </w:r>
      <w:r>
        <w:rPr>
          <w:rFonts w:ascii="PT Astra Serif" w:hAnsi="PT Astra Serif"/>
        </w:rPr>
        <w:t xml:space="preserve"> </w:t>
      </w:r>
      <w:r w:rsidRPr="00381F43">
        <w:rPr>
          <w:rFonts w:ascii="PT Astra Serif" w:hAnsi="PT Astra Serif"/>
          <w:sz w:val="24"/>
          <w:szCs w:val="24"/>
        </w:rPr>
        <w:t>требовани</w:t>
      </w:r>
      <w:r>
        <w:rPr>
          <w:rFonts w:ascii="PT Astra Serif" w:hAnsi="PT Astra Serif"/>
          <w:sz w:val="24"/>
          <w:szCs w:val="24"/>
        </w:rPr>
        <w:t>й</w:t>
      </w:r>
      <w:r w:rsidRPr="00381F43">
        <w:rPr>
          <w:rFonts w:ascii="PT Astra Serif" w:hAnsi="PT Astra Serif"/>
          <w:sz w:val="24"/>
          <w:szCs w:val="24"/>
        </w:rPr>
        <w:t xml:space="preserve"> к информации, используемой в отчете об оценке</w:t>
      </w:r>
      <w:r>
        <w:rPr>
          <w:rFonts w:ascii="PT Astra Serif" w:hAnsi="PT Astra Serif"/>
          <w:sz w:val="24"/>
          <w:szCs w:val="24"/>
        </w:rPr>
        <w:t xml:space="preserve">, </w:t>
      </w:r>
      <w:r w:rsidRPr="00381F43">
        <w:rPr>
          <w:rFonts w:ascii="PT Astra Serif" w:hAnsi="PT Astra Serif"/>
          <w:sz w:val="24"/>
          <w:szCs w:val="24"/>
        </w:rPr>
        <w:t>установленными федеральными стандартами оценки</w:t>
      </w:r>
      <w:r>
        <w:rPr>
          <w:rFonts w:ascii="PT Astra Serif" w:hAnsi="PT Astra Serif"/>
          <w:sz w:val="24"/>
          <w:szCs w:val="24"/>
        </w:rPr>
        <w:t>,</w:t>
      </w:r>
    </w:p>
    <w:p w:rsidR="00C12019" w:rsidRPr="000D0627" w:rsidRDefault="00C12019" w:rsidP="00CD1AA7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A37384">
        <w:rPr>
          <w:rFonts w:ascii="PT Astra Serif" w:hAnsi="PT Astra Serif"/>
        </w:rPr>
        <w:t>ФИО</w:t>
      </w:r>
      <w:r w:rsidRPr="000D0627">
        <w:rPr>
          <w:rFonts w:ascii="PT Astra Serif" w:hAnsi="PT Astra Serif"/>
        </w:rPr>
        <w:t xml:space="preserve"> об оспаривании кадастровой стоимости объекта недвижимости с кадастровым</w:t>
      </w:r>
      <w:r>
        <w:rPr>
          <w:rFonts w:ascii="PT Astra Serif" w:hAnsi="PT Astra Serif"/>
        </w:rPr>
        <w:t xml:space="preserve"> номером</w:t>
      </w:r>
      <w:r w:rsidRPr="000D0627">
        <w:rPr>
          <w:rFonts w:ascii="PT Astra Serif" w:hAnsi="PT Astra Serif"/>
        </w:rPr>
        <w:t xml:space="preserve"> </w:t>
      </w:r>
      <w:r w:rsidRPr="0061660D">
        <w:rPr>
          <w:rFonts w:ascii="PT Astra Serif" w:hAnsi="PT Astra Serif"/>
        </w:rPr>
        <w:t>70:</w:t>
      </w:r>
      <w:r>
        <w:rPr>
          <w:rFonts w:ascii="PT Astra Serif" w:hAnsi="PT Astra Serif"/>
        </w:rPr>
        <w:t>14</w:t>
      </w:r>
      <w:r w:rsidRPr="0061660D">
        <w:rPr>
          <w:rFonts w:ascii="PT Astra Serif" w:hAnsi="PT Astra Serif"/>
        </w:rPr>
        <w:t>:</w:t>
      </w:r>
      <w:r>
        <w:rPr>
          <w:rFonts w:ascii="PT Astra Serif" w:hAnsi="PT Astra Serif"/>
        </w:rPr>
        <w:t>0100002</w:t>
      </w:r>
      <w:r w:rsidRPr="0061660D">
        <w:rPr>
          <w:rFonts w:ascii="PT Astra Serif" w:hAnsi="PT Astra Serif"/>
        </w:rPr>
        <w:t>:</w:t>
      </w:r>
      <w:r>
        <w:rPr>
          <w:rFonts w:ascii="PT Astra Serif" w:hAnsi="PT Astra Serif"/>
        </w:rPr>
        <w:t>694</w:t>
      </w:r>
      <w:r w:rsidRPr="000D0627">
        <w:rPr>
          <w:rFonts w:ascii="PT Astra Serif" w:hAnsi="PT Astra Serif"/>
        </w:rPr>
        <w:t xml:space="preserve">, расположенного по адресу: </w:t>
      </w:r>
      <w:r w:rsidRPr="001B5370">
        <w:rPr>
          <w:rFonts w:ascii="PT Astra Serif" w:hAnsi="PT Astra Serif"/>
        </w:rPr>
        <w:t>Томская область, Томский район, с. Барабинка, ул. Кедровая, д. 9.</w:t>
      </w:r>
    </w:p>
    <w:p w:rsidR="00206696" w:rsidRDefault="00206696" w:rsidP="0006234C">
      <w:pPr>
        <w:pStyle w:val="aff0"/>
        <w:spacing w:after="0" w:line="240" w:lineRule="auto"/>
        <w:ind w:left="0"/>
        <w:jc w:val="both"/>
        <w:rPr>
          <w:rFonts w:ascii="PT Astra Serif" w:hAnsi="PT Astra Serif"/>
        </w:rPr>
      </w:pPr>
    </w:p>
    <w:p w:rsidR="008749C1" w:rsidRDefault="008749C1" w:rsidP="0006234C">
      <w:pPr>
        <w:pStyle w:val="aff0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06696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AB591F" w:rsidRDefault="00CF4535" w:rsidP="0006234C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 Елена Юрьевна</w:t>
      </w:r>
      <w:r w:rsidR="00AB591F">
        <w:rPr>
          <w:rFonts w:ascii="PT Astra Serif" w:hAnsi="PT Astra Serif"/>
        </w:rPr>
        <w:t xml:space="preserve"> – за;</w:t>
      </w:r>
    </w:p>
    <w:p w:rsidR="002959AC" w:rsidRDefault="002959AC" w:rsidP="0006234C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Лабуткина Людмила Александровна – за;</w:t>
      </w:r>
    </w:p>
    <w:p w:rsidR="00085263" w:rsidRDefault="00CF4535" w:rsidP="000623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Лиманская Наталья Викторовна</w:t>
      </w:r>
      <w:r w:rsidR="00085263">
        <w:rPr>
          <w:rFonts w:ascii="PT Astra Serif" w:hAnsi="PT Astra Serif"/>
        </w:rPr>
        <w:t xml:space="preserve"> – за;</w:t>
      </w:r>
    </w:p>
    <w:p w:rsidR="00085263" w:rsidRDefault="002959AC" w:rsidP="000623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Мельникова Наталья Викторовна</w:t>
      </w:r>
      <w:r w:rsidR="00085263">
        <w:rPr>
          <w:rFonts w:ascii="PT Astra Serif" w:hAnsi="PT Astra Serif"/>
        </w:rPr>
        <w:t xml:space="preserve"> – за.</w:t>
      </w:r>
    </w:p>
    <w:p w:rsidR="008749C1" w:rsidRPr="00457396" w:rsidRDefault="008749C1" w:rsidP="000623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Решение принято единогласно.</w:t>
      </w:r>
    </w:p>
    <w:p w:rsidR="008749C1" w:rsidRPr="00457396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</w:r>
      <w:r w:rsidR="00C12DD9">
        <w:rPr>
          <w:rFonts w:ascii="PT Astra Serif" w:hAnsi="PT Astra Serif"/>
        </w:rPr>
        <w:t>Р</w:t>
      </w:r>
      <w:r w:rsidRPr="00457396">
        <w:rPr>
          <w:rFonts w:ascii="PT Astra Serif" w:hAnsi="PT Astra Serif"/>
        </w:rPr>
        <w:t xml:space="preserve">ешений об отводах </w:t>
      </w:r>
      <w:r w:rsidR="00C12DD9" w:rsidRPr="00457396">
        <w:rPr>
          <w:rFonts w:ascii="PT Astra Serif" w:hAnsi="PT Astra Serif"/>
        </w:rPr>
        <w:t xml:space="preserve">членов комиссии </w:t>
      </w:r>
      <w:r w:rsidRPr="00457396">
        <w:rPr>
          <w:rFonts w:ascii="PT Astra Serif" w:hAnsi="PT Astra Serif"/>
        </w:rPr>
        <w:t>не принималось.</w:t>
      </w:r>
    </w:p>
    <w:p w:rsidR="008749C1" w:rsidRPr="00457396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457396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457396" w:rsidRDefault="00CF4535" w:rsidP="009B0982">
      <w:pPr>
        <w:pStyle w:val="Default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П</w:t>
      </w:r>
      <w:r w:rsidR="0010065E">
        <w:rPr>
          <w:rFonts w:ascii="PT Astra Serif" w:hAnsi="PT Astra Serif"/>
          <w:bCs/>
        </w:rPr>
        <w:t>редседател</w:t>
      </w:r>
      <w:r>
        <w:rPr>
          <w:rFonts w:ascii="PT Astra Serif" w:hAnsi="PT Astra Serif"/>
          <w:bCs/>
        </w:rPr>
        <w:t>ь</w:t>
      </w:r>
      <w:r w:rsidR="00085263" w:rsidRPr="001972D9">
        <w:rPr>
          <w:rFonts w:ascii="PT Astra Serif" w:hAnsi="PT Astra Serif"/>
          <w:bCs/>
        </w:rPr>
        <w:t xml:space="preserve"> комиссии    </w:t>
      </w:r>
      <w:r w:rsidR="00085263">
        <w:rPr>
          <w:rFonts w:ascii="PT Astra Serif" w:hAnsi="PT Astra Serif"/>
          <w:bCs/>
        </w:rPr>
        <w:t xml:space="preserve">                    </w:t>
      </w:r>
      <w:r>
        <w:rPr>
          <w:rFonts w:ascii="PT Astra Serif" w:hAnsi="PT Astra Serif"/>
          <w:bCs/>
        </w:rPr>
        <w:t xml:space="preserve">                                 </w:t>
      </w:r>
      <w:r w:rsidR="00085263">
        <w:rPr>
          <w:rFonts w:ascii="PT Astra Serif" w:hAnsi="PT Astra Serif"/>
          <w:bCs/>
        </w:rPr>
        <w:t xml:space="preserve">   </w:t>
      </w:r>
      <w:r>
        <w:rPr>
          <w:rFonts w:ascii="PT Astra Serif" w:hAnsi="PT Astra Serif"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316787" w:rsidRPr="00457396" w:rsidRDefault="00316787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A37384" w:rsidRDefault="00A37384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</w:p>
    <w:p w:rsidR="00A37384" w:rsidRDefault="00A37384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</w:p>
    <w:p w:rsidR="00A37384" w:rsidRDefault="00A37384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</w:p>
    <w:p w:rsidR="00A37384" w:rsidRDefault="00A37384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</w:p>
    <w:p w:rsidR="001E75CD" w:rsidRPr="000E1289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bookmarkStart w:id="0" w:name="_GoBack"/>
      <w:bookmarkEnd w:id="0"/>
      <w:r w:rsidRPr="000E1289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E628D6" w:rsidRPr="000E1289" w:rsidRDefault="00315D3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>
        <w:rPr>
          <w:rFonts w:ascii="PT Astra Serif" w:hAnsi="PT Astra Serif"/>
          <w:bCs/>
          <w:sz w:val="18"/>
          <w:szCs w:val="18"/>
        </w:rPr>
        <w:t>Корулько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Александра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Федоровна</w:t>
      </w:r>
    </w:p>
    <w:sectPr w:rsidR="00E628D6" w:rsidRPr="000E1289" w:rsidSect="00E628D6">
      <w:headerReference w:type="even" r:id="rId7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1868" w:rsidRDefault="00591868">
      <w:r>
        <w:separator/>
      </w:r>
    </w:p>
  </w:endnote>
  <w:endnote w:type="continuationSeparator" w:id="0">
    <w:p w:rsidR="00591868" w:rsidRDefault="005918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1868" w:rsidRDefault="00591868">
      <w:r>
        <w:separator/>
      </w:r>
    </w:p>
  </w:footnote>
  <w:footnote w:type="continuationSeparator" w:id="0">
    <w:p w:rsidR="00591868" w:rsidRDefault="005918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3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ADD"/>
    <w:rsid w:val="00007BA0"/>
    <w:rsid w:val="000103B0"/>
    <w:rsid w:val="0001138E"/>
    <w:rsid w:val="00021E44"/>
    <w:rsid w:val="0002319D"/>
    <w:rsid w:val="00027C61"/>
    <w:rsid w:val="00031032"/>
    <w:rsid w:val="000331CA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6136"/>
    <w:rsid w:val="000574DA"/>
    <w:rsid w:val="0006063F"/>
    <w:rsid w:val="0006234C"/>
    <w:rsid w:val="000639A9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B2E1C"/>
    <w:rsid w:val="000B301D"/>
    <w:rsid w:val="000B5BC7"/>
    <w:rsid w:val="000B5DAE"/>
    <w:rsid w:val="000C0A05"/>
    <w:rsid w:val="000C1377"/>
    <w:rsid w:val="000C1415"/>
    <w:rsid w:val="000C6760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10065E"/>
    <w:rsid w:val="00101298"/>
    <w:rsid w:val="0010412F"/>
    <w:rsid w:val="00105C92"/>
    <w:rsid w:val="001064E1"/>
    <w:rsid w:val="00113FC3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6D3"/>
    <w:rsid w:val="00130985"/>
    <w:rsid w:val="00130F5A"/>
    <w:rsid w:val="0013250B"/>
    <w:rsid w:val="00136508"/>
    <w:rsid w:val="00143F1C"/>
    <w:rsid w:val="00144653"/>
    <w:rsid w:val="00145751"/>
    <w:rsid w:val="001462DA"/>
    <w:rsid w:val="00150234"/>
    <w:rsid w:val="00155276"/>
    <w:rsid w:val="001552A5"/>
    <w:rsid w:val="00155EA8"/>
    <w:rsid w:val="001620C7"/>
    <w:rsid w:val="001714F7"/>
    <w:rsid w:val="00177F69"/>
    <w:rsid w:val="00181295"/>
    <w:rsid w:val="00183237"/>
    <w:rsid w:val="00184D9F"/>
    <w:rsid w:val="00186A33"/>
    <w:rsid w:val="001874E0"/>
    <w:rsid w:val="00191FA8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4BD5"/>
    <w:rsid w:val="001F5284"/>
    <w:rsid w:val="002062E2"/>
    <w:rsid w:val="00206696"/>
    <w:rsid w:val="00207243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7CAA"/>
    <w:rsid w:val="00261A1D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779D0"/>
    <w:rsid w:val="002820DA"/>
    <w:rsid w:val="002835B9"/>
    <w:rsid w:val="00285254"/>
    <w:rsid w:val="002858ED"/>
    <w:rsid w:val="00287774"/>
    <w:rsid w:val="00287D09"/>
    <w:rsid w:val="002921D2"/>
    <w:rsid w:val="00294060"/>
    <w:rsid w:val="002959AC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76B60"/>
    <w:rsid w:val="00476E8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7050"/>
    <w:rsid w:val="00501A0B"/>
    <w:rsid w:val="00502AE6"/>
    <w:rsid w:val="0050379E"/>
    <w:rsid w:val="00511C81"/>
    <w:rsid w:val="00513035"/>
    <w:rsid w:val="00515113"/>
    <w:rsid w:val="0052592B"/>
    <w:rsid w:val="00525D89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1868"/>
    <w:rsid w:val="00592AF7"/>
    <w:rsid w:val="00595AC0"/>
    <w:rsid w:val="00596DCC"/>
    <w:rsid w:val="00597768"/>
    <w:rsid w:val="005A1673"/>
    <w:rsid w:val="005A2A59"/>
    <w:rsid w:val="005A7457"/>
    <w:rsid w:val="005B19A8"/>
    <w:rsid w:val="005B1AE9"/>
    <w:rsid w:val="005B3F44"/>
    <w:rsid w:val="005B6C44"/>
    <w:rsid w:val="005C0522"/>
    <w:rsid w:val="005C05B0"/>
    <w:rsid w:val="005C32EA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3D59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04A1"/>
    <w:rsid w:val="00621988"/>
    <w:rsid w:val="00621F27"/>
    <w:rsid w:val="00625FEE"/>
    <w:rsid w:val="00626882"/>
    <w:rsid w:val="006273C3"/>
    <w:rsid w:val="00631057"/>
    <w:rsid w:val="00631B18"/>
    <w:rsid w:val="00632E8D"/>
    <w:rsid w:val="00634714"/>
    <w:rsid w:val="0063572D"/>
    <w:rsid w:val="0064412F"/>
    <w:rsid w:val="006456EB"/>
    <w:rsid w:val="00645ED2"/>
    <w:rsid w:val="006540E0"/>
    <w:rsid w:val="00654E8D"/>
    <w:rsid w:val="00656D04"/>
    <w:rsid w:val="00662AA8"/>
    <w:rsid w:val="006639B7"/>
    <w:rsid w:val="006668F2"/>
    <w:rsid w:val="0067205C"/>
    <w:rsid w:val="00674F3D"/>
    <w:rsid w:val="00675CF1"/>
    <w:rsid w:val="00676F34"/>
    <w:rsid w:val="00680BF8"/>
    <w:rsid w:val="00680EB6"/>
    <w:rsid w:val="00682426"/>
    <w:rsid w:val="00684D0F"/>
    <w:rsid w:val="0068659C"/>
    <w:rsid w:val="0069075D"/>
    <w:rsid w:val="00694D7C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794"/>
    <w:rsid w:val="00712C83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0563F"/>
    <w:rsid w:val="0080567E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83636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5E8"/>
    <w:rsid w:val="008B3A3F"/>
    <w:rsid w:val="008B7AFB"/>
    <w:rsid w:val="008C0842"/>
    <w:rsid w:val="008C1F82"/>
    <w:rsid w:val="008C2B4D"/>
    <w:rsid w:val="008C53A3"/>
    <w:rsid w:val="008C5C13"/>
    <w:rsid w:val="008C784B"/>
    <w:rsid w:val="008D4D83"/>
    <w:rsid w:val="008D6B5B"/>
    <w:rsid w:val="008E0082"/>
    <w:rsid w:val="008E047A"/>
    <w:rsid w:val="008E04B3"/>
    <w:rsid w:val="008E0780"/>
    <w:rsid w:val="008E1986"/>
    <w:rsid w:val="008E5879"/>
    <w:rsid w:val="008E5FE8"/>
    <w:rsid w:val="008F5F0C"/>
    <w:rsid w:val="00901CCA"/>
    <w:rsid w:val="0090259E"/>
    <w:rsid w:val="00903318"/>
    <w:rsid w:val="009042FA"/>
    <w:rsid w:val="009043BF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79D"/>
    <w:rsid w:val="00953FEC"/>
    <w:rsid w:val="00955161"/>
    <w:rsid w:val="00962311"/>
    <w:rsid w:val="00964EC6"/>
    <w:rsid w:val="009672B5"/>
    <w:rsid w:val="00967753"/>
    <w:rsid w:val="00974AA4"/>
    <w:rsid w:val="00975617"/>
    <w:rsid w:val="009802F8"/>
    <w:rsid w:val="00980D3F"/>
    <w:rsid w:val="0098613B"/>
    <w:rsid w:val="00986B72"/>
    <w:rsid w:val="00986CD2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3029"/>
    <w:rsid w:val="009D1CA6"/>
    <w:rsid w:val="009D4FE0"/>
    <w:rsid w:val="009D7505"/>
    <w:rsid w:val="009E36C2"/>
    <w:rsid w:val="009F21FA"/>
    <w:rsid w:val="009F4F75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84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0D"/>
    <w:rsid w:val="00A74F69"/>
    <w:rsid w:val="00A77FCC"/>
    <w:rsid w:val="00A8314E"/>
    <w:rsid w:val="00A84BBF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2728C"/>
    <w:rsid w:val="00B27381"/>
    <w:rsid w:val="00B276A2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71968"/>
    <w:rsid w:val="00B72367"/>
    <w:rsid w:val="00B72CAB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B5D4B"/>
    <w:rsid w:val="00BC2D9F"/>
    <w:rsid w:val="00BC4C65"/>
    <w:rsid w:val="00BC56E9"/>
    <w:rsid w:val="00BC7B9F"/>
    <w:rsid w:val="00BD05C7"/>
    <w:rsid w:val="00BD0A43"/>
    <w:rsid w:val="00BD0F51"/>
    <w:rsid w:val="00BD7BEE"/>
    <w:rsid w:val="00BE07B5"/>
    <w:rsid w:val="00BE1EEA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1F3D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1AA7"/>
    <w:rsid w:val="00CD1AFF"/>
    <w:rsid w:val="00CD3298"/>
    <w:rsid w:val="00CD42FA"/>
    <w:rsid w:val="00CE083B"/>
    <w:rsid w:val="00CE4EAE"/>
    <w:rsid w:val="00CF4535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A6A76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360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72DC9"/>
    <w:rsid w:val="00E75294"/>
    <w:rsid w:val="00E76053"/>
    <w:rsid w:val="00E80097"/>
    <w:rsid w:val="00E830E3"/>
    <w:rsid w:val="00E834B2"/>
    <w:rsid w:val="00E83C0F"/>
    <w:rsid w:val="00E85258"/>
    <w:rsid w:val="00E85467"/>
    <w:rsid w:val="00E87083"/>
    <w:rsid w:val="00E903D9"/>
    <w:rsid w:val="00E9383F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A44"/>
    <w:rsid w:val="00F02BEE"/>
    <w:rsid w:val="00F0333F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082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D53DE"/>
    <w:rsid w:val="00FE1340"/>
    <w:rsid w:val="00FE189B"/>
    <w:rsid w:val="00FE1D99"/>
    <w:rsid w:val="00FE2AC2"/>
    <w:rsid w:val="00FE41FF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AF9ED62A-C292-488E-99F7-9394A843B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212</TotalTime>
  <Pages>2</Pages>
  <Words>580</Words>
  <Characters>3309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Кузьминская Елена Вячеславовна</cp:lastModifiedBy>
  <cp:revision>63</cp:revision>
  <cp:lastPrinted>2021-04-02T07:44:00Z</cp:lastPrinted>
  <dcterms:created xsi:type="dcterms:W3CDTF">2020-10-29T08:09:00Z</dcterms:created>
  <dcterms:modified xsi:type="dcterms:W3CDTF">2021-04-28T10:29:00Z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