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7F0D3D">
        <w:rPr>
          <w:rFonts w:ascii="PT Astra Serif" w:hAnsi="PT Astra Serif"/>
          <w:b/>
          <w:bCs/>
          <w:sz w:val="26"/>
          <w:szCs w:val="26"/>
        </w:rPr>
        <w:t>7</w:t>
      </w:r>
      <w:r w:rsidR="00C333B1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2</w:t>
            </w:r>
            <w:r w:rsidR="0067625A">
              <w:rPr>
                <w:rFonts w:ascii="PT Astra Serif" w:hAnsi="PT Astra Serif"/>
              </w:rPr>
              <w:t>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C91F3D" w:rsidRPr="008C23B0">
              <w:rPr>
                <w:rFonts w:ascii="PT Astra Serif" w:hAnsi="PT Astra Serif"/>
              </w:rPr>
              <w:t>апреля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2959AC" w:rsidRPr="008C23B0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0D184B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0D184B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0D184B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D184B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0D184B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D184B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0D184B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0D184B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0D184B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0D184B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0D184B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0D184B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0D184B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0D184B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0D184B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0D184B">
            <w:pPr>
              <w:pStyle w:val="af1"/>
            </w:pPr>
            <w:r w:rsidRPr="001972D9">
              <w:t xml:space="preserve">Хацкевич Ольга </w:t>
            </w:r>
          </w:p>
          <w:p w:rsidR="003A5FEC" w:rsidRPr="008C23B0" w:rsidRDefault="003A5FEC" w:rsidP="000D184B">
            <w:pPr>
              <w:pStyle w:val="af1"/>
            </w:pPr>
            <w:r w:rsidRPr="001972D9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0D184B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0D184B">
            <w:pPr>
              <w:pStyle w:val="af1"/>
            </w:pPr>
            <w:r w:rsidRPr="001972D9"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0D184B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0D184B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0D184B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0D184B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711112" w:rsidP="000D184B">
            <w:pPr>
              <w:pStyle w:val="af1"/>
            </w:pPr>
            <w:r>
              <w:t>Овсянникова Анжелика Александровна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711112" w:rsidP="000D184B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>Бизнес-Оценка»</w:t>
            </w: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0D184B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0D184B" w:rsidRDefault="00E914C3" w:rsidP="000D184B">
            <w:pPr>
              <w:pStyle w:val="af1"/>
            </w:pPr>
            <w:r w:rsidRPr="000D184B">
              <w:t>Белозерова Ирина Петровна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0D184B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0D184B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0D184B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0D184B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0D184B">
            <w:pPr>
              <w:pStyle w:val="af1"/>
            </w:pPr>
            <w:r w:rsidRPr="009960BD"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0D184B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0D184B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D184B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B65FA3" w:rsidRPr="00DD554D">
        <w:rPr>
          <w:rFonts w:ascii="PT Astra Serif" w:hAnsi="PT Astra Serif"/>
        </w:rPr>
        <w:t>1</w:t>
      </w:r>
      <w:r w:rsidR="00BA2ECF">
        <w:rPr>
          <w:rFonts w:ascii="PT Astra Serif" w:hAnsi="PT Astra Serif"/>
        </w:rPr>
        <w:t>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6D6E72">
        <w:rPr>
          <w:rFonts w:ascii="PT Astra Serif" w:hAnsi="PT Astra Serif"/>
        </w:rPr>
        <w:t>4</w:t>
      </w:r>
      <w:r w:rsidR="00BA2ECF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62125" w:rsidRPr="00DD554D">
        <w:rPr>
          <w:rFonts w:ascii="PT Astra Serif" w:hAnsi="PT Astra Serif"/>
        </w:rPr>
        <w:t>ООО «</w:t>
      </w:r>
      <w:r w:rsidR="007F0D3D" w:rsidRPr="001C0B0E">
        <w:rPr>
          <w:rFonts w:ascii="PT Astra Serif" w:hAnsi="PT Astra Serif"/>
        </w:rPr>
        <w:t>Парфюм-Отделение Лореаль</w:t>
      </w:r>
      <w:r w:rsidR="00162125" w:rsidRPr="00DD554D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7F0D3D">
        <w:rPr>
          <w:rFonts w:ascii="PT Astra Serif" w:hAnsi="PT Astra Serif"/>
        </w:rPr>
        <w:t>Томская область, г. Северск, ул. Солнечная, д. 2, стр. 4.</w:t>
      </w:r>
    </w:p>
    <w:p w:rsidR="007F0D3D" w:rsidRPr="00DD554D" w:rsidRDefault="007F0D3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0D184B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0D184B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C333B1" w:rsidP="000D184B">
            <w:pPr>
              <w:pStyle w:val="af1"/>
            </w:pPr>
            <w:r>
              <w:t>70:22:0010108:4546</w:t>
            </w:r>
          </w:p>
        </w:tc>
        <w:tc>
          <w:tcPr>
            <w:tcW w:w="4676" w:type="dxa"/>
            <w:shd w:val="clear" w:color="auto" w:fill="auto"/>
          </w:tcPr>
          <w:p w:rsidR="005E5E83" w:rsidRDefault="005E5E83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D0627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Северск, </w:t>
            </w:r>
          </w:p>
          <w:p w:rsidR="00252F05" w:rsidRPr="00DD554D" w:rsidRDefault="005E5E83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ул. Солнечная, д. 2, стр. 5/</w:t>
            </w:r>
            <w:r w:rsidR="00C333B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C333B1">
        <w:rPr>
          <w:rFonts w:ascii="PT Astra Serif" w:hAnsi="PT Astra Serif"/>
        </w:rPr>
        <w:t xml:space="preserve">49 705 000 (сорок девять миллионов семьсот пять тысяч) </w:t>
      </w:r>
      <w:r w:rsidR="00291A04">
        <w:rPr>
          <w:rFonts w:ascii="PT Astra Serif" w:hAnsi="PT Astra Serif"/>
        </w:rPr>
        <w:t>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0D184B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0D184B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0D184B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9B7123" w:rsidRDefault="005F7D63" w:rsidP="0006234C">
            <w:pPr>
              <w:rPr>
                <w:rFonts w:ascii="PT Astra Serif" w:hAnsi="PT Astra Serif"/>
              </w:rPr>
            </w:pPr>
            <w:r w:rsidRPr="009B7123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532346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B17E73" w:rsidP="00A961D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Регистрационный</w:t>
            </w:r>
            <w:r w:rsidR="00436473" w:rsidRPr="008C23B0">
              <w:rPr>
                <w:rFonts w:ascii="PT Astra Serif" w:hAnsi="PT Astra Serif"/>
              </w:rPr>
              <w:t xml:space="preserve"> номер № </w:t>
            </w:r>
            <w:r w:rsidR="00A961DC">
              <w:rPr>
                <w:rFonts w:ascii="PT Astra Serif" w:hAnsi="PT Astra Serif"/>
              </w:rPr>
              <w:t>481</w:t>
            </w:r>
            <w:r w:rsidR="00436473" w:rsidRPr="008C23B0">
              <w:rPr>
                <w:rFonts w:ascii="PT Astra Serif" w:hAnsi="PT Astra Serif"/>
              </w:rPr>
              <w:t xml:space="preserve"> от </w:t>
            </w:r>
            <w:r w:rsidR="00A961DC">
              <w:rPr>
                <w:rFonts w:ascii="PT Astra Serif" w:hAnsi="PT Astra Serif"/>
              </w:rPr>
              <w:t>12</w:t>
            </w:r>
            <w:r w:rsidR="008C23B0" w:rsidRPr="008C23B0">
              <w:rPr>
                <w:rFonts w:ascii="PT Astra Serif" w:hAnsi="PT Astra Serif"/>
              </w:rPr>
              <w:t>.0</w:t>
            </w:r>
            <w:r w:rsidR="00A961DC">
              <w:rPr>
                <w:rFonts w:ascii="PT Astra Serif" w:hAnsi="PT Astra Serif"/>
              </w:rPr>
              <w:t>4</w:t>
            </w:r>
            <w:r w:rsidR="00B96859" w:rsidRPr="008C23B0">
              <w:rPr>
                <w:rFonts w:ascii="PT Astra Serif" w:hAnsi="PT Astra Serif"/>
              </w:rPr>
              <w:t>.20</w:t>
            </w:r>
            <w:r w:rsidR="00A961DC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A961DC" w:rsidRDefault="004E3F7D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A961DC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961DC" w:rsidRPr="0084465D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E6879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9B7123">
        <w:rPr>
          <w:rFonts w:ascii="PT Astra Serif" w:hAnsi="PT Astra Serif"/>
        </w:rPr>
        <w:t>70:22:0010108:4546</w:t>
      </w:r>
      <w:r w:rsidRPr="0084465D">
        <w:rPr>
          <w:rFonts w:ascii="PT Astra Serif" w:hAnsi="PT Astra Serif"/>
        </w:rPr>
        <w:t xml:space="preserve"> в размере его рыночной стоимости</w:t>
      </w:r>
      <w:r w:rsidR="00094FE3">
        <w:rPr>
          <w:rFonts w:ascii="PT Astra Serif" w:hAnsi="PT Astra Serif"/>
        </w:rPr>
        <w:t xml:space="preserve"> </w:t>
      </w:r>
      <w:r w:rsidR="009B7123">
        <w:rPr>
          <w:rFonts w:ascii="PT Astra Serif" w:hAnsi="PT Astra Serif"/>
        </w:rPr>
        <w:t xml:space="preserve">49 705 000 (сорок девять миллионов семьсот пять тысяч) </w:t>
      </w:r>
      <w:r w:rsidR="00094FE3"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CE6879" w:rsidRDefault="00CE687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</w:t>
      </w:r>
      <w:r w:rsidRPr="001972D9">
        <w:rPr>
          <w:rFonts w:ascii="PT Astra Serif" w:hAnsi="PT Astra Serif"/>
        </w:rPr>
        <w:t>Инна Валерьевна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4048A2" w:rsidRPr="008C23B0" w:rsidRDefault="004048A2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048A2" w:rsidRDefault="004048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048A2" w:rsidRDefault="004048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048A2" w:rsidRDefault="004048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048A2" w:rsidRDefault="004048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094FE3">
      <w:headerReference w:type="even" r:id="rId7"/>
      <w:pgSz w:w="11906" w:h="16838" w:code="9"/>
      <w:pgMar w:top="284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2635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4FE3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2CD2"/>
    <w:rsid w:val="000C6760"/>
    <w:rsid w:val="000D184B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48A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46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5E83"/>
    <w:rsid w:val="005F0E4D"/>
    <w:rsid w:val="005F4E5C"/>
    <w:rsid w:val="005F4EDE"/>
    <w:rsid w:val="005F4F0A"/>
    <w:rsid w:val="005F7D4D"/>
    <w:rsid w:val="005F7D63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E72"/>
    <w:rsid w:val="006D6F84"/>
    <w:rsid w:val="006E2849"/>
    <w:rsid w:val="006E5F5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0D3D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2CB8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B7123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61DC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A2ECF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3B1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0D184B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284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84</cp:revision>
  <cp:lastPrinted>2021-04-27T07:45:00Z</cp:lastPrinted>
  <dcterms:created xsi:type="dcterms:W3CDTF">2020-10-29T08:09:00Z</dcterms:created>
  <dcterms:modified xsi:type="dcterms:W3CDTF">2021-05-04T09:48:00Z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