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8743B8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8743B8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8743B8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1972D9" w:rsidRDefault="00132360" w:rsidP="008743B8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8743B8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8743B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8743B8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C458BC">
        <w:rPr>
          <w:rFonts w:ascii="PT Astra Serif" w:hAnsi="PT Astra Serif"/>
          <w:b/>
          <w:color w:val="auto"/>
          <w:sz w:val="28"/>
          <w:szCs w:val="28"/>
        </w:rPr>
        <w:t>3</w:t>
      </w:r>
    </w:p>
    <w:p w:rsidR="00C539FE" w:rsidRPr="001972D9" w:rsidRDefault="006F3F86" w:rsidP="008743B8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8743B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C458BC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910319" w:rsidRPr="008743B8">
              <w:rPr>
                <w:rFonts w:ascii="PT Astra Serif" w:hAnsi="PT Astra Serif"/>
                <w:sz w:val="26"/>
                <w:szCs w:val="26"/>
              </w:rPr>
              <w:t>9</w:t>
            </w:r>
            <w:r w:rsidR="00FE2B0D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мая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8743B8" w:rsidRDefault="00304CAE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304CAE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C458BC" w:rsidRPr="008743B8">
              <w:rPr>
                <w:rFonts w:ascii="PT Astra Serif" w:hAnsi="PT Astra Serif"/>
                <w:sz w:val="26"/>
                <w:szCs w:val="26"/>
              </w:rPr>
              <w:t>6</w:t>
            </w:r>
            <w:r w:rsidRPr="008743B8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8743B8">
              <w:rPr>
                <w:rFonts w:ascii="PT Astra Serif" w:hAnsi="PT Astra Serif"/>
                <w:sz w:val="26"/>
                <w:szCs w:val="26"/>
              </w:rPr>
              <w:t>0</w:t>
            </w:r>
            <w:r w:rsidRPr="008743B8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8743B8" w:rsidRDefault="006156E0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8743B8" w:rsidRDefault="00D86483" w:rsidP="008743B8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303"/>
        <w:gridCol w:w="6459"/>
      </w:tblGrid>
      <w:tr w:rsidR="005B19A8" w:rsidRPr="008743B8" w:rsidTr="00260695">
        <w:tc>
          <w:tcPr>
            <w:tcW w:w="9853" w:type="dxa"/>
            <w:gridSpan w:val="3"/>
            <w:shd w:val="clear" w:color="auto" w:fill="auto"/>
          </w:tcPr>
          <w:p w:rsidR="005B19A8" w:rsidRPr="008743B8" w:rsidRDefault="005B19A8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8743B8" w:rsidRDefault="00D91389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65207" w:rsidRPr="008743B8" w:rsidTr="00260695">
        <w:tc>
          <w:tcPr>
            <w:tcW w:w="3098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296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8743B8" w:rsidRDefault="00A82672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8743B8" w:rsidTr="00260695">
        <w:tc>
          <w:tcPr>
            <w:tcW w:w="3098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8743B8" w:rsidRDefault="00201ED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3C96" w:rsidRPr="008743B8" w:rsidTr="00260695">
        <w:tc>
          <w:tcPr>
            <w:tcW w:w="3098" w:type="dxa"/>
            <w:shd w:val="clear" w:color="auto" w:fill="auto"/>
          </w:tcPr>
          <w:p w:rsidR="009A3C96" w:rsidRPr="008743B8" w:rsidRDefault="009A3C9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9A3C96" w:rsidRPr="008743B8" w:rsidRDefault="009A3C96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9A3C96" w:rsidRPr="008743B8" w:rsidRDefault="009A3C9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8743B8" w:rsidTr="00260695">
        <w:tc>
          <w:tcPr>
            <w:tcW w:w="3098" w:type="dxa"/>
            <w:shd w:val="clear" w:color="auto" w:fill="auto"/>
          </w:tcPr>
          <w:p w:rsidR="00FE2B0D" w:rsidRPr="008743B8" w:rsidRDefault="00FE2B0D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8743B8" w:rsidRDefault="00FE2B0D" w:rsidP="008743B8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8743B8" w:rsidRDefault="00FE2B0D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0DBE" w:rsidRPr="008743B8" w:rsidTr="00260695">
        <w:tc>
          <w:tcPr>
            <w:tcW w:w="3098" w:type="dxa"/>
            <w:shd w:val="clear" w:color="auto" w:fill="auto"/>
          </w:tcPr>
          <w:p w:rsidR="00E80DBE" w:rsidRPr="008743B8" w:rsidRDefault="00E80DBE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Чадаева Инна Валерьевна</w:t>
            </w:r>
          </w:p>
        </w:tc>
        <w:tc>
          <w:tcPr>
            <w:tcW w:w="296" w:type="dxa"/>
            <w:shd w:val="clear" w:color="auto" w:fill="auto"/>
          </w:tcPr>
          <w:p w:rsidR="00E80DBE" w:rsidRPr="008743B8" w:rsidRDefault="00260695" w:rsidP="008743B8">
            <w:pPr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80DBE" w:rsidRPr="008743B8" w:rsidRDefault="00260695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 xml:space="preserve">начальник управления оценки и </w:t>
            </w:r>
            <w:proofErr w:type="gramStart"/>
            <w:r w:rsidRPr="008743B8">
              <w:rPr>
                <w:rFonts w:ascii="PT Astra Serif" w:hAnsi="PT Astra Serif"/>
                <w:sz w:val="26"/>
                <w:szCs w:val="26"/>
              </w:rPr>
              <w:t>бизнес-планирования</w:t>
            </w:r>
            <w:proofErr w:type="gram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Союза «Томская торгово-промышленная палата»</w:t>
            </w:r>
          </w:p>
        </w:tc>
      </w:tr>
    </w:tbl>
    <w:p w:rsidR="00465207" w:rsidRPr="008743B8" w:rsidRDefault="00465207" w:rsidP="008743B8">
      <w:pPr>
        <w:pStyle w:val="af1"/>
        <w:rPr>
          <w:rFonts w:ascii="PT Astra Serif" w:hAnsi="PT Astra Serif"/>
          <w:sz w:val="26"/>
          <w:szCs w:val="26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7"/>
        <w:gridCol w:w="303"/>
        <w:gridCol w:w="6427"/>
        <w:gridCol w:w="282"/>
      </w:tblGrid>
      <w:tr w:rsidR="00721BD0" w:rsidRPr="008743B8" w:rsidTr="00D14197">
        <w:tc>
          <w:tcPr>
            <w:tcW w:w="10029" w:type="dxa"/>
            <w:gridSpan w:val="4"/>
            <w:shd w:val="clear" w:color="auto" w:fill="auto"/>
          </w:tcPr>
          <w:p w:rsidR="00201ED7" w:rsidRPr="008743B8" w:rsidRDefault="00721BD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D91389" w:rsidRPr="008743B8" w:rsidRDefault="00D91389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DE58AA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58AA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DE58AA" w:rsidRPr="008743B8" w:rsidRDefault="00C458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743B8">
              <w:rPr>
                <w:rFonts w:ascii="PT Astra Serif" w:hAnsi="PT Astra Serif"/>
                <w:sz w:val="26"/>
                <w:szCs w:val="26"/>
              </w:rPr>
              <w:t>Корулько</w:t>
            </w:r>
            <w:proofErr w:type="spell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Александра Федоровна</w:t>
            </w:r>
            <w:r w:rsidR="00E5021A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96" w:type="dxa"/>
          </w:tcPr>
          <w:p w:rsidR="00DE58AA" w:rsidRPr="008743B8" w:rsidRDefault="00DE58AA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</w:tcPr>
          <w:p w:rsidR="00DE58AA" w:rsidRPr="008743B8" w:rsidRDefault="00C458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 xml:space="preserve">инспектор по </w:t>
            </w:r>
            <w:proofErr w:type="gramStart"/>
            <w:r w:rsidRPr="008743B8">
              <w:rPr>
                <w:sz w:val="26"/>
                <w:szCs w:val="26"/>
              </w:rPr>
              <w:t>контролю за</w:t>
            </w:r>
            <w:proofErr w:type="gramEnd"/>
            <w:r w:rsidRPr="008743B8">
              <w:rPr>
                <w:sz w:val="26"/>
                <w:szCs w:val="26"/>
              </w:rPr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DE58AA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095C6B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Бычков Никита Олегович</w:t>
            </w:r>
          </w:p>
        </w:tc>
        <w:tc>
          <w:tcPr>
            <w:tcW w:w="296" w:type="dxa"/>
          </w:tcPr>
          <w:p w:rsidR="00095C6B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</w:tcPr>
          <w:p w:rsidR="00095C6B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оценщик ООО «Западно-Сибирская оценочная компания»</w:t>
            </w:r>
          </w:p>
        </w:tc>
      </w:tr>
      <w:tr w:rsidR="00F42FA6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2FA6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</w:tcPr>
          <w:p w:rsidR="00F42FA6" w:rsidRPr="008743B8" w:rsidRDefault="00F42FA6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2071" w:rsidRPr="008743B8" w:rsidTr="00D14197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8743B8" w:rsidRDefault="00486EBC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Кравцова Татьяна Николаевна</w:t>
            </w:r>
          </w:p>
        </w:tc>
        <w:tc>
          <w:tcPr>
            <w:tcW w:w="296" w:type="dxa"/>
            <w:hideMark/>
          </w:tcPr>
          <w:p w:rsidR="00DC2071" w:rsidRPr="008743B8" w:rsidRDefault="00DC2071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hideMark/>
          </w:tcPr>
          <w:p w:rsidR="00DC2071" w:rsidRPr="008743B8" w:rsidRDefault="000D062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ведущий оценщик</w:t>
            </w:r>
            <w:r w:rsidR="00DC2071" w:rsidRPr="008743B8">
              <w:rPr>
                <w:rFonts w:ascii="PT Astra Serif" w:hAnsi="PT Astra Serif"/>
                <w:sz w:val="26"/>
                <w:szCs w:val="26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D7CF4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CD7CF4" w:rsidRPr="008743B8" w:rsidRDefault="00CD7CF4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CD7CF4" w:rsidRPr="008743B8" w:rsidRDefault="00CD7CF4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</w:tcPr>
          <w:p w:rsidR="00CD7CF4" w:rsidRPr="008743B8" w:rsidRDefault="00CD7CF4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2FA6" w:rsidRPr="008743B8" w:rsidTr="00D14197">
        <w:trPr>
          <w:gridAfter w:val="1"/>
          <w:wAfter w:w="282" w:type="dxa"/>
          <w:trHeight w:val="84"/>
        </w:trPr>
        <w:tc>
          <w:tcPr>
            <w:tcW w:w="3019" w:type="dxa"/>
          </w:tcPr>
          <w:p w:rsidR="00F42FA6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Евтушенко Ольга</w:t>
            </w:r>
            <w:r w:rsidR="00A17329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Владимировна</w:t>
            </w:r>
          </w:p>
        </w:tc>
        <w:tc>
          <w:tcPr>
            <w:tcW w:w="296" w:type="dxa"/>
          </w:tcPr>
          <w:p w:rsidR="00F42FA6" w:rsidRPr="008743B8" w:rsidRDefault="00CD7CF4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</w:tcPr>
          <w:p w:rsidR="00F42FA6" w:rsidRPr="008743B8" w:rsidRDefault="00095C6B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оценщик ООО «Центр экономических консультаций и оценки»</w:t>
            </w:r>
          </w:p>
        </w:tc>
      </w:tr>
      <w:tr w:rsidR="00DB1050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</w:tcPr>
          <w:p w:rsidR="00DB1050" w:rsidRPr="008743B8" w:rsidRDefault="00DB1050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14197" w:rsidRPr="008743B8" w:rsidTr="00D14197">
        <w:trPr>
          <w:gridAfter w:val="1"/>
          <w:wAfter w:w="282" w:type="dxa"/>
        </w:trPr>
        <w:tc>
          <w:tcPr>
            <w:tcW w:w="3019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743B8">
              <w:rPr>
                <w:rFonts w:ascii="PT Astra Serif" w:hAnsi="PT Astra Serif"/>
                <w:sz w:val="26"/>
                <w:szCs w:val="26"/>
              </w:rPr>
              <w:t>Куприянец</w:t>
            </w:r>
            <w:proofErr w:type="spell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</w:tcPr>
          <w:p w:rsidR="00D14197" w:rsidRPr="008743B8" w:rsidRDefault="00D14197" w:rsidP="008743B8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proofErr w:type="gramStart"/>
            <w:r w:rsidRPr="008743B8">
              <w:rPr>
                <w:rFonts w:ascii="PT Astra Serif" w:hAnsi="PT Astra Serif"/>
                <w:sz w:val="26"/>
                <w:szCs w:val="26"/>
              </w:rPr>
              <w:t>управления экономического развития администрации Города Томска</w:t>
            </w:r>
            <w:proofErr w:type="gramEnd"/>
          </w:p>
        </w:tc>
      </w:tr>
    </w:tbl>
    <w:p w:rsidR="00833DA1" w:rsidRPr="008743B8" w:rsidRDefault="00833DA1" w:rsidP="008743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33DA1" w:rsidRPr="008743B8" w:rsidRDefault="00AE6D2A" w:rsidP="008743B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Председателем</w:t>
      </w:r>
      <w:r w:rsidR="002E2092" w:rsidRPr="008743B8">
        <w:rPr>
          <w:rFonts w:ascii="PT Astra Serif" w:hAnsi="PT Astra Serif"/>
          <w:sz w:val="26"/>
          <w:szCs w:val="26"/>
        </w:rPr>
        <w:t xml:space="preserve"> </w:t>
      </w:r>
      <w:r w:rsidR="00DC2071" w:rsidRPr="008743B8">
        <w:rPr>
          <w:rFonts w:ascii="PT Astra Serif" w:hAnsi="PT Astra Serif"/>
          <w:sz w:val="26"/>
          <w:szCs w:val="26"/>
        </w:rPr>
        <w:t xml:space="preserve">комиссии </w:t>
      </w:r>
      <w:r w:rsidR="002E2092" w:rsidRPr="008743B8">
        <w:rPr>
          <w:rFonts w:ascii="PT Astra Serif" w:hAnsi="PT Astra Serif"/>
          <w:sz w:val="26"/>
          <w:szCs w:val="26"/>
        </w:rPr>
        <w:t>объявляется заседание открытым.</w:t>
      </w:r>
    </w:p>
    <w:p w:rsidR="00476900" w:rsidRPr="008743B8" w:rsidRDefault="002E2092" w:rsidP="008743B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 заседании присутствуют </w:t>
      </w:r>
      <w:r w:rsidR="00833DA1" w:rsidRPr="008743B8">
        <w:rPr>
          <w:rFonts w:ascii="PT Astra Serif" w:hAnsi="PT Astra Serif"/>
          <w:sz w:val="26"/>
          <w:szCs w:val="26"/>
        </w:rPr>
        <w:t>3</w:t>
      </w:r>
      <w:r w:rsidR="00A60E6A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чле</w:t>
      </w:r>
      <w:r w:rsidR="00A60E6A" w:rsidRPr="008743B8">
        <w:rPr>
          <w:rFonts w:ascii="PT Astra Serif" w:hAnsi="PT Astra Serif"/>
          <w:sz w:val="26"/>
          <w:szCs w:val="26"/>
        </w:rPr>
        <w:t>н</w:t>
      </w:r>
      <w:r w:rsidR="00633187" w:rsidRPr="008743B8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</w:t>
      </w:r>
      <w:r w:rsidR="00152E60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="00F54B97" w:rsidRPr="008743B8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8743B8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8743B8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8743B8" w:rsidRDefault="00192E8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8743B8" w:rsidRDefault="00192953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ПОВЕСТКА ДНЯ:</w:t>
      </w:r>
    </w:p>
    <w:p w:rsidR="00633187" w:rsidRPr="008743B8" w:rsidRDefault="00BD3BAC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</w:t>
      </w:r>
      <w:r w:rsidR="00152E60" w:rsidRPr="008743B8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  <w:r w:rsidR="00095C6B" w:rsidRPr="008743B8">
        <w:rPr>
          <w:rFonts w:ascii="PT Astra Serif" w:hAnsi="PT Astra Serif"/>
          <w:sz w:val="26"/>
          <w:szCs w:val="26"/>
        </w:rPr>
        <w:t xml:space="preserve"> (далее – </w:t>
      </w:r>
      <w:r w:rsidR="00E90AD3">
        <w:rPr>
          <w:rFonts w:ascii="PT Astra Serif" w:hAnsi="PT Astra Serif"/>
          <w:sz w:val="26"/>
          <w:szCs w:val="26"/>
        </w:rPr>
        <w:t>ФИО</w:t>
      </w:r>
      <w:r w:rsidR="00095C6B" w:rsidRPr="008743B8"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>, поступившего в комиссию</w:t>
      </w:r>
      <w:r w:rsidR="00BF2BE8" w:rsidRPr="008743B8">
        <w:rPr>
          <w:rFonts w:ascii="PT Astra Serif" w:hAnsi="PT Astra Serif"/>
          <w:sz w:val="26"/>
          <w:szCs w:val="26"/>
        </w:rPr>
        <w:t xml:space="preserve"> </w:t>
      </w:r>
      <w:r w:rsidR="00095C6B" w:rsidRPr="008743B8">
        <w:rPr>
          <w:rFonts w:ascii="PT Astra Serif" w:hAnsi="PT Astra Serif"/>
          <w:sz w:val="26"/>
          <w:szCs w:val="26"/>
        </w:rPr>
        <w:t>20</w:t>
      </w:r>
      <w:r w:rsidR="00BF2BE8" w:rsidRPr="008743B8">
        <w:rPr>
          <w:rFonts w:ascii="PT Astra Serif" w:hAnsi="PT Astra Serif"/>
          <w:sz w:val="26"/>
          <w:szCs w:val="26"/>
        </w:rPr>
        <w:t>.04.2021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F2BE8"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="00BF2BE8" w:rsidRPr="008743B8">
        <w:rPr>
          <w:rFonts w:ascii="PT Astra Serif" w:hAnsi="PT Astra Serif"/>
          <w:sz w:val="26"/>
          <w:szCs w:val="26"/>
        </w:rPr>
        <w:t>. № 2021/</w:t>
      </w:r>
      <w:r w:rsidR="00095C6B" w:rsidRPr="008743B8">
        <w:rPr>
          <w:rFonts w:ascii="PT Astra Serif" w:hAnsi="PT Astra Serif"/>
          <w:sz w:val="26"/>
          <w:szCs w:val="26"/>
        </w:rPr>
        <w:t>47</w:t>
      </w:r>
      <w:r w:rsidR="00152E60" w:rsidRPr="008743B8">
        <w:rPr>
          <w:rFonts w:ascii="PT Astra Serif" w:hAnsi="PT Astra Serif"/>
          <w:sz w:val="26"/>
          <w:szCs w:val="26"/>
        </w:rPr>
        <w:t>.</w:t>
      </w:r>
    </w:p>
    <w:p w:rsidR="00977993" w:rsidRDefault="00977993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>и ООО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Офисный центр</w:t>
      </w:r>
      <w:r w:rsidRPr="008743B8">
        <w:rPr>
          <w:rFonts w:ascii="PT Astra Serif" w:hAnsi="PT Astra Serif"/>
          <w:sz w:val="26"/>
          <w:szCs w:val="26"/>
        </w:rPr>
        <w:t xml:space="preserve">», поступившего в комиссию </w:t>
      </w:r>
      <w:r>
        <w:rPr>
          <w:rFonts w:ascii="PT Astra Serif" w:hAnsi="PT Astra Serif"/>
          <w:sz w:val="26"/>
          <w:szCs w:val="26"/>
        </w:rPr>
        <w:t xml:space="preserve">23.04.2021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2021/4</w:t>
      </w:r>
      <w:r>
        <w:rPr>
          <w:rFonts w:ascii="PT Astra Serif" w:hAnsi="PT Astra Serif"/>
          <w:sz w:val="26"/>
          <w:szCs w:val="26"/>
        </w:rPr>
        <w:t>8.</w:t>
      </w:r>
    </w:p>
    <w:p w:rsidR="00165C38" w:rsidRPr="008743B8" w:rsidRDefault="00165C38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>и</w:t>
      </w:r>
      <w:r w:rsidR="00A72AE6" w:rsidRPr="008743B8">
        <w:rPr>
          <w:rFonts w:ascii="PT Astra Serif" w:hAnsi="PT Astra Serif"/>
          <w:sz w:val="26"/>
          <w:szCs w:val="26"/>
        </w:rPr>
        <w:t xml:space="preserve"> ООО</w:t>
      </w:r>
      <w:proofErr w:type="gramEnd"/>
      <w:r w:rsidR="00A72AE6" w:rsidRPr="008743B8">
        <w:rPr>
          <w:rFonts w:ascii="PT Astra Serif" w:hAnsi="PT Astra Serif"/>
          <w:sz w:val="26"/>
          <w:szCs w:val="26"/>
        </w:rPr>
        <w:t xml:space="preserve"> «</w:t>
      </w:r>
      <w:r w:rsidR="00A671FC" w:rsidRPr="008743B8">
        <w:rPr>
          <w:rFonts w:ascii="PT Astra Serif" w:hAnsi="PT Astra Serif"/>
          <w:sz w:val="26"/>
          <w:szCs w:val="26"/>
        </w:rPr>
        <w:t>Перфект</w:t>
      </w:r>
      <w:r w:rsidR="00A72AE6" w:rsidRPr="008743B8">
        <w:rPr>
          <w:rFonts w:ascii="PT Astra Serif" w:hAnsi="PT Astra Serif"/>
          <w:sz w:val="26"/>
          <w:szCs w:val="26"/>
        </w:rPr>
        <w:t>»</w:t>
      </w:r>
      <w:r w:rsidRPr="008743B8">
        <w:rPr>
          <w:rFonts w:ascii="PT Astra Serif" w:hAnsi="PT Astra Serif"/>
          <w:sz w:val="26"/>
          <w:szCs w:val="26"/>
        </w:rPr>
        <w:t>, п</w:t>
      </w:r>
      <w:r w:rsidR="00633187" w:rsidRPr="008743B8">
        <w:rPr>
          <w:rFonts w:ascii="PT Astra Serif" w:hAnsi="PT Astra Serif"/>
          <w:sz w:val="26"/>
          <w:szCs w:val="26"/>
        </w:rPr>
        <w:t xml:space="preserve">оступившего в комиссию </w:t>
      </w:r>
      <w:r w:rsidR="00A671FC" w:rsidRPr="008743B8">
        <w:rPr>
          <w:rFonts w:ascii="PT Astra Serif" w:hAnsi="PT Astra Serif"/>
          <w:sz w:val="26"/>
          <w:szCs w:val="26"/>
        </w:rPr>
        <w:t>26</w:t>
      </w:r>
      <w:r w:rsidR="008743B8">
        <w:rPr>
          <w:rFonts w:ascii="PT Astra Serif" w:hAnsi="PT Astra Serif"/>
          <w:sz w:val="26"/>
          <w:szCs w:val="26"/>
        </w:rPr>
        <w:t xml:space="preserve">.04.2021 </w:t>
      </w:r>
      <w:proofErr w:type="spellStart"/>
      <w:r w:rsidR="00A72AE6"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="00A72AE6" w:rsidRPr="008743B8">
        <w:rPr>
          <w:rFonts w:ascii="PT Astra Serif" w:hAnsi="PT Astra Serif"/>
          <w:sz w:val="26"/>
          <w:szCs w:val="26"/>
        </w:rPr>
        <w:t>. № 2021/4</w:t>
      </w:r>
      <w:r w:rsidR="00A671FC" w:rsidRPr="008743B8">
        <w:rPr>
          <w:rFonts w:ascii="PT Astra Serif" w:hAnsi="PT Astra Serif"/>
          <w:sz w:val="26"/>
          <w:szCs w:val="26"/>
        </w:rPr>
        <w:t>9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165C38" w:rsidRPr="008743B8" w:rsidRDefault="00165C38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 xml:space="preserve">и </w:t>
      </w:r>
      <w:r w:rsidR="00FE52D8" w:rsidRPr="008743B8">
        <w:rPr>
          <w:rFonts w:ascii="PT Astra Serif" w:hAnsi="PT Astra Serif"/>
          <w:sz w:val="26"/>
          <w:szCs w:val="26"/>
        </w:rPr>
        <w:t>ООО</w:t>
      </w:r>
      <w:proofErr w:type="gramEnd"/>
      <w:r w:rsidR="00FE52D8" w:rsidRPr="008743B8">
        <w:rPr>
          <w:rFonts w:ascii="PT Astra Serif" w:hAnsi="PT Astra Serif"/>
          <w:sz w:val="26"/>
          <w:szCs w:val="26"/>
        </w:rPr>
        <w:t xml:space="preserve"> «</w:t>
      </w:r>
      <w:r w:rsidR="00532D04" w:rsidRPr="008743B8">
        <w:rPr>
          <w:rFonts w:ascii="PT Astra Serif" w:hAnsi="PT Astra Serif"/>
          <w:sz w:val="26"/>
          <w:szCs w:val="26"/>
        </w:rPr>
        <w:t>Мария-Ра</w:t>
      </w:r>
      <w:r w:rsidR="00FE52D8" w:rsidRPr="008743B8">
        <w:rPr>
          <w:rFonts w:ascii="PT Astra Serif" w:hAnsi="PT Astra Serif"/>
          <w:sz w:val="26"/>
          <w:szCs w:val="26"/>
        </w:rPr>
        <w:t>»</w:t>
      </w:r>
      <w:r w:rsidR="0064291C"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532D04" w:rsidRPr="008743B8">
        <w:rPr>
          <w:rFonts w:ascii="PT Astra Serif" w:hAnsi="PT Astra Serif"/>
          <w:sz w:val="26"/>
          <w:szCs w:val="26"/>
        </w:rPr>
        <w:t>26</w:t>
      </w:r>
      <w:r w:rsidR="00FE52D8" w:rsidRPr="008743B8">
        <w:rPr>
          <w:rFonts w:ascii="PT Astra Serif" w:hAnsi="PT Astra Serif"/>
          <w:sz w:val="26"/>
          <w:szCs w:val="26"/>
        </w:rPr>
        <w:t>.04.2021</w:t>
      </w:r>
      <w:r w:rsidR="0064291C" w:rsidRPr="008743B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4291C"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="0064291C" w:rsidRPr="008743B8">
        <w:rPr>
          <w:rFonts w:ascii="PT Astra Serif" w:hAnsi="PT Astra Serif"/>
          <w:sz w:val="26"/>
          <w:szCs w:val="26"/>
        </w:rPr>
        <w:t>. № 2021/</w:t>
      </w:r>
      <w:r w:rsidR="00532D04" w:rsidRPr="008743B8">
        <w:rPr>
          <w:rFonts w:ascii="PT Astra Serif" w:hAnsi="PT Astra Serif"/>
          <w:sz w:val="26"/>
          <w:szCs w:val="26"/>
        </w:rPr>
        <w:t>5</w:t>
      </w:r>
      <w:r w:rsidR="00977993">
        <w:rPr>
          <w:rFonts w:ascii="PT Astra Serif" w:hAnsi="PT Astra Serif"/>
          <w:sz w:val="26"/>
          <w:szCs w:val="26"/>
        </w:rPr>
        <w:t>0</w:t>
      </w:r>
      <w:r w:rsidR="0064291C" w:rsidRPr="008743B8">
        <w:rPr>
          <w:rFonts w:ascii="PT Astra Serif" w:hAnsi="PT Astra Serif"/>
          <w:sz w:val="26"/>
          <w:szCs w:val="26"/>
        </w:rPr>
        <w:t>.</w:t>
      </w:r>
    </w:p>
    <w:p w:rsidR="00DE58AA" w:rsidRPr="008743B8" w:rsidRDefault="00DE58AA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 xml:space="preserve">и </w:t>
      </w:r>
      <w:r w:rsidR="001C0B0E" w:rsidRPr="008743B8">
        <w:rPr>
          <w:rFonts w:ascii="PT Astra Serif" w:hAnsi="PT Astra Serif"/>
          <w:sz w:val="26"/>
          <w:szCs w:val="26"/>
        </w:rPr>
        <w:t>ООО</w:t>
      </w:r>
      <w:proofErr w:type="gramEnd"/>
      <w:r w:rsidR="001C0B0E" w:rsidRPr="008743B8">
        <w:rPr>
          <w:rFonts w:ascii="PT Astra Serif" w:hAnsi="PT Astra Serif"/>
          <w:sz w:val="26"/>
          <w:szCs w:val="26"/>
        </w:rPr>
        <w:t xml:space="preserve"> «</w:t>
      </w:r>
      <w:r w:rsidR="008743B8">
        <w:rPr>
          <w:rFonts w:ascii="PT Astra Serif" w:hAnsi="PT Astra Serif"/>
          <w:sz w:val="26"/>
          <w:szCs w:val="26"/>
        </w:rPr>
        <w:t>Мария-Ра</w:t>
      </w:r>
      <w:r w:rsidR="001C0B0E" w:rsidRPr="008743B8">
        <w:rPr>
          <w:rFonts w:ascii="PT Astra Serif" w:hAnsi="PT Astra Serif"/>
          <w:sz w:val="26"/>
          <w:szCs w:val="26"/>
        </w:rPr>
        <w:t>»</w:t>
      </w:r>
      <w:r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532D04" w:rsidRPr="008743B8">
        <w:rPr>
          <w:rFonts w:ascii="PT Astra Serif" w:hAnsi="PT Astra Serif"/>
          <w:sz w:val="26"/>
          <w:szCs w:val="26"/>
        </w:rPr>
        <w:t>26</w:t>
      </w:r>
      <w:r w:rsidR="001C0B0E" w:rsidRPr="008743B8">
        <w:rPr>
          <w:rFonts w:ascii="PT Astra Serif" w:hAnsi="PT Astra Serif"/>
          <w:sz w:val="26"/>
          <w:szCs w:val="26"/>
        </w:rPr>
        <w:t>.04.2021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32D04" w:rsidRPr="008743B8">
        <w:rPr>
          <w:rFonts w:ascii="PT Astra Serif" w:hAnsi="PT Astra Serif"/>
          <w:sz w:val="26"/>
          <w:szCs w:val="26"/>
        </w:rPr>
        <w:t>5</w:t>
      </w:r>
      <w:r w:rsidR="00977993">
        <w:rPr>
          <w:rFonts w:ascii="PT Astra Serif" w:hAnsi="PT Astra Serif"/>
          <w:sz w:val="26"/>
          <w:szCs w:val="26"/>
        </w:rPr>
        <w:t>1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DE58AA" w:rsidRDefault="00DE58AA" w:rsidP="008743B8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E90AD3">
        <w:rPr>
          <w:rFonts w:ascii="PT Astra Serif" w:hAnsi="PT Astra Serif"/>
          <w:sz w:val="26"/>
          <w:szCs w:val="26"/>
        </w:rPr>
        <w:t>ФИО</w:t>
      </w:r>
      <w:r w:rsidRPr="008743B8">
        <w:rPr>
          <w:rFonts w:ascii="PT Astra Serif" w:hAnsi="PT Astra Serif"/>
          <w:sz w:val="26"/>
          <w:szCs w:val="26"/>
        </w:rPr>
        <w:t xml:space="preserve"> (далее –</w:t>
      </w:r>
      <w:r w:rsidR="00532D04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  <w:r w:rsidRPr="008743B8">
        <w:rPr>
          <w:rFonts w:ascii="PT Astra Serif" w:hAnsi="PT Astra Serif"/>
          <w:sz w:val="26"/>
          <w:szCs w:val="26"/>
        </w:rPr>
        <w:t xml:space="preserve">), поступившего в комиссию </w:t>
      </w:r>
      <w:r w:rsidR="00532D04" w:rsidRPr="008743B8">
        <w:rPr>
          <w:rFonts w:ascii="PT Astra Serif" w:hAnsi="PT Astra Serif"/>
          <w:sz w:val="26"/>
          <w:szCs w:val="26"/>
        </w:rPr>
        <w:t>30</w:t>
      </w:r>
      <w:r w:rsidR="005B325B" w:rsidRPr="008743B8">
        <w:rPr>
          <w:rFonts w:ascii="PT Astra Serif" w:hAnsi="PT Astra Serif"/>
          <w:sz w:val="26"/>
          <w:szCs w:val="26"/>
        </w:rPr>
        <w:t>.04.2021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32D04" w:rsidRPr="008743B8">
        <w:rPr>
          <w:rFonts w:ascii="PT Astra Serif" w:hAnsi="PT Astra Serif"/>
          <w:sz w:val="26"/>
          <w:szCs w:val="26"/>
        </w:rPr>
        <w:t>52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6"/>
          <w:szCs w:val="26"/>
        </w:rPr>
      </w:pPr>
    </w:p>
    <w:p w:rsidR="00F07767" w:rsidRPr="008743B8" w:rsidRDefault="00F07767" w:rsidP="008743B8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FC0F6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</w:t>
      </w:r>
      <w:r w:rsidR="00814614" w:rsidRPr="008743B8">
        <w:rPr>
          <w:rFonts w:ascii="PT Astra Serif" w:hAnsi="PT Astra Serif"/>
          <w:sz w:val="26"/>
          <w:szCs w:val="26"/>
        </w:rPr>
        <w:t>редседател</w:t>
      </w:r>
      <w:r w:rsidRPr="008743B8">
        <w:rPr>
          <w:rFonts w:ascii="PT Astra Serif" w:hAnsi="PT Astra Serif"/>
          <w:sz w:val="26"/>
          <w:szCs w:val="26"/>
        </w:rPr>
        <w:t>ем</w:t>
      </w:r>
      <w:r w:rsidR="00D12798" w:rsidRPr="008743B8">
        <w:rPr>
          <w:rFonts w:ascii="PT Astra Serif" w:hAnsi="PT Astra Serif"/>
          <w:sz w:val="26"/>
          <w:szCs w:val="26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8743B8" w:rsidRDefault="00D12798" w:rsidP="008743B8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</w:p>
    <w:p w:rsidR="0068622B" w:rsidRPr="008743B8" w:rsidRDefault="00B94A37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Слушали </w:t>
      </w:r>
      <w:r w:rsidR="00DE58AA" w:rsidRPr="008743B8">
        <w:rPr>
          <w:rFonts w:ascii="PT Astra Serif" w:hAnsi="PT Astra Serif"/>
          <w:sz w:val="26"/>
          <w:szCs w:val="26"/>
        </w:rPr>
        <w:t>Е</w:t>
      </w:r>
      <w:r w:rsidRPr="008743B8">
        <w:rPr>
          <w:rFonts w:ascii="PT Astra Serif" w:hAnsi="PT Astra Serif"/>
          <w:sz w:val="26"/>
          <w:szCs w:val="26"/>
        </w:rPr>
        <w:t>.</w:t>
      </w:r>
      <w:r w:rsidR="00DE58AA" w:rsidRPr="008743B8">
        <w:rPr>
          <w:rFonts w:ascii="PT Astra Serif" w:hAnsi="PT Astra Serif"/>
          <w:sz w:val="26"/>
          <w:szCs w:val="26"/>
        </w:rPr>
        <w:t>Ю</w:t>
      </w:r>
      <w:r w:rsidR="00814614" w:rsidRPr="008743B8">
        <w:rPr>
          <w:rFonts w:ascii="PT Astra Serif" w:hAnsi="PT Astra Serif"/>
          <w:sz w:val="26"/>
          <w:szCs w:val="26"/>
        </w:rPr>
        <w:t xml:space="preserve">. </w:t>
      </w:r>
      <w:r w:rsidR="00DE58AA" w:rsidRPr="008743B8">
        <w:rPr>
          <w:rFonts w:ascii="PT Astra Serif" w:hAnsi="PT Astra Serif"/>
          <w:sz w:val="26"/>
          <w:szCs w:val="26"/>
        </w:rPr>
        <w:t>Малиновскую</w:t>
      </w:r>
      <w:r w:rsidR="00A75978" w:rsidRPr="008743B8">
        <w:rPr>
          <w:rFonts w:ascii="PT Astra Serif" w:hAnsi="PT Astra Serif"/>
          <w:sz w:val="26"/>
          <w:szCs w:val="26"/>
        </w:rPr>
        <w:t>, которая</w:t>
      </w:r>
      <w:r w:rsidR="00BD3BAC" w:rsidRPr="008743B8">
        <w:rPr>
          <w:rFonts w:ascii="PT Astra Serif" w:hAnsi="PT Astra Serif"/>
          <w:sz w:val="26"/>
          <w:szCs w:val="26"/>
        </w:rPr>
        <w:t xml:space="preserve"> сообщил</w:t>
      </w:r>
      <w:r w:rsidR="00DF47D0" w:rsidRPr="008743B8">
        <w:rPr>
          <w:rFonts w:ascii="PT Astra Serif" w:hAnsi="PT Astra Serif"/>
          <w:sz w:val="26"/>
          <w:szCs w:val="26"/>
        </w:rPr>
        <w:t>а</w:t>
      </w:r>
      <w:r w:rsidR="00BD3BAC" w:rsidRPr="008743B8">
        <w:rPr>
          <w:rFonts w:ascii="PT Astra Serif" w:hAnsi="PT Astra Serif"/>
          <w:sz w:val="26"/>
          <w:szCs w:val="26"/>
        </w:rPr>
        <w:t xml:space="preserve"> следующее:</w:t>
      </w:r>
    </w:p>
    <w:p w:rsidR="00192953" w:rsidRPr="008743B8" w:rsidRDefault="00157F1C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1. </w:t>
      </w:r>
      <w:r w:rsidR="00BD3BAC" w:rsidRPr="008743B8">
        <w:rPr>
          <w:rFonts w:ascii="PT Astra Serif" w:hAnsi="PT Astra Serif"/>
          <w:sz w:val="26"/>
          <w:szCs w:val="26"/>
        </w:rPr>
        <w:t>О</w:t>
      </w:r>
      <w:r w:rsidR="00192953" w:rsidRPr="008743B8">
        <w:rPr>
          <w:rFonts w:ascii="PT Astra Serif" w:hAnsi="PT Astra Serif"/>
          <w:sz w:val="26"/>
          <w:szCs w:val="26"/>
        </w:rPr>
        <w:t>знакомил</w:t>
      </w:r>
      <w:r w:rsidR="00DF47D0" w:rsidRPr="008743B8">
        <w:rPr>
          <w:rFonts w:ascii="PT Astra Serif" w:hAnsi="PT Astra Serif"/>
          <w:sz w:val="26"/>
          <w:szCs w:val="26"/>
        </w:rPr>
        <w:t>а</w:t>
      </w:r>
      <w:r w:rsidR="00192953" w:rsidRPr="008743B8">
        <w:rPr>
          <w:rFonts w:ascii="PT Astra Serif" w:hAnsi="PT Astra Serif"/>
          <w:sz w:val="26"/>
          <w:szCs w:val="26"/>
        </w:rPr>
        <w:t xml:space="preserve"> членов комиссии и </w:t>
      </w:r>
      <w:r w:rsidR="0018119F" w:rsidRPr="008743B8">
        <w:rPr>
          <w:rFonts w:ascii="PT Astra Serif" w:hAnsi="PT Astra Serif"/>
          <w:sz w:val="26"/>
          <w:szCs w:val="26"/>
        </w:rPr>
        <w:t>иных лиц</w:t>
      </w:r>
      <w:r w:rsidR="004F6DAC" w:rsidRPr="008743B8">
        <w:rPr>
          <w:rFonts w:ascii="PT Astra Serif" w:hAnsi="PT Astra Serif"/>
          <w:sz w:val="26"/>
          <w:szCs w:val="26"/>
        </w:rPr>
        <w:t>,</w:t>
      </w:r>
      <w:r w:rsidR="0018119F" w:rsidRPr="008743B8">
        <w:rPr>
          <w:rFonts w:ascii="PT Astra Serif" w:hAnsi="PT Astra Serif"/>
          <w:sz w:val="26"/>
          <w:szCs w:val="26"/>
        </w:rPr>
        <w:t xml:space="preserve"> </w:t>
      </w:r>
      <w:r w:rsidR="00192953" w:rsidRPr="008743B8">
        <w:rPr>
          <w:rFonts w:ascii="PT Astra Serif" w:hAnsi="PT Astra Serif"/>
          <w:sz w:val="26"/>
          <w:szCs w:val="26"/>
        </w:rPr>
        <w:t>прису</w:t>
      </w:r>
      <w:r w:rsidR="0018119F" w:rsidRPr="008743B8">
        <w:rPr>
          <w:rFonts w:ascii="PT Astra Serif" w:hAnsi="PT Astra Serif"/>
          <w:sz w:val="26"/>
          <w:szCs w:val="26"/>
        </w:rPr>
        <w:t>тствующих на заседании</w:t>
      </w:r>
      <w:r w:rsidR="004F6DAC" w:rsidRPr="008743B8">
        <w:rPr>
          <w:rFonts w:ascii="PT Astra Serif" w:hAnsi="PT Astra Serif"/>
          <w:sz w:val="26"/>
          <w:szCs w:val="26"/>
        </w:rPr>
        <w:t>,</w:t>
      </w:r>
      <w:r w:rsidR="0018119F" w:rsidRPr="008743B8">
        <w:rPr>
          <w:rFonts w:ascii="PT Astra Serif" w:hAnsi="PT Astra Serif"/>
          <w:sz w:val="26"/>
          <w:szCs w:val="26"/>
        </w:rPr>
        <w:t xml:space="preserve"> </w:t>
      </w:r>
      <w:r w:rsidR="00192953" w:rsidRPr="008743B8">
        <w:rPr>
          <w:rFonts w:ascii="PT Astra Serif" w:hAnsi="PT Astra Serif"/>
          <w:sz w:val="26"/>
          <w:szCs w:val="26"/>
        </w:rPr>
        <w:t>с документами, пред</w:t>
      </w:r>
      <w:r w:rsidR="00BD3BAC" w:rsidRPr="008743B8">
        <w:rPr>
          <w:rFonts w:ascii="PT Astra Serif" w:hAnsi="PT Astra Serif"/>
          <w:sz w:val="26"/>
          <w:szCs w:val="26"/>
        </w:rPr>
        <w:t>о</w:t>
      </w:r>
      <w:r w:rsidR="00192953" w:rsidRPr="008743B8">
        <w:rPr>
          <w:rFonts w:ascii="PT Astra Serif" w:hAnsi="PT Astra Serif"/>
          <w:sz w:val="26"/>
          <w:szCs w:val="26"/>
        </w:rPr>
        <w:t>ставленными</w:t>
      </w:r>
      <w:r w:rsidR="00BD3BAC" w:rsidRPr="008743B8">
        <w:rPr>
          <w:rFonts w:ascii="PT Astra Serif" w:hAnsi="PT Astra Serif"/>
          <w:sz w:val="26"/>
          <w:szCs w:val="26"/>
        </w:rPr>
        <w:t xml:space="preserve"> заявителем</w:t>
      </w:r>
      <w:r w:rsidR="00706F60" w:rsidRPr="008743B8">
        <w:rPr>
          <w:rFonts w:ascii="PT Astra Serif" w:hAnsi="PT Astra Serif"/>
          <w:sz w:val="26"/>
          <w:szCs w:val="26"/>
        </w:rPr>
        <w:t xml:space="preserve">: </w:t>
      </w:r>
    </w:p>
    <w:p w:rsidR="00706F60" w:rsidRPr="008743B8" w:rsidRDefault="00706F6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заявление</w:t>
      </w:r>
      <w:r w:rsidR="00157F1C" w:rsidRPr="008743B8">
        <w:rPr>
          <w:rFonts w:ascii="PT Astra Serif" w:hAnsi="PT Astra Serif"/>
          <w:sz w:val="26"/>
          <w:szCs w:val="26"/>
        </w:rPr>
        <w:t>м</w:t>
      </w:r>
      <w:r w:rsidRPr="008743B8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 от </w:t>
      </w:r>
      <w:r w:rsidR="00095C6B" w:rsidRPr="008743B8">
        <w:rPr>
          <w:rFonts w:ascii="PT Astra Serif" w:hAnsi="PT Astra Serif"/>
          <w:sz w:val="26"/>
          <w:szCs w:val="26"/>
        </w:rPr>
        <w:t>20</w:t>
      </w:r>
      <w:r w:rsidR="00633187" w:rsidRPr="008743B8">
        <w:rPr>
          <w:rFonts w:ascii="PT Astra Serif" w:hAnsi="PT Astra Serif"/>
          <w:sz w:val="26"/>
          <w:szCs w:val="26"/>
        </w:rPr>
        <w:t>.0</w:t>
      </w:r>
      <w:r w:rsidR="00F07767" w:rsidRPr="008743B8">
        <w:rPr>
          <w:rFonts w:ascii="PT Astra Serif" w:hAnsi="PT Astra Serif"/>
          <w:sz w:val="26"/>
          <w:szCs w:val="26"/>
        </w:rPr>
        <w:t>4</w:t>
      </w:r>
      <w:r w:rsidR="009A573E" w:rsidRPr="008743B8">
        <w:rPr>
          <w:rFonts w:ascii="PT Astra Serif" w:hAnsi="PT Astra Serif"/>
          <w:sz w:val="26"/>
          <w:szCs w:val="26"/>
        </w:rPr>
        <w:t>.</w:t>
      </w:r>
      <w:r w:rsidR="00633187" w:rsidRPr="008743B8">
        <w:rPr>
          <w:rFonts w:ascii="PT Astra Serif" w:hAnsi="PT Astra Serif"/>
          <w:sz w:val="26"/>
          <w:szCs w:val="26"/>
        </w:rPr>
        <w:t xml:space="preserve">2021 </w:t>
      </w:r>
      <w:proofErr w:type="spellStart"/>
      <w:r w:rsidR="00633187"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="00633187" w:rsidRPr="008743B8">
        <w:rPr>
          <w:rFonts w:ascii="PT Astra Serif" w:hAnsi="PT Astra Serif"/>
          <w:sz w:val="26"/>
          <w:szCs w:val="26"/>
        </w:rPr>
        <w:t>. № 2021/</w:t>
      </w:r>
      <w:r w:rsidR="003C737D" w:rsidRPr="008743B8">
        <w:rPr>
          <w:rFonts w:ascii="PT Astra Serif" w:hAnsi="PT Astra Serif"/>
          <w:sz w:val="26"/>
          <w:szCs w:val="26"/>
        </w:rPr>
        <w:t>4</w:t>
      </w:r>
      <w:r w:rsidR="00095C6B" w:rsidRPr="008743B8">
        <w:rPr>
          <w:rFonts w:ascii="PT Astra Serif" w:hAnsi="PT Astra Serif"/>
          <w:sz w:val="26"/>
          <w:szCs w:val="26"/>
        </w:rPr>
        <w:t>7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706F60" w:rsidRPr="008743B8" w:rsidRDefault="00706F6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</w:t>
      </w:r>
      <w:r w:rsidR="00095C6B" w:rsidRPr="008743B8">
        <w:rPr>
          <w:rFonts w:ascii="PT Astra Serif" w:hAnsi="PT Astra Serif"/>
          <w:sz w:val="26"/>
          <w:szCs w:val="26"/>
        </w:rPr>
        <w:t>ами</w:t>
      </w:r>
      <w:r w:rsidRPr="008743B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</w:t>
      </w:r>
      <w:r w:rsidR="00095C6B" w:rsidRPr="008743B8">
        <w:rPr>
          <w:rFonts w:ascii="PT Astra Serif" w:hAnsi="PT Astra Serif"/>
          <w:sz w:val="26"/>
          <w:szCs w:val="26"/>
        </w:rPr>
        <w:t>№ КУВИ-002/2021-45961141</w:t>
      </w:r>
      <w:r w:rsidR="00977993">
        <w:rPr>
          <w:rFonts w:ascii="PT Astra Serif" w:hAnsi="PT Astra Serif"/>
          <w:sz w:val="26"/>
          <w:szCs w:val="26"/>
        </w:rPr>
        <w:t xml:space="preserve">, </w:t>
      </w:r>
      <w:r w:rsidR="00977993" w:rsidRPr="008743B8">
        <w:rPr>
          <w:rFonts w:ascii="PT Astra Serif" w:hAnsi="PT Astra Serif"/>
          <w:sz w:val="26"/>
          <w:szCs w:val="26"/>
        </w:rPr>
        <w:t>КУВИ-002/2021-45962196</w:t>
      </w:r>
      <w:r w:rsidR="00DE58AA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 xml:space="preserve">от </w:t>
      </w:r>
      <w:r w:rsidR="00095C6B" w:rsidRPr="008743B8">
        <w:rPr>
          <w:rFonts w:ascii="PT Astra Serif" w:hAnsi="PT Astra Serif"/>
          <w:sz w:val="26"/>
          <w:szCs w:val="26"/>
        </w:rPr>
        <w:t>26</w:t>
      </w:r>
      <w:r w:rsidR="00633187" w:rsidRPr="008743B8">
        <w:rPr>
          <w:rFonts w:ascii="PT Astra Serif" w:hAnsi="PT Astra Serif"/>
          <w:sz w:val="26"/>
          <w:szCs w:val="26"/>
        </w:rPr>
        <w:t>.</w:t>
      </w:r>
      <w:r w:rsidR="003C737D" w:rsidRPr="008743B8">
        <w:rPr>
          <w:rFonts w:ascii="PT Astra Serif" w:hAnsi="PT Astra Serif"/>
          <w:sz w:val="26"/>
          <w:szCs w:val="26"/>
        </w:rPr>
        <w:t>04</w:t>
      </w:r>
      <w:r w:rsidR="00633187" w:rsidRPr="008743B8">
        <w:rPr>
          <w:rFonts w:ascii="PT Astra Serif" w:hAnsi="PT Astra Serif"/>
          <w:sz w:val="26"/>
          <w:szCs w:val="26"/>
        </w:rPr>
        <w:t>.202</w:t>
      </w:r>
      <w:r w:rsidR="00794994" w:rsidRPr="008743B8">
        <w:rPr>
          <w:rFonts w:ascii="PT Astra Serif" w:hAnsi="PT Astra Serif"/>
          <w:sz w:val="26"/>
          <w:szCs w:val="26"/>
        </w:rPr>
        <w:t>1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DE58AA" w:rsidRPr="008743B8" w:rsidRDefault="00DE58AA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 w:rsidR="00F07767" w:rsidRPr="008743B8">
        <w:rPr>
          <w:rFonts w:ascii="PT Astra Serif" w:hAnsi="PT Astra Serif"/>
          <w:sz w:val="26"/>
          <w:szCs w:val="26"/>
        </w:rPr>
        <w:t>копи</w:t>
      </w:r>
      <w:r w:rsidR="00095C6B" w:rsidRPr="008743B8">
        <w:rPr>
          <w:rFonts w:ascii="PT Astra Serif" w:hAnsi="PT Astra Serif"/>
          <w:sz w:val="26"/>
          <w:szCs w:val="26"/>
        </w:rPr>
        <w:t>ями</w:t>
      </w:r>
      <w:r w:rsidR="00F07767" w:rsidRPr="008743B8">
        <w:rPr>
          <w:rFonts w:ascii="PT Astra Serif" w:hAnsi="PT Astra Serif"/>
          <w:sz w:val="26"/>
          <w:szCs w:val="26"/>
        </w:rPr>
        <w:t xml:space="preserve"> </w:t>
      </w:r>
      <w:r w:rsidR="00095C6B" w:rsidRPr="008743B8">
        <w:rPr>
          <w:rFonts w:ascii="PT Astra Serif" w:hAnsi="PT Astra Serif"/>
          <w:sz w:val="26"/>
          <w:szCs w:val="26"/>
        </w:rPr>
        <w:t>выписок</w:t>
      </w:r>
      <w:r w:rsidR="00E52246" w:rsidRPr="008743B8">
        <w:rPr>
          <w:rFonts w:ascii="PT Astra Serif" w:hAnsi="PT Astra Serif"/>
          <w:sz w:val="26"/>
          <w:szCs w:val="26"/>
        </w:rPr>
        <w:t xml:space="preserve"> из</w:t>
      </w:r>
      <w:r w:rsidR="00F07767" w:rsidRPr="008743B8">
        <w:rPr>
          <w:rFonts w:ascii="PT Astra Serif" w:hAnsi="PT Astra Serif"/>
          <w:sz w:val="26"/>
          <w:szCs w:val="26"/>
        </w:rPr>
        <w:t xml:space="preserve"> </w:t>
      </w:r>
      <w:r w:rsidR="00E52246" w:rsidRPr="008743B8">
        <w:rPr>
          <w:rFonts w:ascii="PT Astra Serif" w:hAnsi="PT Astra Serif"/>
          <w:sz w:val="26"/>
          <w:szCs w:val="26"/>
        </w:rPr>
        <w:t>Единого государственного реестра недвижимости</w:t>
      </w:r>
      <w:r w:rsidR="00F45551" w:rsidRPr="008743B8">
        <w:rPr>
          <w:rFonts w:ascii="PT Astra Serif" w:hAnsi="PT Astra Serif"/>
          <w:sz w:val="26"/>
          <w:szCs w:val="26"/>
        </w:rPr>
        <w:t xml:space="preserve"> об объект</w:t>
      </w:r>
      <w:r w:rsidR="00977993">
        <w:rPr>
          <w:rFonts w:ascii="PT Astra Serif" w:hAnsi="PT Astra Serif"/>
          <w:sz w:val="26"/>
          <w:szCs w:val="26"/>
        </w:rPr>
        <w:t>е</w:t>
      </w:r>
      <w:r w:rsidR="00F45551" w:rsidRPr="008743B8">
        <w:rPr>
          <w:rFonts w:ascii="PT Astra Serif" w:hAnsi="PT Astra Serif"/>
          <w:sz w:val="26"/>
          <w:szCs w:val="26"/>
        </w:rPr>
        <w:t xml:space="preserve"> недвижимости</w:t>
      </w:r>
      <w:r w:rsidR="00DA5C1B" w:rsidRPr="008743B8">
        <w:rPr>
          <w:rFonts w:ascii="PT Astra Serif" w:hAnsi="PT Astra Serif"/>
          <w:sz w:val="26"/>
          <w:szCs w:val="26"/>
        </w:rPr>
        <w:t xml:space="preserve"> </w:t>
      </w:r>
      <w:r w:rsidR="00095C6B" w:rsidRPr="008743B8">
        <w:rPr>
          <w:rFonts w:ascii="PT Astra Serif" w:hAnsi="PT Astra Serif"/>
          <w:sz w:val="26"/>
          <w:szCs w:val="26"/>
        </w:rPr>
        <w:t>№№</w:t>
      </w:r>
      <w:r w:rsidR="00977993">
        <w:rPr>
          <w:rFonts w:ascii="PT Astra Serif" w:hAnsi="PT Astra Serif"/>
          <w:sz w:val="26"/>
          <w:szCs w:val="26"/>
        </w:rPr>
        <w:t xml:space="preserve"> </w:t>
      </w:r>
      <w:r w:rsidR="00977993" w:rsidRPr="008743B8">
        <w:rPr>
          <w:rFonts w:ascii="PT Astra Serif" w:hAnsi="PT Astra Serif"/>
          <w:sz w:val="26"/>
          <w:szCs w:val="26"/>
        </w:rPr>
        <w:t>99/2021/369304757</w:t>
      </w:r>
      <w:r w:rsidR="00977993">
        <w:rPr>
          <w:rFonts w:ascii="PT Astra Serif" w:hAnsi="PT Astra Serif"/>
          <w:sz w:val="26"/>
          <w:szCs w:val="26"/>
        </w:rPr>
        <w:t>, 99/2021/369319074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DA5C1B" w:rsidRPr="008743B8">
        <w:rPr>
          <w:rFonts w:ascii="PT Astra Serif" w:hAnsi="PT Astra Serif"/>
          <w:sz w:val="26"/>
          <w:szCs w:val="26"/>
        </w:rPr>
        <w:t xml:space="preserve">от </w:t>
      </w:r>
      <w:r w:rsidR="00095C6B" w:rsidRPr="008743B8">
        <w:rPr>
          <w:rFonts w:ascii="PT Astra Serif" w:hAnsi="PT Astra Serif"/>
          <w:sz w:val="26"/>
          <w:szCs w:val="26"/>
        </w:rPr>
        <w:t>13</w:t>
      </w:r>
      <w:r w:rsidR="00DA5C1B" w:rsidRPr="008743B8">
        <w:rPr>
          <w:rFonts w:ascii="PT Astra Serif" w:hAnsi="PT Astra Serif"/>
          <w:sz w:val="26"/>
          <w:szCs w:val="26"/>
        </w:rPr>
        <w:t>.0</w:t>
      </w:r>
      <w:r w:rsidR="00095C6B" w:rsidRPr="008743B8">
        <w:rPr>
          <w:rFonts w:ascii="PT Astra Serif" w:hAnsi="PT Astra Serif"/>
          <w:sz w:val="26"/>
          <w:szCs w:val="26"/>
        </w:rPr>
        <w:t>1</w:t>
      </w:r>
      <w:r w:rsidR="00DA5C1B" w:rsidRPr="008743B8">
        <w:rPr>
          <w:rFonts w:ascii="PT Astra Serif" w:hAnsi="PT Astra Serif"/>
          <w:sz w:val="26"/>
          <w:szCs w:val="26"/>
        </w:rPr>
        <w:t>.20</w:t>
      </w:r>
      <w:r w:rsidR="00095C6B" w:rsidRPr="008743B8">
        <w:rPr>
          <w:rFonts w:ascii="PT Astra Serif" w:hAnsi="PT Astra Serif"/>
          <w:sz w:val="26"/>
          <w:szCs w:val="26"/>
        </w:rPr>
        <w:t>21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706F60" w:rsidRPr="008743B8" w:rsidRDefault="00706F60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- отчет</w:t>
      </w:r>
      <w:r w:rsidR="00157F1C" w:rsidRPr="008743B8">
        <w:rPr>
          <w:rFonts w:ascii="PT Astra Serif" w:hAnsi="PT Astra Serif"/>
          <w:sz w:val="26"/>
          <w:szCs w:val="26"/>
        </w:rPr>
        <w:t>ом</w:t>
      </w:r>
      <w:r w:rsidRPr="008743B8">
        <w:rPr>
          <w:rFonts w:ascii="PT Astra Serif" w:hAnsi="PT Astra Serif"/>
          <w:sz w:val="26"/>
          <w:szCs w:val="26"/>
        </w:rPr>
        <w:t xml:space="preserve"> об </w:t>
      </w:r>
      <w:r w:rsidR="00922703" w:rsidRPr="008743B8">
        <w:rPr>
          <w:rFonts w:ascii="PT Astra Serif" w:hAnsi="PT Astra Serif"/>
          <w:sz w:val="26"/>
          <w:szCs w:val="26"/>
        </w:rPr>
        <w:t>определении</w:t>
      </w:r>
      <w:r w:rsidR="00C14BA7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 xml:space="preserve">рыночной стоимости </w:t>
      </w:r>
      <w:r w:rsidR="00922703" w:rsidRPr="008743B8">
        <w:rPr>
          <w:rFonts w:ascii="PT Astra Serif" w:hAnsi="PT Astra Serif"/>
          <w:sz w:val="26"/>
          <w:szCs w:val="26"/>
        </w:rPr>
        <w:t>нежилых помещений</w:t>
      </w:r>
      <w:r w:rsidR="006A5CD7" w:rsidRPr="008743B8">
        <w:rPr>
          <w:rFonts w:ascii="PT Astra Serif" w:hAnsi="PT Astra Serif"/>
          <w:sz w:val="26"/>
          <w:szCs w:val="26"/>
        </w:rPr>
        <w:t xml:space="preserve">, принадлежащих на праве собственности </w:t>
      </w:r>
      <w:r w:rsidR="00E90AD3">
        <w:rPr>
          <w:rFonts w:ascii="PT Astra Serif" w:hAnsi="PT Astra Serif"/>
          <w:sz w:val="26"/>
          <w:szCs w:val="26"/>
        </w:rPr>
        <w:t>ФИО</w:t>
      </w:r>
      <w:r w:rsidR="006A5CD7" w:rsidRPr="008743B8">
        <w:rPr>
          <w:rFonts w:ascii="PT Astra Serif" w:hAnsi="PT Astra Serif"/>
          <w:sz w:val="26"/>
          <w:szCs w:val="26"/>
        </w:rPr>
        <w:t xml:space="preserve"> </w:t>
      </w:r>
      <w:r w:rsidR="007A00AA" w:rsidRPr="008743B8">
        <w:rPr>
          <w:rFonts w:ascii="PT Astra Serif" w:hAnsi="PT Astra Serif"/>
          <w:sz w:val="26"/>
          <w:szCs w:val="26"/>
        </w:rPr>
        <w:t xml:space="preserve">от </w:t>
      </w:r>
      <w:r w:rsidR="00922703" w:rsidRPr="008743B8">
        <w:rPr>
          <w:rFonts w:ascii="PT Astra Serif" w:hAnsi="PT Astra Serif"/>
          <w:sz w:val="26"/>
          <w:szCs w:val="26"/>
        </w:rPr>
        <w:t>17.02</w:t>
      </w:r>
      <w:r w:rsidR="00633187" w:rsidRPr="008743B8">
        <w:rPr>
          <w:rFonts w:ascii="PT Astra Serif" w:hAnsi="PT Astra Serif"/>
          <w:sz w:val="26"/>
          <w:szCs w:val="26"/>
        </w:rPr>
        <w:t>.202</w:t>
      </w:r>
      <w:r w:rsidR="003E0CDF" w:rsidRPr="008743B8">
        <w:rPr>
          <w:rFonts w:ascii="PT Astra Serif" w:hAnsi="PT Astra Serif"/>
          <w:sz w:val="26"/>
          <w:szCs w:val="26"/>
        </w:rPr>
        <w:t>1</w:t>
      </w:r>
      <w:r w:rsidR="00A74052" w:rsidRPr="008743B8">
        <w:rPr>
          <w:rFonts w:ascii="PT Astra Serif" w:hAnsi="PT Astra Serif"/>
          <w:sz w:val="26"/>
          <w:szCs w:val="26"/>
        </w:rPr>
        <w:t xml:space="preserve"> </w:t>
      </w:r>
      <w:r w:rsidR="00171CAB" w:rsidRPr="008743B8">
        <w:rPr>
          <w:rFonts w:ascii="PT Astra Serif" w:hAnsi="PT Astra Serif"/>
          <w:bCs/>
          <w:sz w:val="26"/>
          <w:szCs w:val="26"/>
        </w:rPr>
        <w:t xml:space="preserve">№ </w:t>
      </w:r>
      <w:r w:rsidR="00922703" w:rsidRPr="008743B8">
        <w:rPr>
          <w:rFonts w:ascii="PT Astra Serif" w:hAnsi="PT Astra Serif"/>
          <w:bCs/>
          <w:sz w:val="26"/>
          <w:szCs w:val="26"/>
        </w:rPr>
        <w:t>056/2021</w:t>
      </w:r>
      <w:r w:rsidR="00AE6D2A" w:rsidRPr="008743B8">
        <w:rPr>
          <w:rFonts w:ascii="PT Astra Serif" w:hAnsi="PT Astra Serif"/>
          <w:bCs/>
          <w:sz w:val="26"/>
          <w:szCs w:val="26"/>
        </w:rPr>
        <w:t>, подготовленным</w:t>
      </w:r>
      <w:r w:rsidR="00A644EB" w:rsidRPr="008743B8">
        <w:rPr>
          <w:rFonts w:ascii="PT Astra Serif" w:hAnsi="PT Astra Serif"/>
          <w:bCs/>
          <w:sz w:val="26"/>
          <w:szCs w:val="26"/>
        </w:rPr>
        <w:t xml:space="preserve"> ООО «</w:t>
      </w:r>
      <w:r w:rsidR="00922703" w:rsidRPr="008743B8">
        <w:rPr>
          <w:rFonts w:ascii="PT Astra Serif" w:hAnsi="PT Astra Serif"/>
          <w:sz w:val="26"/>
          <w:szCs w:val="26"/>
        </w:rPr>
        <w:t>Западно-Сибирская оценочная компания</w:t>
      </w:r>
      <w:r w:rsidR="00DA5C1B" w:rsidRPr="008743B8">
        <w:rPr>
          <w:rFonts w:ascii="PT Astra Serif" w:hAnsi="PT Astra Serif"/>
          <w:bCs/>
          <w:sz w:val="26"/>
          <w:szCs w:val="26"/>
        </w:rPr>
        <w:t>»</w:t>
      </w:r>
      <w:r w:rsidR="00A644EB" w:rsidRPr="008743B8">
        <w:rPr>
          <w:rFonts w:ascii="PT Astra Serif" w:hAnsi="PT Astra Serif"/>
          <w:bCs/>
          <w:sz w:val="26"/>
          <w:szCs w:val="26"/>
        </w:rPr>
        <w:t xml:space="preserve"> (далее – отчет об </w:t>
      </w:r>
      <w:r w:rsidR="008A2A36" w:rsidRPr="008743B8">
        <w:rPr>
          <w:rFonts w:ascii="PT Astra Serif" w:hAnsi="PT Astra Serif"/>
          <w:bCs/>
          <w:sz w:val="26"/>
          <w:szCs w:val="26"/>
        </w:rPr>
        <w:t>оценке</w:t>
      </w:r>
      <w:r w:rsidR="00A644EB" w:rsidRPr="008743B8">
        <w:rPr>
          <w:rFonts w:ascii="PT Astra Serif" w:hAnsi="PT Astra Serif"/>
          <w:bCs/>
          <w:sz w:val="26"/>
          <w:szCs w:val="26"/>
        </w:rPr>
        <w:t>)</w:t>
      </w:r>
      <w:r w:rsidR="006A5CD7" w:rsidRPr="008743B8">
        <w:rPr>
          <w:rFonts w:ascii="PT Astra Serif" w:hAnsi="PT Astra Serif"/>
          <w:sz w:val="26"/>
          <w:szCs w:val="26"/>
        </w:rPr>
        <w:t>.</w:t>
      </w:r>
    </w:p>
    <w:p w:rsidR="00192953" w:rsidRPr="008743B8" w:rsidRDefault="00157F1C" w:rsidP="008743B8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</w:t>
      </w:r>
      <w:r w:rsidR="00152E60" w:rsidRPr="008743B8">
        <w:rPr>
          <w:rFonts w:ascii="PT Astra Serif" w:hAnsi="PT Astra Serif"/>
          <w:sz w:val="26"/>
          <w:szCs w:val="26"/>
        </w:rPr>
        <w:t>2.</w:t>
      </w:r>
      <w:r w:rsidR="00B66DAF" w:rsidRPr="008743B8">
        <w:rPr>
          <w:rFonts w:ascii="PT Astra Serif" w:hAnsi="PT Astra Serif"/>
          <w:sz w:val="26"/>
          <w:szCs w:val="26"/>
        </w:rPr>
        <w:t xml:space="preserve"> </w:t>
      </w:r>
      <w:r w:rsidR="00152E60" w:rsidRPr="008743B8">
        <w:rPr>
          <w:rFonts w:ascii="PT Astra Serif" w:hAnsi="PT Astra Serif"/>
          <w:sz w:val="26"/>
          <w:szCs w:val="26"/>
        </w:rPr>
        <w:t xml:space="preserve"> </w:t>
      </w:r>
      <w:r w:rsidR="00BD3BAC" w:rsidRPr="008743B8">
        <w:rPr>
          <w:rFonts w:ascii="PT Astra Serif" w:hAnsi="PT Astra Serif"/>
          <w:sz w:val="26"/>
          <w:szCs w:val="26"/>
        </w:rPr>
        <w:t>С</w:t>
      </w:r>
      <w:r w:rsidR="00192953" w:rsidRPr="008743B8">
        <w:rPr>
          <w:rFonts w:ascii="PT Astra Serif" w:hAnsi="PT Astra Serif"/>
          <w:sz w:val="26"/>
          <w:szCs w:val="26"/>
        </w:rPr>
        <w:t xml:space="preserve">ведения о заявителе: </w:t>
      </w:r>
    </w:p>
    <w:p w:rsidR="00192953" w:rsidRPr="008743B8" w:rsidRDefault="00152E60" w:rsidP="008743B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</w:t>
      </w:r>
      <w:r w:rsidR="00157F1C" w:rsidRPr="008743B8">
        <w:rPr>
          <w:rFonts w:ascii="PT Astra Serif" w:hAnsi="PT Astra Serif"/>
          <w:sz w:val="26"/>
          <w:szCs w:val="26"/>
        </w:rPr>
        <w:t xml:space="preserve">    </w:t>
      </w:r>
      <w:r w:rsidR="00C64C3B" w:rsidRPr="008743B8">
        <w:rPr>
          <w:rFonts w:ascii="PT Astra Serif" w:hAnsi="PT Astra Serif"/>
          <w:sz w:val="26"/>
          <w:szCs w:val="26"/>
        </w:rPr>
        <w:t>Наименование:</w:t>
      </w:r>
      <w:r w:rsidR="006601E6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</w:p>
    <w:p w:rsidR="00C839CF" w:rsidRPr="008743B8" w:rsidRDefault="00152E60" w:rsidP="008743B8">
      <w:pPr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8743B8">
        <w:rPr>
          <w:rFonts w:ascii="PT Astra Serif" w:hAnsi="PT Astra Serif"/>
          <w:sz w:val="26"/>
          <w:szCs w:val="26"/>
        </w:rPr>
        <w:t xml:space="preserve">    </w:t>
      </w:r>
      <w:r w:rsidR="00157F1C" w:rsidRPr="008743B8">
        <w:rPr>
          <w:rFonts w:ascii="PT Astra Serif" w:hAnsi="PT Astra Serif"/>
          <w:sz w:val="26"/>
          <w:szCs w:val="26"/>
        </w:rPr>
        <w:t xml:space="preserve">    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18119F" w:rsidRPr="008743B8">
        <w:rPr>
          <w:rFonts w:ascii="PT Astra Serif" w:hAnsi="PT Astra Serif"/>
          <w:sz w:val="26"/>
          <w:szCs w:val="26"/>
        </w:rPr>
        <w:t>Адрес (место нахождения):</w:t>
      </w:r>
      <w:r w:rsidR="00BF3CDF" w:rsidRPr="008743B8">
        <w:rPr>
          <w:rFonts w:ascii="PT Astra Serif" w:hAnsi="PT Astra Serif"/>
          <w:sz w:val="26"/>
          <w:szCs w:val="26"/>
        </w:rPr>
        <w:t xml:space="preserve"> </w:t>
      </w:r>
    </w:p>
    <w:p w:rsidR="00CA5CF0" w:rsidRPr="008743B8" w:rsidRDefault="00157F1C" w:rsidP="008743B8">
      <w:pPr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</w:t>
      </w:r>
      <w:r w:rsidR="00152E60" w:rsidRPr="008743B8">
        <w:rPr>
          <w:rFonts w:ascii="PT Astra Serif" w:hAnsi="PT Astra Serif"/>
          <w:sz w:val="26"/>
          <w:szCs w:val="26"/>
        </w:rPr>
        <w:t xml:space="preserve">3.  </w:t>
      </w:r>
      <w:r w:rsidR="00FB5A70" w:rsidRPr="008743B8">
        <w:rPr>
          <w:rFonts w:ascii="PT Astra Serif" w:hAnsi="PT Astra Serif"/>
          <w:sz w:val="26"/>
          <w:szCs w:val="26"/>
        </w:rPr>
        <w:t>С</w:t>
      </w:r>
      <w:r w:rsidR="00CA5CF0" w:rsidRPr="008743B8">
        <w:rPr>
          <w:rFonts w:ascii="PT Astra Serif" w:hAnsi="PT Astra Serif"/>
          <w:sz w:val="26"/>
          <w:szCs w:val="26"/>
        </w:rPr>
        <w:t>ведения об объект</w:t>
      </w:r>
      <w:r w:rsidR="00977993">
        <w:rPr>
          <w:rFonts w:ascii="PT Astra Serif" w:hAnsi="PT Astra Serif"/>
          <w:sz w:val="26"/>
          <w:szCs w:val="26"/>
        </w:rPr>
        <w:t>ах</w:t>
      </w:r>
      <w:r w:rsidR="00CA5CF0" w:rsidRPr="008743B8">
        <w:rPr>
          <w:rFonts w:ascii="PT Astra Serif" w:hAnsi="PT Astra Serif"/>
          <w:sz w:val="26"/>
          <w:szCs w:val="26"/>
        </w:rPr>
        <w:t xml:space="preserve"> недвижимости:</w:t>
      </w:r>
    </w:p>
    <w:p w:rsidR="00977993" w:rsidRPr="008743B8" w:rsidRDefault="006A5CD7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3.1. </w:t>
      </w:r>
      <w:r w:rsidR="00977993" w:rsidRPr="008743B8">
        <w:rPr>
          <w:rFonts w:ascii="PT Astra Serif" w:hAnsi="PT Astra Serif"/>
          <w:sz w:val="26"/>
          <w:szCs w:val="26"/>
        </w:rPr>
        <w:t xml:space="preserve">Кадастровый номер: 70:21:0100019:3521.         </w:t>
      </w:r>
    </w:p>
    <w:p w:rsidR="00977993" w:rsidRPr="008743B8" w:rsidRDefault="00977993" w:rsidP="00977993">
      <w:pPr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Беринга, д. 24, пом. 2017,2023.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8743B8">
        <w:rPr>
          <w:rFonts w:ascii="PT Astra Serif" w:hAnsi="PT Astra Serif"/>
          <w:sz w:val="26"/>
          <w:szCs w:val="26"/>
          <w:shd w:val="clear" w:color="auto" w:fill="FFFFFF"/>
        </w:rPr>
        <w:t xml:space="preserve">Об утверждении 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  <w:shd w:val="clear" w:color="auto" w:fill="FFFFFF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8743B8">
        <w:rPr>
          <w:rFonts w:ascii="PT Astra Serif" w:hAnsi="PT Astra Serif"/>
          <w:sz w:val="26"/>
          <w:szCs w:val="26"/>
        </w:rPr>
        <w:t>, составляет 18 374 128,71 руб.</w:t>
      </w:r>
    </w:p>
    <w:p w:rsidR="00977993" w:rsidRDefault="00977993" w:rsidP="00977993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оценке, составляет 8 941 000 руб.</w:t>
      </w:r>
    </w:p>
    <w:p w:rsidR="00977993" w:rsidRPr="008743B8" w:rsidRDefault="006A5CD7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3.2. </w:t>
      </w:r>
      <w:r w:rsidR="00977993" w:rsidRPr="008743B8">
        <w:rPr>
          <w:rFonts w:ascii="PT Astra Serif" w:hAnsi="PT Astra Serif"/>
          <w:sz w:val="26"/>
          <w:szCs w:val="26"/>
        </w:rPr>
        <w:t xml:space="preserve">Кадастровый номер: 70:21:0100019:3524.         </w:t>
      </w:r>
    </w:p>
    <w:p w:rsidR="00977993" w:rsidRPr="008743B8" w:rsidRDefault="00977993" w:rsidP="00977993">
      <w:pPr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Беринга, д. 24, пом. 1014, 1022, 1031-1035, 1039, 1148-1160, 1162, 1167-1168.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8743B8">
        <w:rPr>
          <w:rFonts w:ascii="PT Astra Serif" w:hAnsi="PT Astra Serif"/>
          <w:sz w:val="26"/>
          <w:szCs w:val="26"/>
          <w:shd w:val="clear" w:color="auto" w:fill="FFFFFF"/>
        </w:rPr>
        <w:t xml:space="preserve">Об утверждении 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  <w:shd w:val="clear" w:color="auto" w:fill="FFFFFF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8743B8">
        <w:rPr>
          <w:rFonts w:ascii="PT Astra Serif" w:hAnsi="PT Astra Serif"/>
          <w:sz w:val="26"/>
          <w:szCs w:val="26"/>
        </w:rPr>
        <w:t>, составляет 20 459 994,99 руб.</w:t>
      </w:r>
    </w:p>
    <w:p w:rsidR="00977993" w:rsidRPr="008743B8" w:rsidRDefault="00977993" w:rsidP="00977993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оценке, составляет 11 094 000 руб.</w:t>
      </w:r>
    </w:p>
    <w:p w:rsidR="00D42A9E" w:rsidRPr="008743B8" w:rsidRDefault="00157F1C" w:rsidP="008743B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4</w:t>
      </w:r>
      <w:r w:rsidR="004940E1" w:rsidRPr="008743B8">
        <w:rPr>
          <w:rFonts w:ascii="PT Astra Serif" w:hAnsi="PT Astra Serif"/>
          <w:sz w:val="26"/>
          <w:szCs w:val="26"/>
        </w:rPr>
        <w:t xml:space="preserve">.  </w:t>
      </w:r>
      <w:r w:rsidR="00B94A37" w:rsidRPr="008743B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4940E1" w:rsidRPr="008743B8">
        <w:rPr>
          <w:rFonts w:ascii="PT Astra Serif" w:hAnsi="PT Astra Serif"/>
          <w:sz w:val="26"/>
          <w:szCs w:val="26"/>
        </w:rPr>
        <w:t>Основани</w:t>
      </w:r>
      <w:r w:rsidRPr="008743B8">
        <w:rPr>
          <w:rFonts w:ascii="PT Astra Serif" w:hAnsi="PT Astra Serif"/>
          <w:sz w:val="26"/>
          <w:szCs w:val="26"/>
        </w:rPr>
        <w:t>е</w:t>
      </w:r>
      <w:r w:rsidR="00D42A9E" w:rsidRPr="008743B8">
        <w:rPr>
          <w:rFonts w:ascii="PT Astra Serif" w:hAnsi="PT Astra Serif"/>
          <w:sz w:val="26"/>
          <w:szCs w:val="26"/>
        </w:rPr>
        <w:t xml:space="preserve"> подачи заявления: </w:t>
      </w:r>
      <w:r w:rsidR="000D505F" w:rsidRPr="008743B8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6A5CD7" w:rsidRPr="008743B8">
        <w:rPr>
          <w:rFonts w:ascii="PT Astra Serif" w:hAnsi="PT Astra Serif"/>
          <w:sz w:val="26"/>
          <w:szCs w:val="26"/>
        </w:rPr>
        <w:t>ов</w:t>
      </w:r>
      <w:r w:rsidR="000D505F" w:rsidRPr="008743B8">
        <w:rPr>
          <w:rFonts w:ascii="PT Astra Serif" w:hAnsi="PT Astra Serif"/>
          <w:sz w:val="26"/>
          <w:szCs w:val="26"/>
        </w:rPr>
        <w:t xml:space="preserve"> недвижимости </w:t>
      </w:r>
      <w:r w:rsidR="00A671FC" w:rsidRPr="008743B8">
        <w:rPr>
          <w:rFonts w:ascii="PT Astra Serif" w:hAnsi="PT Astra Serif"/>
          <w:sz w:val="26"/>
          <w:szCs w:val="26"/>
        </w:rPr>
        <w:t>их</w:t>
      </w:r>
      <w:r w:rsidR="000D505F" w:rsidRPr="008743B8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A671FC" w:rsidRPr="008743B8">
        <w:rPr>
          <w:rFonts w:ascii="PT Astra Serif" w:hAnsi="PT Astra Serif"/>
          <w:sz w:val="26"/>
          <w:szCs w:val="26"/>
        </w:rPr>
        <w:t xml:space="preserve">:, 70:21:0100019:3521 - 8 941 000 </w:t>
      </w:r>
      <w:r w:rsidR="005B15CB" w:rsidRPr="008743B8">
        <w:rPr>
          <w:rFonts w:ascii="PT Astra Serif" w:hAnsi="PT Astra Serif"/>
          <w:sz w:val="26"/>
          <w:szCs w:val="26"/>
        </w:rPr>
        <w:t>(</w:t>
      </w:r>
      <w:r w:rsidR="00A671FC" w:rsidRPr="008743B8">
        <w:rPr>
          <w:rFonts w:ascii="PT Astra Serif" w:hAnsi="PT Astra Serif"/>
          <w:sz w:val="26"/>
          <w:szCs w:val="26"/>
        </w:rPr>
        <w:t>восемь</w:t>
      </w:r>
      <w:r w:rsidR="00E96B1A" w:rsidRPr="008743B8">
        <w:rPr>
          <w:rFonts w:ascii="PT Astra Serif" w:hAnsi="PT Astra Serif"/>
          <w:sz w:val="26"/>
          <w:szCs w:val="26"/>
        </w:rPr>
        <w:t xml:space="preserve"> миллионов </w:t>
      </w:r>
      <w:r w:rsidR="00A671FC" w:rsidRPr="008743B8">
        <w:rPr>
          <w:rFonts w:ascii="PT Astra Serif" w:hAnsi="PT Astra Serif"/>
          <w:sz w:val="26"/>
          <w:szCs w:val="26"/>
        </w:rPr>
        <w:t>девятьсот</w:t>
      </w:r>
      <w:r w:rsidR="00E96B1A" w:rsidRPr="008743B8">
        <w:rPr>
          <w:rFonts w:ascii="PT Astra Serif" w:hAnsi="PT Astra Serif"/>
          <w:sz w:val="26"/>
          <w:szCs w:val="26"/>
        </w:rPr>
        <w:t xml:space="preserve"> </w:t>
      </w:r>
      <w:r w:rsidR="00A671FC" w:rsidRPr="008743B8">
        <w:rPr>
          <w:rFonts w:ascii="PT Astra Serif" w:hAnsi="PT Astra Serif"/>
          <w:sz w:val="26"/>
          <w:szCs w:val="26"/>
        </w:rPr>
        <w:t>сорок</w:t>
      </w:r>
      <w:r w:rsidR="00E96B1A" w:rsidRPr="008743B8">
        <w:rPr>
          <w:rFonts w:ascii="PT Astra Serif" w:hAnsi="PT Astra Serif"/>
          <w:sz w:val="26"/>
          <w:szCs w:val="26"/>
        </w:rPr>
        <w:t xml:space="preserve"> </w:t>
      </w:r>
      <w:r w:rsidR="00A671FC" w:rsidRPr="008743B8">
        <w:rPr>
          <w:rFonts w:ascii="PT Astra Serif" w:hAnsi="PT Astra Serif"/>
          <w:sz w:val="26"/>
          <w:szCs w:val="26"/>
        </w:rPr>
        <w:t>одна</w:t>
      </w:r>
      <w:r w:rsidR="0049200E" w:rsidRPr="008743B8">
        <w:rPr>
          <w:rFonts w:ascii="PT Astra Serif" w:hAnsi="PT Astra Serif"/>
          <w:sz w:val="26"/>
          <w:szCs w:val="26"/>
        </w:rPr>
        <w:t xml:space="preserve"> тысяч</w:t>
      </w:r>
      <w:r w:rsidR="00A671FC" w:rsidRPr="008743B8">
        <w:rPr>
          <w:rFonts w:ascii="PT Astra Serif" w:hAnsi="PT Astra Serif"/>
          <w:sz w:val="26"/>
          <w:szCs w:val="26"/>
        </w:rPr>
        <w:t>а</w:t>
      </w:r>
      <w:r w:rsidR="00C839CF" w:rsidRPr="008743B8">
        <w:rPr>
          <w:rFonts w:ascii="PT Astra Serif" w:hAnsi="PT Astra Serif"/>
          <w:sz w:val="26"/>
          <w:szCs w:val="26"/>
        </w:rPr>
        <w:t>) рублей</w:t>
      </w:r>
      <w:r w:rsidR="00A247AD" w:rsidRPr="008743B8">
        <w:rPr>
          <w:rFonts w:ascii="PT Astra Serif" w:hAnsi="PT Astra Serif"/>
          <w:sz w:val="26"/>
          <w:szCs w:val="26"/>
        </w:rPr>
        <w:t>,</w:t>
      </w:r>
      <w:r w:rsidR="00977993">
        <w:rPr>
          <w:rFonts w:ascii="PT Astra Serif" w:hAnsi="PT Astra Serif"/>
          <w:sz w:val="26"/>
          <w:szCs w:val="26"/>
        </w:rPr>
        <w:t xml:space="preserve"> </w:t>
      </w:r>
      <w:r w:rsidR="00977993" w:rsidRPr="008743B8">
        <w:rPr>
          <w:rFonts w:ascii="PT Astra Serif" w:hAnsi="PT Astra Serif"/>
          <w:sz w:val="26"/>
          <w:szCs w:val="26"/>
        </w:rPr>
        <w:t xml:space="preserve">70:21:0100019:3524 - 11 094 000 (одиннадцать миллионов </w:t>
      </w:r>
      <w:r w:rsidR="00977993">
        <w:rPr>
          <w:rFonts w:ascii="PT Astra Serif" w:hAnsi="PT Astra Serif"/>
          <w:sz w:val="26"/>
          <w:szCs w:val="26"/>
        </w:rPr>
        <w:t>девяносто четыре тысячи) рублей,</w:t>
      </w:r>
      <w:r w:rsidR="00A247AD" w:rsidRPr="008743B8">
        <w:rPr>
          <w:rFonts w:ascii="PT Astra Serif" w:hAnsi="PT Astra Serif"/>
          <w:sz w:val="26"/>
          <w:szCs w:val="26"/>
        </w:rPr>
        <w:t xml:space="preserve"> </w:t>
      </w:r>
      <w:r w:rsidR="007A757B" w:rsidRPr="008743B8">
        <w:rPr>
          <w:rFonts w:ascii="PT Astra Serif" w:hAnsi="PT Astra Serif"/>
          <w:sz w:val="26"/>
          <w:szCs w:val="26"/>
        </w:rPr>
        <w:t>определенной по состоянию на 01</w:t>
      </w:r>
      <w:r w:rsidR="000D505F" w:rsidRPr="008743B8">
        <w:rPr>
          <w:rFonts w:ascii="PT Astra Serif" w:hAnsi="PT Astra Serif"/>
          <w:sz w:val="26"/>
          <w:szCs w:val="26"/>
        </w:rPr>
        <w:t>.0</w:t>
      </w:r>
      <w:r w:rsidR="007A757B" w:rsidRPr="008743B8">
        <w:rPr>
          <w:rFonts w:ascii="PT Astra Serif" w:hAnsi="PT Astra Serif"/>
          <w:sz w:val="26"/>
          <w:szCs w:val="26"/>
        </w:rPr>
        <w:t>1</w:t>
      </w:r>
      <w:r w:rsidR="000D505F" w:rsidRPr="008743B8">
        <w:rPr>
          <w:rFonts w:ascii="PT Astra Serif" w:hAnsi="PT Astra Serif"/>
          <w:sz w:val="26"/>
          <w:szCs w:val="26"/>
        </w:rPr>
        <w:t>.2019 (да</w:t>
      </w:r>
      <w:r w:rsidR="000F10E1" w:rsidRPr="008743B8">
        <w:rPr>
          <w:rFonts w:ascii="PT Astra Serif" w:hAnsi="PT Astra Serif"/>
          <w:sz w:val="26"/>
          <w:szCs w:val="26"/>
        </w:rPr>
        <w:t>лее – рыночная стоимость объектов</w:t>
      </w:r>
      <w:r w:rsidR="000D505F" w:rsidRPr="008743B8">
        <w:rPr>
          <w:rFonts w:ascii="PT Astra Serif" w:hAnsi="PT Astra Serif"/>
          <w:sz w:val="26"/>
          <w:szCs w:val="26"/>
        </w:rPr>
        <w:t xml:space="preserve"> недвижимости) в отчете об оценке</w:t>
      </w:r>
      <w:r w:rsidR="00D42A9E" w:rsidRPr="008743B8">
        <w:rPr>
          <w:rFonts w:ascii="PT Astra Serif" w:hAnsi="PT Astra Serif"/>
          <w:sz w:val="26"/>
          <w:szCs w:val="26"/>
        </w:rPr>
        <w:t>.</w:t>
      </w:r>
      <w:proofErr w:type="gramEnd"/>
    </w:p>
    <w:p w:rsidR="00E10137" w:rsidRPr="008743B8" w:rsidRDefault="00E10137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E10137" w:rsidRPr="008743B8" w:rsidRDefault="00D42A9E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E10137" w:rsidRPr="008743B8" w:rsidRDefault="00FC0F60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</w:t>
      </w:r>
      <w:r w:rsidR="00814614" w:rsidRPr="008743B8">
        <w:rPr>
          <w:rFonts w:ascii="PT Astra Serif" w:hAnsi="PT Astra Serif"/>
          <w:sz w:val="26"/>
          <w:szCs w:val="26"/>
        </w:rPr>
        <w:t>редседател</w:t>
      </w:r>
      <w:r w:rsidRPr="008743B8">
        <w:rPr>
          <w:rFonts w:ascii="PT Astra Serif" w:hAnsi="PT Astra Serif"/>
          <w:sz w:val="26"/>
          <w:szCs w:val="26"/>
        </w:rPr>
        <w:t>ь</w:t>
      </w:r>
      <w:r w:rsidR="004940E1" w:rsidRPr="008743B8">
        <w:rPr>
          <w:rFonts w:ascii="PT Astra Serif" w:hAnsi="PT Astra Serif"/>
          <w:sz w:val="26"/>
          <w:szCs w:val="26"/>
        </w:rPr>
        <w:t xml:space="preserve"> комиссии</w:t>
      </w:r>
      <w:r w:rsidR="002977B6" w:rsidRPr="008743B8">
        <w:rPr>
          <w:rFonts w:ascii="PT Astra Serif" w:hAnsi="PT Astra Serif"/>
          <w:sz w:val="26"/>
          <w:szCs w:val="26"/>
        </w:rPr>
        <w:t xml:space="preserve"> </w:t>
      </w:r>
      <w:r w:rsidR="00FB5A70" w:rsidRPr="008743B8">
        <w:rPr>
          <w:rFonts w:ascii="PT Astra Serif" w:hAnsi="PT Astra Serif"/>
          <w:sz w:val="26"/>
          <w:szCs w:val="26"/>
        </w:rPr>
        <w:t>отметил</w:t>
      </w:r>
      <w:r w:rsidR="002977B6" w:rsidRPr="008743B8">
        <w:rPr>
          <w:rFonts w:ascii="PT Astra Serif" w:hAnsi="PT Astra Serif"/>
          <w:sz w:val="26"/>
          <w:szCs w:val="26"/>
        </w:rPr>
        <w:t>, что комплектность документов</w:t>
      </w:r>
      <w:r w:rsidR="00FB5A70" w:rsidRPr="008743B8">
        <w:rPr>
          <w:rFonts w:ascii="PT Astra Serif" w:hAnsi="PT Astra Serif"/>
          <w:sz w:val="26"/>
          <w:szCs w:val="26"/>
        </w:rPr>
        <w:t>, представленных заявителем,</w:t>
      </w:r>
      <w:r w:rsidR="002977B6" w:rsidRPr="008743B8">
        <w:rPr>
          <w:rFonts w:ascii="PT Astra Serif" w:hAnsi="PT Astra Serif"/>
          <w:sz w:val="26"/>
          <w:szCs w:val="26"/>
        </w:rPr>
        <w:t xml:space="preserve"> соответствует части 9 статьи 22 Закон</w:t>
      </w:r>
      <w:r w:rsidR="00F54B97" w:rsidRPr="008743B8">
        <w:rPr>
          <w:rFonts w:ascii="PT Astra Serif" w:hAnsi="PT Astra Serif"/>
          <w:sz w:val="26"/>
          <w:szCs w:val="26"/>
        </w:rPr>
        <w:t>а</w:t>
      </w:r>
      <w:r w:rsidR="000E197C" w:rsidRPr="008743B8">
        <w:rPr>
          <w:rFonts w:ascii="PT Astra Serif" w:hAnsi="PT Astra Serif"/>
          <w:sz w:val="26"/>
          <w:szCs w:val="26"/>
        </w:rPr>
        <w:t xml:space="preserve"> № 237-ФЗ</w:t>
      </w:r>
      <w:r w:rsidR="002977B6" w:rsidRPr="008743B8">
        <w:rPr>
          <w:rFonts w:ascii="PT Astra Serif" w:hAnsi="PT Astra Serif"/>
          <w:sz w:val="26"/>
          <w:szCs w:val="26"/>
        </w:rPr>
        <w:t xml:space="preserve">. </w:t>
      </w:r>
    </w:p>
    <w:p w:rsidR="00D86483" w:rsidRPr="008743B8" w:rsidRDefault="00D86483" w:rsidP="008743B8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Пояснения</w:t>
      </w:r>
      <w:r w:rsidR="009F74A0" w:rsidRPr="008743B8">
        <w:rPr>
          <w:rFonts w:ascii="PT Astra Serif" w:hAnsi="PT Astra Serif"/>
          <w:sz w:val="26"/>
          <w:szCs w:val="26"/>
        </w:rPr>
        <w:t xml:space="preserve"> </w:t>
      </w:r>
      <w:r w:rsidR="00645F25" w:rsidRPr="008743B8">
        <w:rPr>
          <w:rFonts w:ascii="PT Astra Serif" w:hAnsi="PT Astra Serif"/>
          <w:sz w:val="26"/>
          <w:szCs w:val="26"/>
        </w:rPr>
        <w:t>представител</w:t>
      </w:r>
      <w:r w:rsidR="00DC5591" w:rsidRPr="008743B8">
        <w:rPr>
          <w:rFonts w:ascii="PT Astra Serif" w:hAnsi="PT Astra Serif"/>
          <w:sz w:val="26"/>
          <w:szCs w:val="26"/>
        </w:rPr>
        <w:t>я</w:t>
      </w:r>
      <w:r w:rsidR="00C10EAA" w:rsidRPr="008743B8">
        <w:rPr>
          <w:rFonts w:ascii="PT Astra Serif" w:hAnsi="PT Astra Serif"/>
          <w:sz w:val="26"/>
          <w:szCs w:val="26"/>
        </w:rPr>
        <w:t xml:space="preserve"> </w:t>
      </w:r>
      <w:r w:rsidR="00FB5A70" w:rsidRPr="008743B8">
        <w:rPr>
          <w:rFonts w:ascii="PT Astra Serif" w:hAnsi="PT Astra Serif"/>
          <w:sz w:val="26"/>
          <w:szCs w:val="26"/>
        </w:rPr>
        <w:t>О</w:t>
      </w:r>
      <w:r w:rsidR="00DC5591" w:rsidRPr="008743B8">
        <w:rPr>
          <w:rFonts w:ascii="PT Astra Serif" w:hAnsi="PT Astra Serif"/>
          <w:sz w:val="26"/>
          <w:szCs w:val="26"/>
        </w:rPr>
        <w:t>ГБУ</w:t>
      </w:r>
      <w:r w:rsidR="00C10EAA" w:rsidRPr="008743B8">
        <w:rPr>
          <w:rFonts w:ascii="PT Astra Serif" w:hAnsi="PT Astra Serif"/>
          <w:sz w:val="26"/>
          <w:szCs w:val="26"/>
        </w:rPr>
        <w:t xml:space="preserve"> «Томский областной центр инвентаризации и кадастра» </w:t>
      </w:r>
      <w:r w:rsidR="00486EBC" w:rsidRPr="008743B8">
        <w:rPr>
          <w:rFonts w:ascii="PT Astra Serif" w:hAnsi="PT Astra Serif"/>
          <w:sz w:val="26"/>
          <w:szCs w:val="26"/>
        </w:rPr>
        <w:t>Кравцовой Татьяны Николаевны</w:t>
      </w:r>
      <w:r w:rsidR="000D0627" w:rsidRPr="008743B8">
        <w:rPr>
          <w:rFonts w:ascii="PT Astra Serif" w:hAnsi="PT Astra Serif"/>
          <w:sz w:val="26"/>
          <w:szCs w:val="26"/>
        </w:rPr>
        <w:t xml:space="preserve"> </w:t>
      </w:r>
      <w:r w:rsidR="00B94A37" w:rsidRPr="008743B8">
        <w:rPr>
          <w:rFonts w:ascii="PT Astra Serif" w:hAnsi="PT Astra Serif"/>
          <w:sz w:val="26"/>
          <w:szCs w:val="26"/>
        </w:rPr>
        <w:t>представлены</w:t>
      </w:r>
      <w:r w:rsidR="00C10EAA" w:rsidRPr="008743B8">
        <w:rPr>
          <w:rFonts w:ascii="PT Astra Serif" w:hAnsi="PT Astra Serif"/>
          <w:sz w:val="26"/>
          <w:szCs w:val="26"/>
        </w:rPr>
        <w:t xml:space="preserve"> в </w:t>
      </w:r>
      <w:r w:rsidR="009F74A0" w:rsidRPr="008743B8">
        <w:rPr>
          <w:rFonts w:ascii="PT Astra Serif" w:hAnsi="PT Astra Serif"/>
          <w:sz w:val="26"/>
          <w:szCs w:val="26"/>
        </w:rPr>
        <w:t xml:space="preserve">приложении </w:t>
      </w:r>
      <w:r w:rsidR="00D12798" w:rsidRPr="008743B8">
        <w:rPr>
          <w:rFonts w:ascii="PT Astra Serif" w:hAnsi="PT Astra Serif"/>
          <w:sz w:val="26"/>
          <w:szCs w:val="26"/>
        </w:rPr>
        <w:t xml:space="preserve">№ 1 </w:t>
      </w:r>
      <w:r w:rsidR="00C10EAA" w:rsidRPr="008743B8">
        <w:rPr>
          <w:rFonts w:ascii="PT Astra Serif" w:hAnsi="PT Astra Serif"/>
          <w:sz w:val="26"/>
          <w:szCs w:val="26"/>
        </w:rPr>
        <w:t xml:space="preserve">к </w:t>
      </w:r>
      <w:r w:rsidR="00FB5A70" w:rsidRPr="008743B8">
        <w:rPr>
          <w:rFonts w:ascii="PT Astra Serif" w:hAnsi="PT Astra Serif"/>
          <w:sz w:val="26"/>
          <w:szCs w:val="26"/>
        </w:rPr>
        <w:t xml:space="preserve">настоящему </w:t>
      </w:r>
      <w:r w:rsidR="004940E1" w:rsidRPr="008743B8">
        <w:rPr>
          <w:rFonts w:ascii="PT Astra Serif" w:hAnsi="PT Astra Serif"/>
          <w:sz w:val="26"/>
          <w:szCs w:val="26"/>
        </w:rPr>
        <w:t>п</w:t>
      </w:r>
      <w:r w:rsidR="00C10EAA" w:rsidRPr="008743B8">
        <w:rPr>
          <w:rFonts w:ascii="PT Astra Serif" w:hAnsi="PT Astra Serif"/>
          <w:sz w:val="26"/>
          <w:szCs w:val="26"/>
        </w:rPr>
        <w:t>ротоколу</w:t>
      </w:r>
      <w:r w:rsidR="004940E1" w:rsidRPr="008743B8">
        <w:rPr>
          <w:rFonts w:ascii="PT Astra Serif" w:hAnsi="PT Astra Serif"/>
          <w:sz w:val="26"/>
          <w:szCs w:val="26"/>
        </w:rPr>
        <w:t>.</w:t>
      </w:r>
    </w:p>
    <w:p w:rsidR="00E10137" w:rsidRPr="008743B8" w:rsidRDefault="00E10137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D7BD7" w:rsidRPr="008743B8" w:rsidRDefault="00E10137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</w:t>
      </w:r>
      <w:r w:rsidR="008A2A36" w:rsidRPr="008743B8">
        <w:rPr>
          <w:rFonts w:ascii="PT Astra Serif" w:hAnsi="PT Astra Serif"/>
          <w:sz w:val="26"/>
          <w:szCs w:val="26"/>
        </w:rPr>
        <w:t>омиссией принято РЕШЕНИЕ:</w:t>
      </w:r>
      <w:r w:rsidR="00A76408" w:rsidRPr="008743B8">
        <w:rPr>
          <w:rFonts w:ascii="PT Astra Serif" w:hAnsi="PT Astra Serif"/>
          <w:sz w:val="26"/>
          <w:szCs w:val="26"/>
        </w:rPr>
        <w:t xml:space="preserve"> </w:t>
      </w:r>
    </w:p>
    <w:p w:rsidR="001D7BD7" w:rsidRPr="008743B8" w:rsidRDefault="004C5DDF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4C5DDF" w:rsidRPr="008743B8" w:rsidRDefault="004C5DDF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B32866" w:rsidRPr="008743B8" w:rsidRDefault="004C5DDF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2) нарушение требований к информации, используемой в отчете об оценке, установленными федеральными стандартами оценки,</w:t>
      </w:r>
      <w:r w:rsidR="00B32866" w:rsidRPr="008743B8">
        <w:rPr>
          <w:rFonts w:ascii="PT Astra Serif" w:hAnsi="PT Astra Serif"/>
          <w:sz w:val="26"/>
          <w:szCs w:val="26"/>
        </w:rPr>
        <w:t xml:space="preserve"> </w:t>
      </w:r>
    </w:p>
    <w:p w:rsidR="00D73676" w:rsidRPr="008743B8" w:rsidRDefault="004C5DDF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743B8">
        <w:rPr>
          <w:rFonts w:ascii="PT Astra Serif" w:hAnsi="PT Astra Serif"/>
          <w:sz w:val="26"/>
          <w:szCs w:val="26"/>
        </w:rPr>
        <w:t>П</w:t>
      </w:r>
      <w:proofErr w:type="gramEnd"/>
      <w:r w:rsidRPr="008743B8">
        <w:rPr>
          <w:rFonts w:ascii="PT Astra Serif" w:hAnsi="PT Astra Serif"/>
          <w:sz w:val="26"/>
          <w:szCs w:val="26"/>
        </w:rPr>
        <w:t>/0311, отклонить заявление</w:t>
      </w:r>
      <w:r w:rsidR="00A671FC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  <w:r w:rsidRPr="008743B8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</w:t>
      </w:r>
      <w:r w:rsidR="00A671FC" w:rsidRPr="008743B8">
        <w:rPr>
          <w:rFonts w:ascii="PT Astra Serif" w:hAnsi="PT Astra Serif"/>
          <w:sz w:val="26"/>
          <w:szCs w:val="26"/>
        </w:rPr>
        <w:t>ов</w:t>
      </w:r>
      <w:r w:rsidRPr="008743B8">
        <w:rPr>
          <w:rFonts w:ascii="PT Astra Serif" w:hAnsi="PT Astra Serif"/>
          <w:sz w:val="26"/>
          <w:szCs w:val="26"/>
        </w:rPr>
        <w:t xml:space="preserve"> недвижимости с кадастровым</w:t>
      </w:r>
      <w:r w:rsidR="00A671FC" w:rsidRPr="008743B8">
        <w:rPr>
          <w:rFonts w:ascii="PT Astra Serif" w:hAnsi="PT Astra Serif"/>
          <w:sz w:val="26"/>
          <w:szCs w:val="26"/>
        </w:rPr>
        <w:t>и</w:t>
      </w:r>
      <w:r w:rsidRPr="008743B8">
        <w:rPr>
          <w:rFonts w:ascii="PT Astra Serif" w:hAnsi="PT Astra Serif"/>
          <w:sz w:val="26"/>
          <w:szCs w:val="26"/>
        </w:rPr>
        <w:t xml:space="preserve"> номер</w:t>
      </w:r>
      <w:r w:rsidR="00A671FC" w:rsidRPr="008743B8">
        <w:rPr>
          <w:rFonts w:ascii="PT Astra Serif" w:hAnsi="PT Astra Serif"/>
          <w:sz w:val="26"/>
          <w:szCs w:val="26"/>
        </w:rPr>
        <w:t>ами:</w:t>
      </w:r>
      <w:r w:rsidRPr="008743B8">
        <w:rPr>
          <w:rFonts w:ascii="PT Astra Serif" w:hAnsi="PT Astra Serif"/>
          <w:sz w:val="26"/>
          <w:szCs w:val="26"/>
        </w:rPr>
        <w:t xml:space="preserve"> </w:t>
      </w:r>
    </w:p>
    <w:p w:rsidR="00977993" w:rsidRDefault="00D73676" w:rsidP="008743B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 w:rsidR="00977993" w:rsidRPr="008743B8">
        <w:rPr>
          <w:rFonts w:ascii="PT Astra Serif" w:hAnsi="PT Astra Serif"/>
          <w:sz w:val="26"/>
          <w:szCs w:val="26"/>
        </w:rPr>
        <w:t xml:space="preserve">70:21:0100019:3521, </w:t>
      </w:r>
      <w:proofErr w:type="gramStart"/>
      <w:r w:rsidR="00977993" w:rsidRPr="008743B8">
        <w:rPr>
          <w:rFonts w:ascii="PT Astra Serif" w:hAnsi="PT Astra Serif"/>
          <w:sz w:val="26"/>
          <w:szCs w:val="26"/>
        </w:rPr>
        <w:t>расположенного</w:t>
      </w:r>
      <w:proofErr w:type="gramEnd"/>
      <w:r w:rsidR="00977993" w:rsidRPr="008743B8">
        <w:rPr>
          <w:rFonts w:ascii="PT Astra Serif" w:hAnsi="PT Astra Serif"/>
          <w:sz w:val="26"/>
          <w:szCs w:val="26"/>
        </w:rPr>
        <w:t xml:space="preserve"> по адресу: Томская область, г. Томск, ул. Беринга, д. 24, пом. 2017,2023</w:t>
      </w:r>
    </w:p>
    <w:p w:rsidR="004C5DDF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A671FC" w:rsidRPr="008743B8">
        <w:rPr>
          <w:rFonts w:ascii="PT Astra Serif" w:hAnsi="PT Astra Serif"/>
          <w:sz w:val="26"/>
          <w:szCs w:val="26"/>
        </w:rPr>
        <w:t>70:21:0100019:3524</w:t>
      </w:r>
      <w:r w:rsidR="004C5DDF" w:rsidRPr="008743B8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4C5DDF" w:rsidRPr="008743B8">
        <w:rPr>
          <w:rFonts w:ascii="PT Astra Serif" w:hAnsi="PT Astra Serif"/>
          <w:sz w:val="26"/>
          <w:szCs w:val="26"/>
        </w:rPr>
        <w:t>расположенного</w:t>
      </w:r>
      <w:proofErr w:type="gramEnd"/>
      <w:r w:rsidR="004C5DDF" w:rsidRPr="008743B8">
        <w:rPr>
          <w:rFonts w:ascii="PT Astra Serif" w:hAnsi="PT Astra Serif"/>
          <w:sz w:val="26"/>
          <w:szCs w:val="26"/>
        </w:rPr>
        <w:t xml:space="preserve"> по адресу: </w:t>
      </w:r>
      <w:r w:rsidR="00A671FC" w:rsidRPr="008743B8">
        <w:rPr>
          <w:rFonts w:ascii="PT Astra Serif" w:hAnsi="PT Astra Serif"/>
          <w:sz w:val="26"/>
          <w:szCs w:val="26"/>
        </w:rPr>
        <w:t>Томская область, г. Томск, ул. Беринга, д. 24, пом. 1014, 1022, 1031-1035, 1039, 1148-1160, 1162, 1167-1168</w:t>
      </w:r>
      <w:r>
        <w:rPr>
          <w:rFonts w:ascii="PT Astra Serif" w:hAnsi="PT Astra Serif"/>
          <w:sz w:val="26"/>
          <w:szCs w:val="26"/>
        </w:rPr>
        <w:t>.</w:t>
      </w:r>
    </w:p>
    <w:p w:rsidR="004C5DDF" w:rsidRPr="008743B8" w:rsidRDefault="004C5DDF" w:rsidP="008743B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424B5" w:rsidRPr="008743B8" w:rsidRDefault="00E424B5" w:rsidP="008743B8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465207" w:rsidRPr="008743B8" w:rsidRDefault="005B15CB" w:rsidP="008743B8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Малиновская Елена Юрьевна</w:t>
      </w:r>
      <w:r w:rsidR="00465207"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465207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465207" w:rsidRPr="008743B8">
        <w:rPr>
          <w:rFonts w:ascii="PT Astra Serif" w:hAnsi="PT Astra Serif"/>
          <w:sz w:val="26"/>
          <w:szCs w:val="26"/>
        </w:rPr>
        <w:t>;</w:t>
      </w:r>
    </w:p>
    <w:p w:rsidR="00A92681" w:rsidRPr="008743B8" w:rsidRDefault="00C839CF" w:rsidP="008743B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Мельникова Екатерина Феликсовна</w:t>
      </w:r>
      <w:r w:rsidR="001130A7"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1130A7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1130A7" w:rsidRPr="008743B8">
        <w:rPr>
          <w:rFonts w:ascii="PT Astra Serif" w:hAnsi="PT Astra Serif"/>
          <w:sz w:val="26"/>
          <w:szCs w:val="26"/>
        </w:rPr>
        <w:t>;</w:t>
      </w:r>
    </w:p>
    <w:p w:rsidR="002B5AB0" w:rsidRPr="008743B8" w:rsidRDefault="001130A7" w:rsidP="008743B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</w:t>
      </w:r>
      <w:r w:rsidR="005E0396" w:rsidRPr="008743B8">
        <w:rPr>
          <w:rFonts w:ascii="PT Astra Serif" w:hAnsi="PT Astra Serif"/>
          <w:sz w:val="26"/>
          <w:szCs w:val="26"/>
        </w:rPr>
        <w:t xml:space="preserve">Инна Валерьевна – </w:t>
      </w:r>
      <w:proofErr w:type="gramStart"/>
      <w:r w:rsidR="005E0396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5E0396" w:rsidRPr="008743B8">
        <w:rPr>
          <w:rFonts w:ascii="PT Astra Serif" w:hAnsi="PT Astra Serif"/>
          <w:sz w:val="26"/>
          <w:szCs w:val="26"/>
        </w:rPr>
        <w:t>.</w:t>
      </w:r>
    </w:p>
    <w:p w:rsidR="002B5AB0" w:rsidRPr="008743B8" w:rsidRDefault="00E424B5" w:rsidP="008743B8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7535BF" w:rsidRPr="008743B8" w:rsidRDefault="00A81FB8" w:rsidP="008743B8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</w:t>
      </w:r>
      <w:r w:rsidR="00E424B5" w:rsidRPr="008743B8">
        <w:rPr>
          <w:rFonts w:ascii="PT Astra Serif" w:hAnsi="PT Astra Serif"/>
          <w:sz w:val="26"/>
          <w:szCs w:val="26"/>
        </w:rPr>
        <w:t>ринималось.</w:t>
      </w:r>
    </w:p>
    <w:p w:rsidR="00696606" w:rsidRPr="008743B8" w:rsidRDefault="00696606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 xml:space="preserve">и </w:t>
      </w:r>
      <w:r w:rsidR="00977993" w:rsidRPr="008743B8">
        <w:rPr>
          <w:rFonts w:ascii="PT Astra Serif" w:hAnsi="PT Astra Serif"/>
          <w:sz w:val="26"/>
          <w:szCs w:val="26"/>
        </w:rPr>
        <w:t>ООО</w:t>
      </w:r>
      <w:proofErr w:type="gramEnd"/>
      <w:r w:rsidR="00977993" w:rsidRPr="008743B8">
        <w:rPr>
          <w:rFonts w:ascii="PT Astra Serif" w:hAnsi="PT Astra Serif"/>
          <w:sz w:val="26"/>
          <w:szCs w:val="26"/>
        </w:rPr>
        <w:t xml:space="preserve"> «Офисный центр»</w:t>
      </w:r>
      <w:r w:rsidR="00D35C01" w:rsidRPr="008743B8">
        <w:rPr>
          <w:rFonts w:ascii="PT Astra Serif" w:hAnsi="PT Astra Serif"/>
          <w:sz w:val="26"/>
          <w:szCs w:val="26"/>
        </w:rPr>
        <w:t>.</w:t>
      </w:r>
    </w:p>
    <w:p w:rsidR="00696606" w:rsidRPr="008743B8" w:rsidRDefault="00696606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23.04.2021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2021/48;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№КУВИ-002/2021-21237196 от 11.03.2021;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свидетельства о государственной регистрации права собственности от 19.12.2008</w:t>
      </w:r>
      <w:r w:rsidR="00FB6A95">
        <w:rPr>
          <w:rFonts w:ascii="PT Astra Serif" w:hAnsi="PT Astra Serif"/>
          <w:sz w:val="26"/>
          <w:szCs w:val="26"/>
        </w:rPr>
        <w:t xml:space="preserve"> 70 АБ 284773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доверенности от 09.02.2021;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отчетом об оценке рыночной стоимости недвижимого имущества, расположенного по адресу: Томская область, г. Томск, пер. </w:t>
      </w:r>
      <w:proofErr w:type="spellStart"/>
      <w:r w:rsidRPr="008743B8">
        <w:rPr>
          <w:rFonts w:ascii="PT Astra Serif" w:hAnsi="PT Astra Serif"/>
          <w:sz w:val="26"/>
          <w:szCs w:val="26"/>
        </w:rPr>
        <w:t>Совпартшкольный</w:t>
      </w:r>
      <w:proofErr w:type="spellEnd"/>
      <w:r w:rsidRPr="008743B8">
        <w:rPr>
          <w:rFonts w:ascii="PT Astra Serif" w:hAnsi="PT Astra Serif"/>
          <w:sz w:val="26"/>
          <w:szCs w:val="26"/>
        </w:rPr>
        <w:t>, д. 2 от 05.04.2021 № 333/21, подготовленным ООО «Центр экономических консультаций и оценки» (далее – отчет об оценке).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ООО «Офисный центр».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пер. </w:t>
      </w:r>
      <w:proofErr w:type="spellStart"/>
      <w:r w:rsidRPr="008743B8">
        <w:rPr>
          <w:rFonts w:ascii="PT Astra Serif" w:hAnsi="PT Astra Serif"/>
          <w:sz w:val="26"/>
          <w:szCs w:val="26"/>
        </w:rPr>
        <w:t>Совпартшкольный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, д. 2.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Кадастровый номер: 70:21:0100056:215.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Адрес (место нахождения): Томская область, г. Томск, пер. </w:t>
      </w:r>
      <w:proofErr w:type="spellStart"/>
      <w:r w:rsidRPr="008743B8">
        <w:rPr>
          <w:rFonts w:ascii="PT Astra Serif" w:hAnsi="PT Astra Serif"/>
          <w:sz w:val="26"/>
          <w:szCs w:val="26"/>
        </w:rPr>
        <w:t>Совпартшкольный</w:t>
      </w:r>
      <w:proofErr w:type="spellEnd"/>
      <w:r w:rsidRPr="008743B8">
        <w:rPr>
          <w:rFonts w:ascii="PT Astra Serif" w:hAnsi="PT Astra Serif"/>
          <w:sz w:val="26"/>
          <w:szCs w:val="26"/>
        </w:rPr>
        <w:t>, д. 2.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38 113 356,92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 составляет 29 115 000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4.   Основание подачи заявления: установление в отношении объекта недвижимости его рыночной стоимости в размере  29 115 000 (двадцать девять миллионов сто пятнадцать тысяч) рублей,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Пояснения представителя ОГБУ «Томский областной центр инвентаризации и кадастра» Кравцовой Татьяны Николаевны представлены в приложении № 3 к настоящему протоколу.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977993" w:rsidRPr="008743B8" w:rsidRDefault="00977993" w:rsidP="0097799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</w:t>
      </w:r>
      <w:r w:rsidR="00FB6A95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Определить кадастровую стоимость объектов недвижимости с кадастровым номером 70:21:0100056:215 в размере его рыночной стоимости 29 115 000 (двадцать девять миллионов сто пятнадцать тысяч) рублей.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Default="00696606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8743B8" w:rsidRDefault="00D1279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</w:t>
      </w:r>
      <w:r w:rsidR="00125164" w:rsidRPr="008743B8">
        <w:rPr>
          <w:rFonts w:ascii="PT Astra Serif" w:hAnsi="PT Astra Serif"/>
          <w:sz w:val="26"/>
          <w:szCs w:val="26"/>
        </w:rPr>
        <w:t>стоимост</w:t>
      </w:r>
      <w:proofErr w:type="gramStart"/>
      <w:r w:rsidR="00125164" w:rsidRPr="008743B8">
        <w:rPr>
          <w:rFonts w:ascii="PT Astra Serif" w:hAnsi="PT Astra Serif"/>
          <w:sz w:val="26"/>
          <w:szCs w:val="26"/>
        </w:rPr>
        <w:t>и</w:t>
      </w:r>
      <w:r w:rsidR="00977993">
        <w:rPr>
          <w:rFonts w:ascii="PT Astra Serif" w:hAnsi="PT Astra Serif"/>
          <w:sz w:val="26"/>
          <w:szCs w:val="26"/>
        </w:rPr>
        <w:t xml:space="preserve"> ООО</w:t>
      </w:r>
      <w:proofErr w:type="gramEnd"/>
      <w:r w:rsidR="00977993">
        <w:rPr>
          <w:rFonts w:ascii="PT Astra Serif" w:hAnsi="PT Astra Serif"/>
          <w:sz w:val="26"/>
          <w:szCs w:val="26"/>
        </w:rPr>
        <w:t xml:space="preserve"> «Перфект»</w:t>
      </w:r>
      <w:r w:rsidR="00ED44F6" w:rsidRPr="008743B8">
        <w:rPr>
          <w:rFonts w:ascii="PT Astra Serif" w:hAnsi="PT Astra Serif"/>
          <w:sz w:val="26"/>
          <w:szCs w:val="26"/>
        </w:rPr>
        <w:t>.</w:t>
      </w:r>
    </w:p>
    <w:p w:rsidR="00125164" w:rsidRPr="008743B8" w:rsidRDefault="00125164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26.04.2021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2021/49;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 КУВИ-002/2021-32182835 от 06.04.2021;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свидетельства о государственной регистрации права собственности от 18.01.2016;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доверенностью от 21.04.2021;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отчетом об определении рыночной стоимости недвижимости от 15.04.2021 № 2107, подготовленным ООО «Континент-СП» (далее – отчет об оценке).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         2.  Сведения о заявителе: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ООО «Перфект».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г. Томск, ул. </w:t>
      </w:r>
      <w:proofErr w:type="gramStart"/>
      <w:r w:rsidRPr="008743B8">
        <w:rPr>
          <w:rFonts w:ascii="PT Astra Serif" w:hAnsi="PT Astra Serif"/>
          <w:sz w:val="26"/>
          <w:szCs w:val="26"/>
        </w:rPr>
        <w:t>Красноармейская</w:t>
      </w:r>
      <w:proofErr w:type="gramEnd"/>
      <w:r w:rsidRPr="008743B8">
        <w:rPr>
          <w:rFonts w:ascii="PT Astra Serif" w:hAnsi="PT Astra Serif"/>
          <w:sz w:val="26"/>
          <w:szCs w:val="26"/>
        </w:rPr>
        <w:t>, д. 101а.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объектах недвижимости: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3.1. Кадастровый номер: 70:21:0200023:4780.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Красноармейская, д. 101а, пом. п001-п009, п013-п017, п019, п025, п027-п029, п032-п034, п041-п042, п045-п071.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26 094 012,76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оценке, составляет 3 802 751,50 руб.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объекта недвижимости его рыночной стоимости в размере 3 802 751,50 (три миллиона восемьсот две тысячи семьсот пятьдесят один) рубль 50 копеек,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ВЫСТУПИЛИ: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2 к настоящему протоколу.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Комиссией принято РЕШЕНИЕ: 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977993" w:rsidRPr="008743B8" w:rsidRDefault="00977993" w:rsidP="0097799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743B8">
        <w:rPr>
          <w:rFonts w:ascii="PT Astra Serif" w:hAnsi="PT Astra Serif"/>
          <w:sz w:val="26"/>
          <w:szCs w:val="26"/>
        </w:rPr>
        <w:t>П</w:t>
      </w:r>
      <w:proofErr w:type="gramEnd"/>
      <w:r w:rsidRPr="008743B8">
        <w:rPr>
          <w:rFonts w:ascii="PT Astra Serif" w:hAnsi="PT Astra Serif"/>
          <w:sz w:val="26"/>
          <w:szCs w:val="26"/>
        </w:rPr>
        <w:t>/0311, отклонить заявление ООО «Перфект» об оспаривании кадастровой стоимости объекта недвижимости с кадастровым номером 70:21:0200023:4780, расположенного по адресу: Томская область, г. Томск, ул. Красноармейская, д. 101а, пом. п001-п009, п013-п017, п019, п025, п027-п029, п032-п034, п041-п042, п045-п071.</w:t>
      </w:r>
    </w:p>
    <w:p w:rsidR="00977993" w:rsidRPr="008743B8" w:rsidRDefault="00977993" w:rsidP="0097799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97799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977993" w:rsidRPr="008743B8" w:rsidRDefault="00977993" w:rsidP="0097799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77C88" w:rsidRPr="008743B8" w:rsidRDefault="00E77C88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7C88" w:rsidRPr="008743B8" w:rsidRDefault="00E77C88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>и ООО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«</w:t>
      </w:r>
      <w:r w:rsidR="001E0D79" w:rsidRPr="008743B8">
        <w:rPr>
          <w:rFonts w:ascii="PT Astra Serif" w:hAnsi="PT Astra Serif"/>
          <w:sz w:val="26"/>
          <w:szCs w:val="26"/>
        </w:rPr>
        <w:t>Мария-Ра</w:t>
      </w:r>
      <w:r w:rsidR="00F97A20" w:rsidRPr="008743B8">
        <w:rPr>
          <w:rFonts w:ascii="PT Astra Serif" w:hAnsi="PT Astra Serif"/>
          <w:sz w:val="26"/>
          <w:szCs w:val="26"/>
        </w:rPr>
        <w:t>»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E77C88" w:rsidRPr="008743B8" w:rsidRDefault="00E77C88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26.04.2021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2021/50;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№КУВИ-002/2020-50565261 от 21.12.2020;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выписки из Единого государственного реестра недвижимости об объект</w:t>
      </w:r>
      <w:r>
        <w:rPr>
          <w:rFonts w:ascii="PT Astra Serif" w:hAnsi="PT Astra Serif"/>
          <w:sz w:val="26"/>
          <w:szCs w:val="26"/>
        </w:rPr>
        <w:t>е</w:t>
      </w:r>
      <w:r w:rsidRPr="008743B8">
        <w:rPr>
          <w:rFonts w:ascii="PT Astra Serif" w:hAnsi="PT Astra Serif"/>
          <w:sz w:val="26"/>
          <w:szCs w:val="26"/>
        </w:rPr>
        <w:t xml:space="preserve"> недвижимости от 28.12.2020 № 99/2020/368114319;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доверенности от 04.02.2021;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отчетом об определении рыночной стоимости нежилого здания общей площадью 847,7 </w:t>
      </w:r>
      <w:proofErr w:type="spellStart"/>
      <w:r w:rsidRPr="008743B8">
        <w:rPr>
          <w:rFonts w:ascii="PT Astra Serif" w:hAnsi="PT Astra Serif"/>
          <w:sz w:val="26"/>
          <w:szCs w:val="26"/>
        </w:rPr>
        <w:t>кв</w:t>
      </w:r>
      <w:proofErr w:type="gramStart"/>
      <w:r w:rsidRPr="008743B8">
        <w:rPr>
          <w:rFonts w:ascii="PT Astra Serif" w:hAnsi="PT Astra Serif"/>
          <w:sz w:val="26"/>
          <w:szCs w:val="26"/>
        </w:rPr>
        <w:t>.м</w:t>
      </w:r>
      <w:proofErr w:type="spellEnd"/>
      <w:proofErr w:type="gramEnd"/>
      <w:r w:rsidRPr="008743B8">
        <w:rPr>
          <w:rFonts w:ascii="PT Astra Serif" w:hAnsi="PT Astra Serif"/>
          <w:sz w:val="26"/>
          <w:szCs w:val="26"/>
        </w:rPr>
        <w:t>, расположенного по адресу Томская область, г. Томск, проспект Комсомольский, д. 20, пом. Ц002, Ц011, Ц015-Ц037, 1007-1015, 1017-1022, кадастровый номер 70:21:0200006:4095, принадлежащего на праве собственност</w:t>
      </w:r>
      <w:proofErr w:type="gramStart"/>
      <w:r w:rsidRPr="008743B8">
        <w:rPr>
          <w:rFonts w:ascii="PT Astra Serif" w:hAnsi="PT Astra Serif"/>
          <w:sz w:val="26"/>
          <w:szCs w:val="26"/>
        </w:rPr>
        <w:t>и ООО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«Мария-Ра»</w:t>
      </w:r>
      <w:r>
        <w:rPr>
          <w:rFonts w:ascii="PT Astra Serif" w:hAnsi="PT Astra Serif"/>
          <w:sz w:val="26"/>
          <w:szCs w:val="26"/>
        </w:rPr>
        <w:t>,</w:t>
      </w:r>
      <w:r w:rsidRPr="008743B8">
        <w:rPr>
          <w:rFonts w:ascii="PT Astra Serif" w:hAnsi="PT Astra Serif"/>
          <w:sz w:val="26"/>
          <w:szCs w:val="26"/>
        </w:rPr>
        <w:t xml:space="preserve"> от 10.02.2021 № 037/2021, подготовленным ООО «Западно-Сибирская оценочная компания» (далее – отчет об оценке).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ООО «Мария-Ра».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Алтайский край, г. Барнаул, ул. </w:t>
      </w:r>
      <w:proofErr w:type="spellStart"/>
      <w:r w:rsidRPr="008743B8">
        <w:rPr>
          <w:rFonts w:ascii="PT Astra Serif" w:hAnsi="PT Astra Serif"/>
          <w:sz w:val="26"/>
          <w:szCs w:val="26"/>
        </w:rPr>
        <w:t>Мерзликина</w:t>
      </w:r>
      <w:proofErr w:type="spellEnd"/>
      <w:r w:rsidRPr="008743B8">
        <w:rPr>
          <w:rFonts w:ascii="PT Astra Serif" w:hAnsi="PT Astra Serif"/>
          <w:sz w:val="26"/>
          <w:szCs w:val="26"/>
        </w:rPr>
        <w:t>, д. 5.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Кадастровый номер: 70:21:0200006:4095.        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проспект Комсомольский, д. 20, пом. Ц002, Ц011, Ц015-Ц037, 1007-1015, 1017-1022.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38 827 388,75 руб.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 составляет 21 732 000 руб.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4.   Основание подачи заявления: установление в отношении объекта недвижимости его рыночной стоимости в размере 21 732 000 (двадцать один миллион семьсот тридцать две тысячи) рублей, определенной по состоянию на 01.01.2019 (далее – рыночная стоимость объектов недвижимости) в отчете об оценке.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5 к настоящему протоколу.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FB6A95" w:rsidRPr="008743B8" w:rsidRDefault="00FB6A95" w:rsidP="00FB6A9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</w:t>
      </w:r>
      <w:r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</w:t>
      </w:r>
      <w:r>
        <w:rPr>
          <w:rFonts w:ascii="PT Astra Serif" w:hAnsi="PT Astra Serif"/>
          <w:sz w:val="26"/>
          <w:szCs w:val="26"/>
        </w:rPr>
        <w:t>видуальных характеристик объекта</w:t>
      </w:r>
      <w:r w:rsidRPr="008743B8">
        <w:rPr>
          <w:rFonts w:ascii="PT Astra Serif" w:hAnsi="PT Astra Serif"/>
          <w:sz w:val="26"/>
          <w:szCs w:val="26"/>
        </w:rPr>
        <w:t xml:space="preserve"> недвижимости, что подтверждается приложенными к отчету об оценке документами.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Определить кадастровую стоимость объекта недвижимости с кадастровым номером 70:21:0200006:4095 в размере его рыночной стоимости 21 732 000 (двадцать один миллион семьсот тридцать две тысячи) рублей.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FB6A95" w:rsidRDefault="00FB6A95">
      <w:pPr>
        <w:rPr>
          <w:rFonts w:ascii="PT Astra Serif" w:eastAsia="Calibri" w:hAnsi="PT Astra Serif"/>
          <w:sz w:val="26"/>
          <w:szCs w:val="26"/>
          <w:lang w:eastAsia="en-US"/>
        </w:rPr>
      </w:pPr>
    </w:p>
    <w:p w:rsidR="004D7153" w:rsidRPr="008743B8" w:rsidRDefault="004D7153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6B3481" w:rsidRPr="008743B8" w:rsidRDefault="006B3481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 xml:space="preserve">и </w:t>
      </w:r>
      <w:r w:rsidR="00F203D7" w:rsidRPr="008743B8">
        <w:rPr>
          <w:rFonts w:ascii="PT Astra Serif" w:hAnsi="PT Astra Serif"/>
          <w:sz w:val="26"/>
          <w:szCs w:val="26"/>
        </w:rPr>
        <w:t>ООО</w:t>
      </w:r>
      <w:proofErr w:type="gramEnd"/>
      <w:r w:rsidR="00F203D7" w:rsidRPr="008743B8">
        <w:rPr>
          <w:rFonts w:ascii="PT Astra Serif" w:hAnsi="PT Astra Serif"/>
          <w:sz w:val="26"/>
          <w:szCs w:val="26"/>
        </w:rPr>
        <w:t xml:space="preserve"> «Мария-Ра»</w:t>
      </w:r>
      <w:r w:rsidR="00902A51" w:rsidRPr="008743B8">
        <w:rPr>
          <w:rFonts w:ascii="PT Astra Serif" w:hAnsi="PT Astra Serif"/>
          <w:sz w:val="26"/>
          <w:szCs w:val="26"/>
        </w:rPr>
        <w:t>.</w:t>
      </w:r>
    </w:p>
    <w:p w:rsidR="006B3481" w:rsidRPr="008743B8" w:rsidRDefault="006B3481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26.04.2021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2021/51;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№КУВИ-002/2020-50561429 от 21.12.2020;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выписки из Единого государственного реестра недвижимости об объект</w:t>
      </w:r>
      <w:r>
        <w:rPr>
          <w:rFonts w:ascii="PT Astra Serif" w:hAnsi="PT Astra Serif"/>
          <w:sz w:val="26"/>
          <w:szCs w:val="26"/>
        </w:rPr>
        <w:t>е</w:t>
      </w:r>
      <w:r w:rsidRPr="008743B8">
        <w:rPr>
          <w:rFonts w:ascii="PT Astra Serif" w:hAnsi="PT Astra Serif"/>
          <w:sz w:val="26"/>
          <w:szCs w:val="26"/>
        </w:rPr>
        <w:t xml:space="preserve"> недвижимости от 28.12.2020 № 99/2020/368091312;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доверенностью от 04.02.2021;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отчетом об определении рыночной стоимости нежилого здания общей площадью 1040 </w:t>
      </w:r>
      <w:proofErr w:type="spellStart"/>
      <w:r w:rsidRPr="008743B8">
        <w:rPr>
          <w:rFonts w:ascii="PT Astra Serif" w:hAnsi="PT Astra Serif"/>
          <w:sz w:val="26"/>
          <w:szCs w:val="26"/>
        </w:rPr>
        <w:t>кв</w:t>
      </w:r>
      <w:proofErr w:type="gramStart"/>
      <w:r w:rsidRPr="008743B8">
        <w:rPr>
          <w:rFonts w:ascii="PT Astra Serif" w:hAnsi="PT Astra Serif"/>
          <w:sz w:val="26"/>
          <w:szCs w:val="26"/>
        </w:rPr>
        <w:t>.м</w:t>
      </w:r>
      <w:proofErr w:type="spellEnd"/>
      <w:proofErr w:type="gramEnd"/>
      <w:r w:rsidRPr="008743B8">
        <w:rPr>
          <w:rFonts w:ascii="PT Astra Serif" w:hAnsi="PT Astra Serif"/>
          <w:sz w:val="26"/>
          <w:szCs w:val="26"/>
        </w:rPr>
        <w:t>, расположенного по адресу Томская область, г. Томск, ул. Богдана Хмельницкого, д. 42б, кадастровый номер 70:21:0200027:16367, принадлежащего на праве собственности ООО «Мария-Ра»</w:t>
      </w:r>
      <w:r>
        <w:rPr>
          <w:rFonts w:ascii="PT Astra Serif" w:hAnsi="PT Astra Serif"/>
          <w:sz w:val="26"/>
          <w:szCs w:val="26"/>
        </w:rPr>
        <w:t>,</w:t>
      </w:r>
      <w:r w:rsidRPr="008743B8">
        <w:rPr>
          <w:rFonts w:ascii="PT Astra Serif" w:hAnsi="PT Astra Serif"/>
          <w:sz w:val="26"/>
          <w:szCs w:val="26"/>
        </w:rPr>
        <w:t xml:space="preserve"> от 19.02.2021 № 044/2021, подготовленным ООО «Западно-Сибирская оценочная компания» (далее – отчет об оценке).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ООО «Мария-Ра».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Алтайский край, г. Барнаул, ул. </w:t>
      </w:r>
      <w:proofErr w:type="spellStart"/>
      <w:r w:rsidRPr="008743B8">
        <w:rPr>
          <w:rFonts w:ascii="PT Astra Serif" w:hAnsi="PT Astra Serif"/>
          <w:sz w:val="26"/>
          <w:szCs w:val="26"/>
        </w:rPr>
        <w:t>Мерзликина</w:t>
      </w:r>
      <w:proofErr w:type="spellEnd"/>
      <w:r w:rsidRPr="008743B8">
        <w:rPr>
          <w:rFonts w:ascii="PT Astra Serif" w:hAnsi="PT Astra Serif"/>
          <w:sz w:val="26"/>
          <w:szCs w:val="26"/>
        </w:rPr>
        <w:t>, д. 5.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Кадастровый номер: 70:21:0200027:16367.        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Богдана Хмельницкого, д. 42б.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</w:t>
      </w:r>
      <w:r w:rsidRPr="008743B8">
        <w:rPr>
          <w:rFonts w:ascii="PT Astra Serif" w:hAnsi="PT Astra Serif"/>
          <w:sz w:val="26"/>
          <w:szCs w:val="26"/>
        </w:rPr>
        <w:lastRenderedPageBreak/>
        <w:t xml:space="preserve">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32 436 028,32 руб.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 составляет 22 529 000 руб.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объектов недвижимости их рыночной стоимости в размере 22 529 000 (двадцать два миллиона пятьсот двадцать девять тысяч) рублей, определенной по состоянию на 01.01.2019 (далее – рыночная стоимость объектов недвижимости) в отчете об оценке.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Председатель комиссии отметил, что комплектность документов, представленных заявителем, соответствует части 9 статьи 22 Закона № 237-ФЗ.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Пояснения представителя ОГБУ «Томский областной центр инвентаризации и кадастра» Кравцовой Татьяны Николаевны представлены в приложении № 4 к настоящему протоколу.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FB6A95" w:rsidRPr="008743B8" w:rsidRDefault="00FB6A95" w:rsidP="00FB6A9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Определить кадастровую стоимость объектов недвижимости с кадастровым номером 70:21:0200027:16367 в размере его рыночной стоимости 22 529 000 (двадцать два миллиона пятьсот двадцать девять тысяч) рублей.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FB6A95" w:rsidRPr="008743B8" w:rsidRDefault="00FB6A95" w:rsidP="00FB6A9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374D3A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B6A95" w:rsidRPr="008743B8" w:rsidRDefault="00FB6A95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374D3A" w:rsidRPr="008743B8" w:rsidRDefault="00374D3A" w:rsidP="008743B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E90AD3">
        <w:rPr>
          <w:rFonts w:ascii="PT Astra Serif" w:hAnsi="PT Astra Serif"/>
          <w:sz w:val="26"/>
          <w:szCs w:val="26"/>
        </w:rPr>
        <w:t>ФИО</w:t>
      </w:r>
      <w:bookmarkStart w:id="0" w:name="_GoBack"/>
      <w:bookmarkEnd w:id="0"/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30.04.2021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2021/52;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- выпиской из Единого государственного реестра недвижимости о кадастровой стоимости объекта недвижимости №КУВИ-002/2021- 46699803 от 27.04.2021;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копией выписки из Единого государственного реестра недвижимости об основных характеристиках и зарегистрированных правах на объект недвижимости от 02.04.2021 № КУВИ-002/2021-30435470;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отчетом об </w:t>
      </w:r>
      <w:r w:rsidR="00532D04" w:rsidRPr="008743B8">
        <w:rPr>
          <w:rFonts w:ascii="PT Astra Serif" w:hAnsi="PT Astra Serif"/>
          <w:sz w:val="26"/>
          <w:szCs w:val="26"/>
        </w:rPr>
        <w:t>оценке</w:t>
      </w:r>
      <w:r w:rsidRPr="008743B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532D04" w:rsidRPr="008743B8">
        <w:rPr>
          <w:rFonts w:ascii="PT Astra Serif" w:hAnsi="PT Astra Serif"/>
          <w:sz w:val="26"/>
          <w:szCs w:val="26"/>
        </w:rPr>
        <w:t xml:space="preserve">недвижимого имущества, </w:t>
      </w:r>
      <w:r w:rsidRPr="008743B8">
        <w:rPr>
          <w:rFonts w:ascii="PT Astra Serif" w:hAnsi="PT Astra Serif"/>
          <w:sz w:val="26"/>
          <w:szCs w:val="26"/>
        </w:rPr>
        <w:t>расположенного по адресу</w:t>
      </w:r>
      <w:r w:rsidR="00532D04" w:rsidRPr="008743B8">
        <w:rPr>
          <w:rFonts w:ascii="PT Astra Serif" w:hAnsi="PT Astra Serif"/>
          <w:sz w:val="26"/>
          <w:szCs w:val="26"/>
        </w:rPr>
        <w:t>: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743B8">
        <w:rPr>
          <w:rFonts w:ascii="PT Astra Serif" w:hAnsi="PT Astra Serif"/>
          <w:sz w:val="26"/>
          <w:szCs w:val="26"/>
        </w:rPr>
        <w:t xml:space="preserve">Томская область, г. Томск, </w:t>
      </w:r>
      <w:r w:rsidR="00532D04" w:rsidRPr="008743B8">
        <w:rPr>
          <w:rFonts w:ascii="PT Astra Serif" w:hAnsi="PT Astra Serif"/>
          <w:sz w:val="26"/>
          <w:szCs w:val="26"/>
        </w:rPr>
        <w:t>ул. Нахимова</w:t>
      </w:r>
      <w:r w:rsidRPr="008743B8">
        <w:rPr>
          <w:rFonts w:ascii="PT Astra Serif" w:hAnsi="PT Astra Serif"/>
          <w:sz w:val="26"/>
          <w:szCs w:val="26"/>
        </w:rPr>
        <w:t xml:space="preserve">, д. </w:t>
      </w:r>
      <w:r w:rsidR="00532D04" w:rsidRPr="008743B8">
        <w:rPr>
          <w:rFonts w:ascii="PT Astra Serif" w:hAnsi="PT Astra Serif"/>
          <w:sz w:val="26"/>
          <w:szCs w:val="26"/>
        </w:rPr>
        <w:t>15</w:t>
      </w:r>
      <w:r w:rsidR="00FB6A95">
        <w:rPr>
          <w:rFonts w:ascii="PT Astra Serif" w:hAnsi="PT Astra Serif"/>
          <w:sz w:val="26"/>
          <w:szCs w:val="26"/>
        </w:rPr>
        <w:t>,</w:t>
      </w:r>
      <w:r w:rsidR="00532D04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 xml:space="preserve">от </w:t>
      </w:r>
      <w:r w:rsidR="00532D04" w:rsidRPr="008743B8">
        <w:rPr>
          <w:rFonts w:ascii="PT Astra Serif" w:hAnsi="PT Astra Serif"/>
          <w:sz w:val="26"/>
          <w:szCs w:val="26"/>
        </w:rPr>
        <w:t>26</w:t>
      </w:r>
      <w:r w:rsidRPr="008743B8">
        <w:rPr>
          <w:rFonts w:ascii="PT Astra Serif" w:hAnsi="PT Astra Serif"/>
          <w:sz w:val="26"/>
          <w:szCs w:val="26"/>
        </w:rPr>
        <w:t xml:space="preserve">.02.2021 № </w:t>
      </w:r>
      <w:r w:rsidR="00532D04" w:rsidRPr="008743B8">
        <w:rPr>
          <w:rFonts w:ascii="PT Astra Serif" w:hAnsi="PT Astra Serif"/>
          <w:sz w:val="26"/>
          <w:szCs w:val="26"/>
        </w:rPr>
        <w:t>17</w:t>
      </w:r>
      <w:r w:rsidR="00FB6A95">
        <w:rPr>
          <w:rFonts w:ascii="PT Astra Serif" w:hAnsi="PT Astra Serif"/>
          <w:sz w:val="26"/>
          <w:szCs w:val="26"/>
        </w:rPr>
        <w:t>5</w:t>
      </w:r>
      <w:r w:rsidR="00532D04" w:rsidRPr="008743B8">
        <w:rPr>
          <w:rFonts w:ascii="PT Astra Serif" w:hAnsi="PT Astra Serif"/>
          <w:sz w:val="26"/>
          <w:szCs w:val="26"/>
        </w:rPr>
        <w:t>/</w:t>
      </w:r>
      <w:r w:rsidRPr="008743B8">
        <w:rPr>
          <w:rFonts w:ascii="PT Astra Serif" w:hAnsi="PT Astra Serif"/>
          <w:sz w:val="26"/>
          <w:szCs w:val="26"/>
        </w:rPr>
        <w:t>21, подготовленным ООО «</w:t>
      </w:r>
      <w:r w:rsidR="00532D04" w:rsidRPr="008743B8">
        <w:rPr>
          <w:rFonts w:ascii="PT Astra Serif" w:hAnsi="PT Astra Serif"/>
          <w:sz w:val="26"/>
          <w:szCs w:val="26"/>
        </w:rPr>
        <w:t>Центр экономических консультаций и оценки</w:t>
      </w:r>
      <w:r w:rsidRPr="008743B8">
        <w:rPr>
          <w:rFonts w:ascii="PT Astra Serif" w:hAnsi="PT Astra Serif"/>
          <w:sz w:val="26"/>
          <w:szCs w:val="26"/>
        </w:rPr>
        <w:t>» (далее – отчет об оценке).</w:t>
      </w:r>
      <w:proofErr w:type="gramEnd"/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</w:t>
      </w:r>
      <w:r w:rsidR="00532D04" w:rsidRPr="008743B8">
        <w:rPr>
          <w:rFonts w:ascii="PT Astra Serif" w:hAnsi="PT Astra Serif"/>
          <w:sz w:val="26"/>
          <w:szCs w:val="26"/>
        </w:rPr>
        <w:t xml:space="preserve"> </w:t>
      </w:r>
      <w:r w:rsidR="00E90AD3">
        <w:rPr>
          <w:rFonts w:ascii="PT Astra Serif" w:hAnsi="PT Astra Serif"/>
          <w:sz w:val="26"/>
          <w:szCs w:val="26"/>
        </w:rPr>
        <w:t>ФИО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Кадастровый номер: 70:21:</w:t>
      </w:r>
      <w:r w:rsidR="00532D04" w:rsidRPr="008743B8">
        <w:rPr>
          <w:rFonts w:ascii="PT Astra Serif" w:hAnsi="PT Astra Serif"/>
          <w:sz w:val="26"/>
          <w:szCs w:val="26"/>
        </w:rPr>
        <w:t>0200026:3971</w:t>
      </w:r>
      <w:r w:rsidRPr="008743B8">
        <w:rPr>
          <w:rFonts w:ascii="PT Astra Serif" w:hAnsi="PT Astra Serif"/>
          <w:sz w:val="26"/>
          <w:szCs w:val="26"/>
        </w:rPr>
        <w:t xml:space="preserve">.         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proofErr w:type="gramStart"/>
      <w:r w:rsidRPr="008743B8">
        <w:rPr>
          <w:rFonts w:ascii="PT Astra Serif" w:hAnsi="PT Astra Serif"/>
          <w:sz w:val="26"/>
          <w:szCs w:val="26"/>
        </w:rPr>
        <w:t>Томская область, г. Томск,</w:t>
      </w:r>
      <w:r w:rsidR="00532D04" w:rsidRPr="008743B8">
        <w:rPr>
          <w:rFonts w:ascii="PT Astra Serif" w:hAnsi="PT Astra Serif"/>
          <w:sz w:val="26"/>
          <w:szCs w:val="26"/>
        </w:rPr>
        <w:t xml:space="preserve"> Томская область, г. Томск, ул. Нахимова, д. 15</w:t>
      </w:r>
      <w:r w:rsidR="00FB6A95">
        <w:rPr>
          <w:rFonts w:ascii="PT Astra Serif" w:hAnsi="PT Astra Serif"/>
          <w:sz w:val="26"/>
          <w:szCs w:val="26"/>
        </w:rPr>
        <w:t xml:space="preserve"> пом. 1036-1038, 1055-1063</w:t>
      </w:r>
      <w:r w:rsidRPr="008743B8">
        <w:rPr>
          <w:rFonts w:ascii="PT Astra Serif" w:hAnsi="PT Astra Serif"/>
          <w:sz w:val="26"/>
          <w:szCs w:val="26"/>
        </w:rPr>
        <w:t>.</w:t>
      </w:r>
      <w:proofErr w:type="gramEnd"/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532D04" w:rsidRPr="008743B8">
        <w:rPr>
          <w:rFonts w:ascii="PT Astra Serif" w:hAnsi="PT Astra Serif"/>
          <w:sz w:val="26"/>
          <w:szCs w:val="26"/>
        </w:rPr>
        <w:t>16 337 804, 31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 составляет </w:t>
      </w:r>
      <w:r w:rsidR="00532D04" w:rsidRPr="008743B8">
        <w:rPr>
          <w:rFonts w:ascii="PT Astra Serif" w:hAnsi="PT Astra Serif"/>
          <w:sz w:val="26"/>
          <w:szCs w:val="26"/>
        </w:rPr>
        <w:t>11 427 000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4.   Основание подачи заявления: установление в отношении объекта недвижимости его рыночной стоимости в размере </w:t>
      </w:r>
      <w:r w:rsidR="00532D04" w:rsidRPr="008743B8">
        <w:rPr>
          <w:rFonts w:ascii="PT Astra Serif" w:hAnsi="PT Astra Serif"/>
          <w:sz w:val="26"/>
          <w:szCs w:val="26"/>
        </w:rPr>
        <w:t>11 427 000</w:t>
      </w:r>
      <w:r w:rsidRPr="008743B8">
        <w:rPr>
          <w:rFonts w:ascii="PT Astra Serif" w:hAnsi="PT Astra Serif"/>
          <w:sz w:val="26"/>
          <w:szCs w:val="26"/>
        </w:rPr>
        <w:t xml:space="preserve"> (</w:t>
      </w:r>
      <w:r w:rsidR="00532D04" w:rsidRPr="008743B8">
        <w:rPr>
          <w:rFonts w:ascii="PT Astra Serif" w:hAnsi="PT Astra Serif"/>
          <w:sz w:val="26"/>
          <w:szCs w:val="26"/>
        </w:rPr>
        <w:t>одиннадцать</w:t>
      </w:r>
      <w:r w:rsidRPr="008743B8">
        <w:rPr>
          <w:rFonts w:ascii="PT Astra Serif" w:hAnsi="PT Astra Serif"/>
          <w:sz w:val="26"/>
          <w:szCs w:val="26"/>
        </w:rPr>
        <w:t xml:space="preserve"> миллион</w:t>
      </w:r>
      <w:r w:rsidR="00532D04" w:rsidRPr="008743B8">
        <w:rPr>
          <w:rFonts w:ascii="PT Astra Serif" w:hAnsi="PT Astra Serif"/>
          <w:sz w:val="26"/>
          <w:szCs w:val="26"/>
        </w:rPr>
        <w:t>ов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532D04" w:rsidRPr="008743B8">
        <w:rPr>
          <w:rFonts w:ascii="PT Astra Serif" w:hAnsi="PT Astra Serif"/>
          <w:sz w:val="26"/>
          <w:szCs w:val="26"/>
        </w:rPr>
        <w:t>четыреста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532D04" w:rsidRPr="008743B8">
        <w:rPr>
          <w:rFonts w:ascii="PT Astra Serif" w:hAnsi="PT Astra Serif"/>
          <w:sz w:val="26"/>
          <w:szCs w:val="26"/>
        </w:rPr>
        <w:t>двадцать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532D04" w:rsidRPr="008743B8">
        <w:rPr>
          <w:rFonts w:ascii="PT Astra Serif" w:hAnsi="PT Astra Serif"/>
          <w:sz w:val="26"/>
          <w:szCs w:val="26"/>
        </w:rPr>
        <w:t>семь</w:t>
      </w:r>
      <w:r w:rsidRPr="008743B8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01.01.2019 (далее – рыночная стоимость объектов недвижимости) в отчете об оценке.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</w:t>
      </w:r>
      <w:r w:rsidR="00532D04" w:rsidRPr="008743B8">
        <w:rPr>
          <w:rFonts w:ascii="PT Astra Serif" w:hAnsi="PT Astra Serif"/>
          <w:sz w:val="26"/>
          <w:szCs w:val="26"/>
        </w:rPr>
        <w:t>6</w:t>
      </w:r>
      <w:r w:rsidRPr="008743B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374D3A" w:rsidRPr="008743B8" w:rsidRDefault="00374D3A" w:rsidP="008743B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532D04" w:rsidRPr="008743B8">
        <w:rPr>
          <w:rFonts w:ascii="PT Astra Serif" w:hAnsi="PT Astra Serif"/>
          <w:sz w:val="26"/>
          <w:szCs w:val="26"/>
        </w:rPr>
        <w:t xml:space="preserve">70:21:0200026:3971 </w:t>
      </w:r>
      <w:r w:rsidRPr="008743B8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532D04" w:rsidRPr="008743B8">
        <w:rPr>
          <w:rFonts w:ascii="PT Astra Serif" w:hAnsi="PT Astra Serif"/>
          <w:sz w:val="26"/>
          <w:szCs w:val="26"/>
        </w:rPr>
        <w:t>11 427 000 (одиннадцать миллионов четыреста двадцать семь тысяч)</w:t>
      </w:r>
      <w:r w:rsidRPr="008743B8">
        <w:rPr>
          <w:rFonts w:ascii="PT Astra Serif" w:hAnsi="PT Astra Serif"/>
          <w:sz w:val="26"/>
          <w:szCs w:val="26"/>
        </w:rPr>
        <w:t xml:space="preserve"> рублей.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Малиновская Елена Юрьевна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374D3A" w:rsidRPr="008743B8" w:rsidRDefault="00374D3A" w:rsidP="008743B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F7D19" w:rsidRPr="008743B8" w:rsidRDefault="007F7D19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7507F4" w:rsidRPr="008743B8" w:rsidRDefault="003149BF" w:rsidP="008743B8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8743B8" w:rsidRDefault="00B94A37" w:rsidP="008743B8">
      <w:pPr>
        <w:pStyle w:val="af1"/>
        <w:rPr>
          <w:rFonts w:ascii="PT Astra Serif" w:hAnsi="PT Astra Serif"/>
          <w:sz w:val="26"/>
          <w:szCs w:val="26"/>
        </w:rPr>
      </w:pPr>
    </w:p>
    <w:p w:rsidR="00B94A37" w:rsidRPr="008743B8" w:rsidRDefault="00B94A37" w:rsidP="008743B8">
      <w:pPr>
        <w:pStyle w:val="af1"/>
        <w:rPr>
          <w:rFonts w:ascii="PT Astra Serif" w:hAnsi="PT Astra Serif"/>
          <w:sz w:val="26"/>
          <w:szCs w:val="26"/>
        </w:rPr>
      </w:pPr>
    </w:p>
    <w:p w:rsidR="008749C1" w:rsidRPr="008743B8" w:rsidRDefault="00E77C88" w:rsidP="008743B8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8743B8">
        <w:rPr>
          <w:rFonts w:ascii="PT Astra Serif" w:hAnsi="PT Astra Serif"/>
          <w:bCs/>
          <w:sz w:val="26"/>
          <w:szCs w:val="26"/>
        </w:rPr>
        <w:t>П</w:t>
      </w:r>
      <w:r w:rsidR="00B94A37" w:rsidRPr="008743B8">
        <w:rPr>
          <w:rFonts w:ascii="PT Astra Serif" w:hAnsi="PT Astra Serif"/>
          <w:bCs/>
          <w:sz w:val="26"/>
          <w:szCs w:val="26"/>
        </w:rPr>
        <w:t>редседател</w:t>
      </w:r>
      <w:r w:rsidRPr="008743B8">
        <w:rPr>
          <w:rFonts w:ascii="PT Astra Serif" w:hAnsi="PT Astra Serif"/>
          <w:bCs/>
          <w:sz w:val="26"/>
          <w:szCs w:val="26"/>
        </w:rPr>
        <w:t>ь</w:t>
      </w:r>
      <w:r w:rsidR="00B94A37" w:rsidRPr="008743B8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6573DC" w:rsidRPr="008743B8">
        <w:rPr>
          <w:rFonts w:ascii="PT Astra Serif" w:hAnsi="PT Astra Serif"/>
          <w:bCs/>
          <w:sz w:val="26"/>
          <w:szCs w:val="26"/>
        </w:rPr>
        <w:t xml:space="preserve">                     </w:t>
      </w:r>
      <w:r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FB6A95">
        <w:rPr>
          <w:rFonts w:ascii="PT Astra Serif" w:hAnsi="PT Astra Serif"/>
          <w:bCs/>
          <w:sz w:val="26"/>
          <w:szCs w:val="26"/>
        </w:rPr>
        <w:t xml:space="preserve">                       </w:t>
      </w:r>
      <w:r w:rsidR="006573D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 </w:t>
      </w:r>
      <w:r w:rsidRPr="008743B8">
        <w:rPr>
          <w:rFonts w:ascii="PT Astra Serif" w:hAnsi="PT Astra Serif"/>
          <w:bCs/>
          <w:sz w:val="26"/>
          <w:szCs w:val="26"/>
        </w:rPr>
        <w:t>Малиновская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>Елена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 w:rsidRPr="008743B8">
        <w:rPr>
          <w:rFonts w:ascii="PT Astra Serif" w:hAnsi="PT Astra Serif"/>
          <w:bCs/>
          <w:sz w:val="26"/>
          <w:szCs w:val="26"/>
        </w:rPr>
        <w:t>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8743B8" w:rsidTr="001F473B">
        <w:tc>
          <w:tcPr>
            <w:tcW w:w="2694" w:type="dxa"/>
            <w:shd w:val="clear" w:color="auto" w:fill="auto"/>
          </w:tcPr>
          <w:p w:rsidR="0047289F" w:rsidRPr="008743B8" w:rsidRDefault="0047289F" w:rsidP="008743B8">
            <w:pPr>
              <w:pStyle w:val="Default"/>
              <w:jc w:val="both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8743B8" w:rsidRDefault="0047289F" w:rsidP="008743B8">
            <w:pPr>
              <w:pStyle w:val="Default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8743B8" w:rsidRDefault="0047289F" w:rsidP="008743B8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Pr="008743B8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B6A95" w:rsidRDefault="00FB6A9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B6A95" w:rsidRDefault="00FB6A9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B6A95" w:rsidRDefault="00FB6A9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B6A95" w:rsidRDefault="00FB6A9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C3D35" w:rsidRDefault="00EC3D35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17329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17329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A17329" w:rsidP="008743B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proofErr w:type="spellStart"/>
      <w:r>
        <w:rPr>
          <w:rFonts w:ascii="PT Astra Serif" w:hAnsi="PT Astra Serif"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sz w:val="22"/>
          <w:szCs w:val="22"/>
        </w:rPr>
        <w:t xml:space="preserve"> А.Ф.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9"/>
      <w:footerReference w:type="default" r:id="rId10"/>
      <w:footerReference w:type="first" r:id="rId11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41B" w:rsidRDefault="00DF441B">
      <w:r>
        <w:separator/>
      </w:r>
    </w:p>
  </w:endnote>
  <w:endnote w:type="continuationSeparator" w:id="0">
    <w:p w:rsidR="00DF441B" w:rsidRDefault="00DF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1E0D79" w:rsidRPr="00A058BE" w:rsidRDefault="001E0D79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E90AD3">
          <w:rPr>
            <w:rFonts w:ascii="PT Astra Serif" w:hAnsi="PT Astra Serif"/>
            <w:noProof/>
            <w:sz w:val="22"/>
            <w:szCs w:val="22"/>
          </w:rPr>
          <w:t>8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1E0D79" w:rsidRDefault="001E0D7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4"/>
      <w:jc w:val="center"/>
    </w:pPr>
  </w:p>
  <w:p w:rsidR="001E0D79" w:rsidRDefault="001E0D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41B" w:rsidRDefault="00DF441B">
      <w:r>
        <w:separator/>
      </w:r>
    </w:p>
  </w:footnote>
  <w:footnote w:type="continuationSeparator" w:id="0">
    <w:p w:rsidR="00DF441B" w:rsidRDefault="00DF4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E0D79" w:rsidRDefault="001E0D79">
    <w:pPr>
      <w:pStyle w:val="a3"/>
    </w:pPr>
  </w:p>
  <w:p w:rsidR="001E0D79" w:rsidRDefault="001E0D7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4EC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51740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1A9B"/>
    <w:rsid w:val="000928DD"/>
    <w:rsid w:val="00095C6B"/>
    <w:rsid w:val="00095FD0"/>
    <w:rsid w:val="0009618E"/>
    <w:rsid w:val="00097FEF"/>
    <w:rsid w:val="000A09E2"/>
    <w:rsid w:val="000A0CA3"/>
    <w:rsid w:val="000A132B"/>
    <w:rsid w:val="000A18C4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2810"/>
    <w:rsid w:val="000D3CF0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25E4"/>
    <w:rsid w:val="000F4D4D"/>
    <w:rsid w:val="000F5CF8"/>
    <w:rsid w:val="0010412F"/>
    <w:rsid w:val="00105C92"/>
    <w:rsid w:val="001130A7"/>
    <w:rsid w:val="00115A2D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2360"/>
    <w:rsid w:val="0013250B"/>
    <w:rsid w:val="00136508"/>
    <w:rsid w:val="00142299"/>
    <w:rsid w:val="00143F1C"/>
    <w:rsid w:val="0014533F"/>
    <w:rsid w:val="001462DA"/>
    <w:rsid w:val="00146423"/>
    <w:rsid w:val="00150234"/>
    <w:rsid w:val="00152E60"/>
    <w:rsid w:val="00154244"/>
    <w:rsid w:val="001552A5"/>
    <w:rsid w:val="00155EA8"/>
    <w:rsid w:val="00156256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4F8E"/>
    <w:rsid w:val="001C69F8"/>
    <w:rsid w:val="001D0D30"/>
    <w:rsid w:val="001D1043"/>
    <w:rsid w:val="001D4906"/>
    <w:rsid w:val="001D4962"/>
    <w:rsid w:val="001D4FE6"/>
    <w:rsid w:val="001D5981"/>
    <w:rsid w:val="001D6B55"/>
    <w:rsid w:val="001D7BD7"/>
    <w:rsid w:val="001E03AD"/>
    <w:rsid w:val="001E0D79"/>
    <w:rsid w:val="001E5B82"/>
    <w:rsid w:val="001E6E7B"/>
    <w:rsid w:val="001E75CD"/>
    <w:rsid w:val="001F154A"/>
    <w:rsid w:val="001F473B"/>
    <w:rsid w:val="001F5284"/>
    <w:rsid w:val="001F7863"/>
    <w:rsid w:val="00201ED7"/>
    <w:rsid w:val="00204E2D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304A8"/>
    <w:rsid w:val="002315AF"/>
    <w:rsid w:val="002325EF"/>
    <w:rsid w:val="00234314"/>
    <w:rsid w:val="00241D65"/>
    <w:rsid w:val="0024316D"/>
    <w:rsid w:val="0024615C"/>
    <w:rsid w:val="00252F05"/>
    <w:rsid w:val="00253F14"/>
    <w:rsid w:val="0025493B"/>
    <w:rsid w:val="00254B0C"/>
    <w:rsid w:val="00256A58"/>
    <w:rsid w:val="00257CAA"/>
    <w:rsid w:val="00260695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AB0"/>
    <w:rsid w:val="002B6776"/>
    <w:rsid w:val="002B6878"/>
    <w:rsid w:val="002B6F37"/>
    <w:rsid w:val="002C0A48"/>
    <w:rsid w:val="002C1288"/>
    <w:rsid w:val="002C2199"/>
    <w:rsid w:val="002C3072"/>
    <w:rsid w:val="002C3208"/>
    <w:rsid w:val="002C7B8A"/>
    <w:rsid w:val="002D0482"/>
    <w:rsid w:val="002D273F"/>
    <w:rsid w:val="002D3137"/>
    <w:rsid w:val="002D392E"/>
    <w:rsid w:val="002D5B74"/>
    <w:rsid w:val="002D5E6B"/>
    <w:rsid w:val="002D76EA"/>
    <w:rsid w:val="002D7CD1"/>
    <w:rsid w:val="002E0124"/>
    <w:rsid w:val="002E103C"/>
    <w:rsid w:val="002E2092"/>
    <w:rsid w:val="002E4912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B06"/>
    <w:rsid w:val="00314EAC"/>
    <w:rsid w:val="00317355"/>
    <w:rsid w:val="003207A6"/>
    <w:rsid w:val="00321672"/>
    <w:rsid w:val="00322C57"/>
    <w:rsid w:val="00323914"/>
    <w:rsid w:val="00323991"/>
    <w:rsid w:val="00324A97"/>
    <w:rsid w:val="0033381C"/>
    <w:rsid w:val="00333FB7"/>
    <w:rsid w:val="00334A79"/>
    <w:rsid w:val="0034136D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512B"/>
    <w:rsid w:val="00370B04"/>
    <w:rsid w:val="0037498D"/>
    <w:rsid w:val="00374D3A"/>
    <w:rsid w:val="003752B8"/>
    <w:rsid w:val="00375AE0"/>
    <w:rsid w:val="00381B27"/>
    <w:rsid w:val="00381F43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1A00"/>
    <w:rsid w:val="003B4399"/>
    <w:rsid w:val="003B4851"/>
    <w:rsid w:val="003B61BE"/>
    <w:rsid w:val="003C0C82"/>
    <w:rsid w:val="003C38D9"/>
    <w:rsid w:val="003C3D51"/>
    <w:rsid w:val="003C4F13"/>
    <w:rsid w:val="003C5F56"/>
    <w:rsid w:val="003C6276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4627"/>
    <w:rsid w:val="004150BC"/>
    <w:rsid w:val="00415DF4"/>
    <w:rsid w:val="004220D4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E4B"/>
    <w:rsid w:val="004825B9"/>
    <w:rsid w:val="00482A9B"/>
    <w:rsid w:val="00482C9B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3E07"/>
    <w:rsid w:val="004B457E"/>
    <w:rsid w:val="004B5276"/>
    <w:rsid w:val="004B62C6"/>
    <w:rsid w:val="004C07CE"/>
    <w:rsid w:val="004C0AE2"/>
    <w:rsid w:val="004C10B4"/>
    <w:rsid w:val="004C4DB9"/>
    <w:rsid w:val="004C5D25"/>
    <w:rsid w:val="004C5DDF"/>
    <w:rsid w:val="004C77B2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7050"/>
    <w:rsid w:val="004F2009"/>
    <w:rsid w:val="004F491F"/>
    <w:rsid w:val="004F6DAC"/>
    <w:rsid w:val="00501A0B"/>
    <w:rsid w:val="00501F0D"/>
    <w:rsid w:val="00502AE6"/>
    <w:rsid w:val="00502B9E"/>
    <w:rsid w:val="00504FE9"/>
    <w:rsid w:val="00507D86"/>
    <w:rsid w:val="00511C81"/>
    <w:rsid w:val="00513035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2D04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2D68"/>
    <w:rsid w:val="0055467D"/>
    <w:rsid w:val="005554D4"/>
    <w:rsid w:val="00556A8C"/>
    <w:rsid w:val="00560BE2"/>
    <w:rsid w:val="00564D85"/>
    <w:rsid w:val="00565821"/>
    <w:rsid w:val="00566963"/>
    <w:rsid w:val="00566AB9"/>
    <w:rsid w:val="00566DC5"/>
    <w:rsid w:val="00567984"/>
    <w:rsid w:val="00577BC0"/>
    <w:rsid w:val="00580435"/>
    <w:rsid w:val="00580CD7"/>
    <w:rsid w:val="00581BF2"/>
    <w:rsid w:val="0058331F"/>
    <w:rsid w:val="005845E5"/>
    <w:rsid w:val="0058468B"/>
    <w:rsid w:val="005856DF"/>
    <w:rsid w:val="00591781"/>
    <w:rsid w:val="00592679"/>
    <w:rsid w:val="00592AF7"/>
    <w:rsid w:val="0059353D"/>
    <w:rsid w:val="00593856"/>
    <w:rsid w:val="00595AC0"/>
    <w:rsid w:val="00596DCC"/>
    <w:rsid w:val="005A1673"/>
    <w:rsid w:val="005A62C4"/>
    <w:rsid w:val="005A7457"/>
    <w:rsid w:val="005B0267"/>
    <w:rsid w:val="005B15CB"/>
    <w:rsid w:val="005B19A8"/>
    <w:rsid w:val="005B1AE9"/>
    <w:rsid w:val="005B325B"/>
    <w:rsid w:val="005B3F44"/>
    <w:rsid w:val="005B4FD6"/>
    <w:rsid w:val="005B4FD8"/>
    <w:rsid w:val="005B77CF"/>
    <w:rsid w:val="005C05B0"/>
    <w:rsid w:val="005C0B5E"/>
    <w:rsid w:val="005C22BE"/>
    <w:rsid w:val="005C3FD4"/>
    <w:rsid w:val="005C4F0D"/>
    <w:rsid w:val="005D0578"/>
    <w:rsid w:val="005D25E4"/>
    <w:rsid w:val="005D2BA6"/>
    <w:rsid w:val="005D69F4"/>
    <w:rsid w:val="005D6CCA"/>
    <w:rsid w:val="005E0396"/>
    <w:rsid w:val="005E0718"/>
    <w:rsid w:val="005E2BA6"/>
    <w:rsid w:val="005E3101"/>
    <w:rsid w:val="005E3D79"/>
    <w:rsid w:val="005E4A53"/>
    <w:rsid w:val="005E4B67"/>
    <w:rsid w:val="005F0E4D"/>
    <w:rsid w:val="005F26CC"/>
    <w:rsid w:val="005F28A6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40E0"/>
    <w:rsid w:val="00654D5B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9075D"/>
    <w:rsid w:val="00696606"/>
    <w:rsid w:val="006977A6"/>
    <w:rsid w:val="006A0C1C"/>
    <w:rsid w:val="006A0D93"/>
    <w:rsid w:val="006A3895"/>
    <w:rsid w:val="006A48DD"/>
    <w:rsid w:val="006A5703"/>
    <w:rsid w:val="006A57BF"/>
    <w:rsid w:val="006A5CD7"/>
    <w:rsid w:val="006B1E96"/>
    <w:rsid w:val="006B2D1F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45D2"/>
    <w:rsid w:val="006D5591"/>
    <w:rsid w:val="006D55C2"/>
    <w:rsid w:val="006D5DBA"/>
    <w:rsid w:val="006D5F72"/>
    <w:rsid w:val="006D6F84"/>
    <w:rsid w:val="006E0076"/>
    <w:rsid w:val="006E2849"/>
    <w:rsid w:val="006E2B9B"/>
    <w:rsid w:val="006F3596"/>
    <w:rsid w:val="006F3A24"/>
    <w:rsid w:val="006F3B7C"/>
    <w:rsid w:val="006F3F86"/>
    <w:rsid w:val="006F4190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20943"/>
    <w:rsid w:val="0072137A"/>
    <w:rsid w:val="00721BD0"/>
    <w:rsid w:val="007226BC"/>
    <w:rsid w:val="00723B56"/>
    <w:rsid w:val="00725701"/>
    <w:rsid w:val="00726CE3"/>
    <w:rsid w:val="00727F51"/>
    <w:rsid w:val="007311AF"/>
    <w:rsid w:val="00732005"/>
    <w:rsid w:val="00736779"/>
    <w:rsid w:val="00740D89"/>
    <w:rsid w:val="007410C0"/>
    <w:rsid w:val="00745C38"/>
    <w:rsid w:val="007460D3"/>
    <w:rsid w:val="00746CD1"/>
    <w:rsid w:val="00750332"/>
    <w:rsid w:val="007507F4"/>
    <w:rsid w:val="007535BF"/>
    <w:rsid w:val="00754BCF"/>
    <w:rsid w:val="0075702C"/>
    <w:rsid w:val="00761048"/>
    <w:rsid w:val="00762AF7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29B"/>
    <w:rsid w:val="007A757B"/>
    <w:rsid w:val="007B12C0"/>
    <w:rsid w:val="007B1F94"/>
    <w:rsid w:val="007B4900"/>
    <w:rsid w:val="007B719F"/>
    <w:rsid w:val="007C6B57"/>
    <w:rsid w:val="007C7743"/>
    <w:rsid w:val="007D0AFD"/>
    <w:rsid w:val="007D0B7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8D5"/>
    <w:rsid w:val="007F7B55"/>
    <w:rsid w:val="007F7D19"/>
    <w:rsid w:val="008010B1"/>
    <w:rsid w:val="008038C1"/>
    <w:rsid w:val="0080395A"/>
    <w:rsid w:val="0081025F"/>
    <w:rsid w:val="00810BD0"/>
    <w:rsid w:val="008125DE"/>
    <w:rsid w:val="00812B87"/>
    <w:rsid w:val="00812DAC"/>
    <w:rsid w:val="00813DC1"/>
    <w:rsid w:val="00814614"/>
    <w:rsid w:val="008154D3"/>
    <w:rsid w:val="0081621A"/>
    <w:rsid w:val="008166AA"/>
    <w:rsid w:val="00816B8B"/>
    <w:rsid w:val="008217C3"/>
    <w:rsid w:val="00822B6F"/>
    <w:rsid w:val="00827ACE"/>
    <w:rsid w:val="00831CB1"/>
    <w:rsid w:val="00832095"/>
    <w:rsid w:val="0083209A"/>
    <w:rsid w:val="00833DA1"/>
    <w:rsid w:val="00834D14"/>
    <w:rsid w:val="00834E97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55E4"/>
    <w:rsid w:val="0085589C"/>
    <w:rsid w:val="00857BA3"/>
    <w:rsid w:val="00860028"/>
    <w:rsid w:val="008601AF"/>
    <w:rsid w:val="008616A7"/>
    <w:rsid w:val="008617B5"/>
    <w:rsid w:val="00865E9C"/>
    <w:rsid w:val="00870045"/>
    <w:rsid w:val="00870930"/>
    <w:rsid w:val="00870C51"/>
    <w:rsid w:val="008743B8"/>
    <w:rsid w:val="008749C1"/>
    <w:rsid w:val="00874CC7"/>
    <w:rsid w:val="008824DB"/>
    <w:rsid w:val="00884BF4"/>
    <w:rsid w:val="00885C39"/>
    <w:rsid w:val="008864FA"/>
    <w:rsid w:val="008868B6"/>
    <w:rsid w:val="008906D3"/>
    <w:rsid w:val="00890835"/>
    <w:rsid w:val="008921E6"/>
    <w:rsid w:val="008932AE"/>
    <w:rsid w:val="008947E0"/>
    <w:rsid w:val="0089492C"/>
    <w:rsid w:val="008A05B4"/>
    <w:rsid w:val="008A2054"/>
    <w:rsid w:val="008A294A"/>
    <w:rsid w:val="008A2A36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950"/>
    <w:rsid w:val="008D6B5B"/>
    <w:rsid w:val="008E0082"/>
    <w:rsid w:val="008E047A"/>
    <w:rsid w:val="008E0780"/>
    <w:rsid w:val="008E1986"/>
    <w:rsid w:val="008E79FF"/>
    <w:rsid w:val="00900FC0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5392"/>
    <w:rsid w:val="009154D8"/>
    <w:rsid w:val="00916ABB"/>
    <w:rsid w:val="009175DF"/>
    <w:rsid w:val="009206C0"/>
    <w:rsid w:val="0092076D"/>
    <w:rsid w:val="009218DE"/>
    <w:rsid w:val="009222C4"/>
    <w:rsid w:val="00922703"/>
    <w:rsid w:val="00922705"/>
    <w:rsid w:val="00922D91"/>
    <w:rsid w:val="0092714E"/>
    <w:rsid w:val="009308E8"/>
    <w:rsid w:val="00933B40"/>
    <w:rsid w:val="009378CB"/>
    <w:rsid w:val="00942E6F"/>
    <w:rsid w:val="0094503D"/>
    <w:rsid w:val="00953FEC"/>
    <w:rsid w:val="00961714"/>
    <w:rsid w:val="00962311"/>
    <w:rsid w:val="009638E6"/>
    <w:rsid w:val="00964EC6"/>
    <w:rsid w:val="00975617"/>
    <w:rsid w:val="00975B18"/>
    <w:rsid w:val="00977993"/>
    <w:rsid w:val="009802F8"/>
    <w:rsid w:val="00980D3F"/>
    <w:rsid w:val="00982B09"/>
    <w:rsid w:val="009837E3"/>
    <w:rsid w:val="009877E8"/>
    <w:rsid w:val="00987D5C"/>
    <w:rsid w:val="009958CC"/>
    <w:rsid w:val="009960BD"/>
    <w:rsid w:val="00996C09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4FBC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6E52"/>
    <w:rsid w:val="009D07EB"/>
    <w:rsid w:val="009D1CA6"/>
    <w:rsid w:val="009D2E11"/>
    <w:rsid w:val="009D4791"/>
    <w:rsid w:val="009D4FE0"/>
    <w:rsid w:val="009D6B74"/>
    <w:rsid w:val="009D6FE8"/>
    <w:rsid w:val="009D7505"/>
    <w:rsid w:val="009D78E5"/>
    <w:rsid w:val="009E58B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3A1E"/>
    <w:rsid w:val="00A03B39"/>
    <w:rsid w:val="00A04218"/>
    <w:rsid w:val="00A058BE"/>
    <w:rsid w:val="00A064A8"/>
    <w:rsid w:val="00A068F6"/>
    <w:rsid w:val="00A075A1"/>
    <w:rsid w:val="00A112FF"/>
    <w:rsid w:val="00A11524"/>
    <w:rsid w:val="00A1162C"/>
    <w:rsid w:val="00A118CF"/>
    <w:rsid w:val="00A12A5A"/>
    <w:rsid w:val="00A1666E"/>
    <w:rsid w:val="00A17329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5F6A"/>
    <w:rsid w:val="00A45FBD"/>
    <w:rsid w:val="00A45FC5"/>
    <w:rsid w:val="00A527B8"/>
    <w:rsid w:val="00A5329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B17"/>
    <w:rsid w:val="00A671FC"/>
    <w:rsid w:val="00A70A9D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3105"/>
    <w:rsid w:val="00AA4356"/>
    <w:rsid w:val="00AA48E7"/>
    <w:rsid w:val="00AA4CCF"/>
    <w:rsid w:val="00AB1FC5"/>
    <w:rsid w:val="00AB3B8C"/>
    <w:rsid w:val="00AB4548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333F"/>
    <w:rsid w:val="00AF3363"/>
    <w:rsid w:val="00AF7E41"/>
    <w:rsid w:val="00B0047C"/>
    <w:rsid w:val="00B00E64"/>
    <w:rsid w:val="00B053CF"/>
    <w:rsid w:val="00B07B9E"/>
    <w:rsid w:val="00B10B10"/>
    <w:rsid w:val="00B117B7"/>
    <w:rsid w:val="00B141D6"/>
    <w:rsid w:val="00B156D5"/>
    <w:rsid w:val="00B15C91"/>
    <w:rsid w:val="00B17AAE"/>
    <w:rsid w:val="00B20614"/>
    <w:rsid w:val="00B2728C"/>
    <w:rsid w:val="00B27381"/>
    <w:rsid w:val="00B31EDD"/>
    <w:rsid w:val="00B32244"/>
    <w:rsid w:val="00B32866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0D39"/>
    <w:rsid w:val="00B6178A"/>
    <w:rsid w:val="00B61C6D"/>
    <w:rsid w:val="00B630EC"/>
    <w:rsid w:val="00B63911"/>
    <w:rsid w:val="00B66565"/>
    <w:rsid w:val="00B66DAF"/>
    <w:rsid w:val="00B67B87"/>
    <w:rsid w:val="00B70A77"/>
    <w:rsid w:val="00B70F84"/>
    <w:rsid w:val="00B71968"/>
    <w:rsid w:val="00B72367"/>
    <w:rsid w:val="00B7456C"/>
    <w:rsid w:val="00B77F61"/>
    <w:rsid w:val="00B81370"/>
    <w:rsid w:val="00B83413"/>
    <w:rsid w:val="00B84654"/>
    <w:rsid w:val="00B84867"/>
    <w:rsid w:val="00B84CFC"/>
    <w:rsid w:val="00B86566"/>
    <w:rsid w:val="00B86568"/>
    <w:rsid w:val="00B86EEB"/>
    <w:rsid w:val="00B929A4"/>
    <w:rsid w:val="00B92D07"/>
    <w:rsid w:val="00B94A37"/>
    <w:rsid w:val="00B951E4"/>
    <w:rsid w:val="00B961BB"/>
    <w:rsid w:val="00BA0089"/>
    <w:rsid w:val="00BA0990"/>
    <w:rsid w:val="00BA215F"/>
    <w:rsid w:val="00BA7A19"/>
    <w:rsid w:val="00BB1745"/>
    <w:rsid w:val="00BB2B75"/>
    <w:rsid w:val="00BB2CA5"/>
    <w:rsid w:val="00BB7CD2"/>
    <w:rsid w:val="00BC2435"/>
    <w:rsid w:val="00BC2D9F"/>
    <w:rsid w:val="00BC56E9"/>
    <w:rsid w:val="00BC7EA1"/>
    <w:rsid w:val="00BD05C7"/>
    <w:rsid w:val="00BD0A43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4556"/>
    <w:rsid w:val="00C14BA7"/>
    <w:rsid w:val="00C1612C"/>
    <w:rsid w:val="00C17358"/>
    <w:rsid w:val="00C21355"/>
    <w:rsid w:val="00C21B1D"/>
    <w:rsid w:val="00C225B2"/>
    <w:rsid w:val="00C25A99"/>
    <w:rsid w:val="00C3115C"/>
    <w:rsid w:val="00C33A29"/>
    <w:rsid w:val="00C342DD"/>
    <w:rsid w:val="00C34A88"/>
    <w:rsid w:val="00C35CC6"/>
    <w:rsid w:val="00C363A7"/>
    <w:rsid w:val="00C36C85"/>
    <w:rsid w:val="00C43ADB"/>
    <w:rsid w:val="00C44650"/>
    <w:rsid w:val="00C448C3"/>
    <w:rsid w:val="00C458BC"/>
    <w:rsid w:val="00C45E36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A22"/>
    <w:rsid w:val="00C75F39"/>
    <w:rsid w:val="00C7715B"/>
    <w:rsid w:val="00C8235D"/>
    <w:rsid w:val="00C839CF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5EA6"/>
    <w:rsid w:val="00CD7CF4"/>
    <w:rsid w:val="00CE0E2E"/>
    <w:rsid w:val="00CE3180"/>
    <w:rsid w:val="00CE4EAE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32634"/>
    <w:rsid w:val="00D32EA0"/>
    <w:rsid w:val="00D341EB"/>
    <w:rsid w:val="00D35C01"/>
    <w:rsid w:val="00D3760A"/>
    <w:rsid w:val="00D4138D"/>
    <w:rsid w:val="00D41A97"/>
    <w:rsid w:val="00D42A9E"/>
    <w:rsid w:val="00D42C2F"/>
    <w:rsid w:val="00D44828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676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4B7"/>
    <w:rsid w:val="00D9268D"/>
    <w:rsid w:val="00D946FC"/>
    <w:rsid w:val="00D95340"/>
    <w:rsid w:val="00DA05DF"/>
    <w:rsid w:val="00DA1EF8"/>
    <w:rsid w:val="00DA3CEC"/>
    <w:rsid w:val="00DA5C1B"/>
    <w:rsid w:val="00DA5CFB"/>
    <w:rsid w:val="00DA657F"/>
    <w:rsid w:val="00DA660E"/>
    <w:rsid w:val="00DA68B6"/>
    <w:rsid w:val="00DA6EB9"/>
    <w:rsid w:val="00DB0CAE"/>
    <w:rsid w:val="00DB105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FC9"/>
    <w:rsid w:val="00DD5C5A"/>
    <w:rsid w:val="00DD680F"/>
    <w:rsid w:val="00DD7119"/>
    <w:rsid w:val="00DD7A58"/>
    <w:rsid w:val="00DE3B94"/>
    <w:rsid w:val="00DE58AA"/>
    <w:rsid w:val="00DE5FD7"/>
    <w:rsid w:val="00DF3B30"/>
    <w:rsid w:val="00DF441B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0137"/>
    <w:rsid w:val="00E11063"/>
    <w:rsid w:val="00E110B9"/>
    <w:rsid w:val="00E20771"/>
    <w:rsid w:val="00E20781"/>
    <w:rsid w:val="00E21659"/>
    <w:rsid w:val="00E21CCE"/>
    <w:rsid w:val="00E2333C"/>
    <w:rsid w:val="00E30E7A"/>
    <w:rsid w:val="00E31BB5"/>
    <w:rsid w:val="00E31F94"/>
    <w:rsid w:val="00E34D54"/>
    <w:rsid w:val="00E35928"/>
    <w:rsid w:val="00E36F98"/>
    <w:rsid w:val="00E412C4"/>
    <w:rsid w:val="00E424B5"/>
    <w:rsid w:val="00E42D24"/>
    <w:rsid w:val="00E4428B"/>
    <w:rsid w:val="00E46E03"/>
    <w:rsid w:val="00E5021A"/>
    <w:rsid w:val="00E51009"/>
    <w:rsid w:val="00E52246"/>
    <w:rsid w:val="00E53439"/>
    <w:rsid w:val="00E560BA"/>
    <w:rsid w:val="00E57232"/>
    <w:rsid w:val="00E60F09"/>
    <w:rsid w:val="00E6448A"/>
    <w:rsid w:val="00E64FBD"/>
    <w:rsid w:val="00E66080"/>
    <w:rsid w:val="00E6685D"/>
    <w:rsid w:val="00E66FCE"/>
    <w:rsid w:val="00E72DC9"/>
    <w:rsid w:val="00E75294"/>
    <w:rsid w:val="00E7557D"/>
    <w:rsid w:val="00E75C0D"/>
    <w:rsid w:val="00E77C88"/>
    <w:rsid w:val="00E80DBE"/>
    <w:rsid w:val="00E816C9"/>
    <w:rsid w:val="00E81E62"/>
    <w:rsid w:val="00E830E3"/>
    <w:rsid w:val="00E834B2"/>
    <w:rsid w:val="00E843EA"/>
    <w:rsid w:val="00E86508"/>
    <w:rsid w:val="00E903D9"/>
    <w:rsid w:val="00E90AD3"/>
    <w:rsid w:val="00E913FE"/>
    <w:rsid w:val="00E91C85"/>
    <w:rsid w:val="00E93895"/>
    <w:rsid w:val="00E96B1A"/>
    <w:rsid w:val="00E96BF7"/>
    <w:rsid w:val="00E97A6E"/>
    <w:rsid w:val="00EA093C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3D35"/>
    <w:rsid w:val="00EC42AC"/>
    <w:rsid w:val="00EC4388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E70"/>
    <w:rsid w:val="00F1152C"/>
    <w:rsid w:val="00F1161A"/>
    <w:rsid w:val="00F13E34"/>
    <w:rsid w:val="00F16750"/>
    <w:rsid w:val="00F16AB2"/>
    <w:rsid w:val="00F20174"/>
    <w:rsid w:val="00F203D7"/>
    <w:rsid w:val="00F203E8"/>
    <w:rsid w:val="00F20768"/>
    <w:rsid w:val="00F2094E"/>
    <w:rsid w:val="00F21BEB"/>
    <w:rsid w:val="00F2488F"/>
    <w:rsid w:val="00F3107C"/>
    <w:rsid w:val="00F312A9"/>
    <w:rsid w:val="00F32D41"/>
    <w:rsid w:val="00F371FA"/>
    <w:rsid w:val="00F37D15"/>
    <w:rsid w:val="00F42FA6"/>
    <w:rsid w:val="00F43109"/>
    <w:rsid w:val="00F438A8"/>
    <w:rsid w:val="00F4418A"/>
    <w:rsid w:val="00F45551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2ADB"/>
    <w:rsid w:val="00F65493"/>
    <w:rsid w:val="00F70BCC"/>
    <w:rsid w:val="00F71FF4"/>
    <w:rsid w:val="00F73B49"/>
    <w:rsid w:val="00F7468D"/>
    <w:rsid w:val="00F75986"/>
    <w:rsid w:val="00F7599A"/>
    <w:rsid w:val="00F75E8B"/>
    <w:rsid w:val="00F776ED"/>
    <w:rsid w:val="00F81CC6"/>
    <w:rsid w:val="00F854CA"/>
    <w:rsid w:val="00F91350"/>
    <w:rsid w:val="00F927EA"/>
    <w:rsid w:val="00F95B70"/>
    <w:rsid w:val="00F968E5"/>
    <w:rsid w:val="00F9773C"/>
    <w:rsid w:val="00F97A20"/>
    <w:rsid w:val="00FA13DB"/>
    <w:rsid w:val="00FA1B52"/>
    <w:rsid w:val="00FA3E52"/>
    <w:rsid w:val="00FA4276"/>
    <w:rsid w:val="00FA4AA6"/>
    <w:rsid w:val="00FA6024"/>
    <w:rsid w:val="00FA7CC3"/>
    <w:rsid w:val="00FB5A70"/>
    <w:rsid w:val="00FB6A95"/>
    <w:rsid w:val="00FB78A5"/>
    <w:rsid w:val="00FB7C3E"/>
    <w:rsid w:val="00FC0F60"/>
    <w:rsid w:val="00FC150E"/>
    <w:rsid w:val="00FC1C93"/>
    <w:rsid w:val="00FC3811"/>
    <w:rsid w:val="00FC62BE"/>
    <w:rsid w:val="00FC6ADD"/>
    <w:rsid w:val="00FD1A17"/>
    <w:rsid w:val="00FD4B5A"/>
    <w:rsid w:val="00FE1340"/>
    <w:rsid w:val="00FE189B"/>
    <w:rsid w:val="00FE1D99"/>
    <w:rsid w:val="00FE2091"/>
    <w:rsid w:val="00FE2AC2"/>
    <w:rsid w:val="00FE2B0D"/>
    <w:rsid w:val="00FE41FF"/>
    <w:rsid w:val="00FE52D8"/>
    <w:rsid w:val="00FE53F4"/>
    <w:rsid w:val="00FE5809"/>
    <w:rsid w:val="00FE66F7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077F4-E6FF-4251-B558-DF843923A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6670</TotalTime>
  <Pages>11</Pages>
  <Words>3673</Words>
  <Characters>20942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216</cp:revision>
  <cp:lastPrinted>2021-05-21T03:39:00Z</cp:lastPrinted>
  <dcterms:created xsi:type="dcterms:W3CDTF">2020-10-29T07:56:00Z</dcterms:created>
  <dcterms:modified xsi:type="dcterms:W3CDTF">2021-05-24T03:44:00Z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