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F4754">
        <w:rPr>
          <w:rFonts w:ascii="PT Astra Serif" w:hAnsi="PT Astra Serif"/>
          <w:b/>
          <w:bCs/>
          <w:sz w:val="26"/>
          <w:szCs w:val="26"/>
        </w:rPr>
        <w:t>8</w:t>
      </w:r>
      <w:r w:rsidR="0009152A">
        <w:rPr>
          <w:rFonts w:ascii="PT Astra Serif" w:hAnsi="PT Astra Serif"/>
          <w:b/>
          <w:bCs/>
          <w:sz w:val="26"/>
          <w:szCs w:val="26"/>
        </w:rPr>
        <w:t>2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4E1C3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4E1C3B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4E1C3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130FA6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130FA6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130FA6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130FA6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130FA6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130FA6">
            <w:pPr>
              <w:pStyle w:val="af1"/>
            </w:pPr>
            <w:r w:rsidRPr="001972D9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130FA6">
            <w:pPr>
              <w:pStyle w:val="af1"/>
            </w:pPr>
            <w:r w:rsidRPr="001972D9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8C23B0" w:rsidRDefault="000E031B" w:rsidP="00130FA6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4E1C3B" w:rsidP="00130FA6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4E1C3B" w:rsidP="00130FA6">
            <w:pPr>
              <w:pStyle w:val="af1"/>
            </w:pPr>
            <w:r w:rsidRPr="00B37185">
              <w:t xml:space="preserve">инспектор по </w:t>
            </w:r>
            <w:proofErr w:type="gramStart"/>
            <w:r w:rsidRPr="00B37185">
              <w:t>контролю за</w:t>
            </w:r>
            <w:proofErr w:type="gramEnd"/>
            <w:r w:rsidRPr="00B37185">
              <w:t xml:space="preserve"> исполнением поручений отдела правового и кадрового обеспечения </w:t>
            </w:r>
            <w:r>
              <w:t>ОГБУ</w:t>
            </w:r>
            <w:r w:rsidRPr="00B37185">
              <w:t xml:space="preserve"> «Областное имущественное казначейство»</w:t>
            </w:r>
            <w:r>
              <w:t>, секретарь комиссии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оценщик ООО «Западно-Сибирская оценочная компания»</w:t>
            </w: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130FA6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Default="00711112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11112" w:rsidRPr="008C23B0" w:rsidRDefault="00711112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11112" w:rsidRDefault="00711112" w:rsidP="00130FA6">
            <w:pPr>
              <w:pStyle w:val="af1"/>
            </w:pP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Pr="00130FA6" w:rsidRDefault="004E1C3B" w:rsidP="00130FA6">
            <w:pPr>
              <w:pStyle w:val="af1"/>
            </w:pPr>
            <w:r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711112" w:rsidRPr="008C23B0" w:rsidRDefault="00E914C3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711112" w:rsidRDefault="00E914C3" w:rsidP="00130FA6">
            <w:pPr>
              <w:pStyle w:val="af1"/>
            </w:pPr>
            <w:r>
              <w:t xml:space="preserve">оценщик </w:t>
            </w:r>
            <w:r w:rsidRPr="00807EB3">
              <w:t>ООО «</w:t>
            </w:r>
            <w:r>
              <w:t xml:space="preserve">Центр экономических консультаций и </w:t>
            </w:r>
            <w:r w:rsidRPr="006C0204">
              <w:t>оценки»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130FA6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  <w:proofErr w:type="spellStart"/>
            <w:r w:rsidRPr="009960BD">
              <w:t>Куприянец</w:t>
            </w:r>
            <w:proofErr w:type="spellEnd"/>
            <w:r w:rsidRPr="009960BD"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8C23B0" w:rsidRDefault="00630B50" w:rsidP="00130FA6">
            <w:pPr>
              <w:pStyle w:val="af1"/>
            </w:pPr>
            <w:r w:rsidRPr="009960BD">
              <w:t>начальник управления экономического развития администрации Города Томска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</w:tbl>
    <w:p w:rsidR="005B6313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F32A10">
        <w:rPr>
          <w:rFonts w:ascii="PT Astra Serif" w:hAnsi="PT Astra Serif"/>
        </w:rPr>
        <w:t>30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2959AC" w:rsidRPr="00DD554D">
        <w:rPr>
          <w:rFonts w:ascii="PT Astra Serif" w:hAnsi="PT Astra Serif"/>
        </w:rPr>
        <w:t>4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F32A10">
        <w:rPr>
          <w:rFonts w:ascii="PT Astra Serif" w:hAnsi="PT Astra Serif"/>
        </w:rPr>
        <w:t>52</w:t>
      </w:r>
      <w:r w:rsidR="00090572" w:rsidRPr="00DD554D">
        <w:rPr>
          <w:rFonts w:ascii="PT Astra Serif" w:hAnsi="PT Astra Serif"/>
        </w:rPr>
        <w:t xml:space="preserve"> от</w:t>
      </w:r>
      <w:r w:rsidR="00BB392D">
        <w:rPr>
          <w:rFonts w:ascii="PT Astra Serif" w:hAnsi="PT Astra Serif"/>
        </w:rPr>
        <w:t xml:space="preserve"> 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bookmarkStart w:id="0" w:name="_GoBack"/>
      <w:bookmarkEnd w:id="0"/>
      <w:r w:rsidR="00F32A10">
        <w:rPr>
          <w:rFonts w:ascii="PT Astra Serif" w:hAnsi="PT Astra Serif"/>
        </w:rPr>
        <w:t>.</w:t>
      </w:r>
    </w:p>
    <w:p w:rsidR="004E3F7D" w:rsidRPr="00DD554D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130FA6">
            <w:pPr>
              <w:pStyle w:val="af1"/>
            </w:pPr>
            <w:r w:rsidRPr="00DD554D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130FA6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F32A10" w:rsidP="00130FA6">
            <w:pPr>
              <w:pStyle w:val="af1"/>
            </w:pPr>
            <w:r>
              <w:t>70:21:0200026:3971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F32A10" w:rsidP="007C162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0D0627">
              <w:rPr>
                <w:rFonts w:ascii="PT Astra Serif" w:hAnsi="PT Astra Serif"/>
                <w:sz w:val="24"/>
                <w:szCs w:val="24"/>
              </w:rPr>
              <w:t xml:space="preserve">Томская область, г. </w:t>
            </w:r>
            <w:r>
              <w:rPr>
                <w:rFonts w:ascii="PT Astra Serif" w:hAnsi="PT Astra Serif"/>
                <w:sz w:val="24"/>
                <w:szCs w:val="24"/>
              </w:rPr>
              <w:t>Томск, ул. Нахимова, д. 15</w:t>
            </w:r>
            <w:r w:rsidR="004773A2">
              <w:rPr>
                <w:rFonts w:ascii="PT Astra Serif" w:hAnsi="PT Astra Serif"/>
                <w:sz w:val="24"/>
                <w:szCs w:val="24"/>
              </w:rPr>
              <w:t>, пом. 1036-1038, 1055-1063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F32A10" w:rsidRPr="00F32A10">
        <w:rPr>
          <w:rFonts w:ascii="PT Astra Serif" w:hAnsi="PT Astra Serif"/>
        </w:rPr>
        <w:t>11 427 000 (одиннадцать миллионов четыреста двадцать семь тысяч)</w:t>
      </w:r>
      <w:r w:rsidR="002C4279" w:rsidRPr="000D0627">
        <w:rPr>
          <w:rFonts w:ascii="PT Astra Serif" w:hAnsi="PT Astra Serif"/>
        </w:rPr>
        <w:t xml:space="preserve"> </w:t>
      </w:r>
      <w:r w:rsidR="00340A0F">
        <w:rPr>
          <w:rFonts w:ascii="PT Astra Serif" w:hAnsi="PT Astra Serif"/>
        </w:rPr>
        <w:t>рублей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F32A1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2C4279" w:rsidP="009C69EC">
            <w:pPr>
              <w:rPr>
                <w:rFonts w:ascii="PT Astra Serif" w:hAnsi="PT Astra Serif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Некоммерческое партнерство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8C23B0" w:rsidRDefault="00F32A10" w:rsidP="005B4E6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Реестровый</w:t>
            </w:r>
            <w:r w:rsidRPr="005B6313">
              <w:rPr>
                <w:rFonts w:ascii="PT Astra Serif" w:hAnsi="PT Astra Serif"/>
                <w:sz w:val="26"/>
                <w:szCs w:val="26"/>
              </w:rPr>
              <w:t xml:space="preserve"> номер № </w:t>
            </w:r>
            <w:r>
              <w:rPr>
                <w:rFonts w:ascii="PT Astra Serif" w:hAnsi="PT Astra Serif"/>
                <w:sz w:val="26"/>
                <w:szCs w:val="26"/>
              </w:rPr>
              <w:t>1266</w:t>
            </w:r>
            <w:r w:rsidRPr="005B6313">
              <w:rPr>
                <w:rFonts w:ascii="PT Astra Serif" w:hAnsi="PT Astra Serif"/>
                <w:sz w:val="26"/>
                <w:szCs w:val="26"/>
              </w:rPr>
              <w:t xml:space="preserve"> от </w:t>
            </w:r>
            <w:r>
              <w:rPr>
                <w:rFonts w:ascii="PT Astra Serif" w:hAnsi="PT Astra Serif"/>
                <w:sz w:val="26"/>
                <w:szCs w:val="26"/>
              </w:rPr>
              <w:t>05.06.2015</w:t>
            </w:r>
          </w:p>
        </w:tc>
      </w:tr>
    </w:tbl>
    <w:p w:rsidR="00340A0F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457396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>Комиссией нарушения</w:t>
      </w:r>
      <w:r>
        <w:rPr>
          <w:rFonts w:ascii="PT Astra Serif" w:hAnsi="PT Astra Serif"/>
          <w:sz w:val="24"/>
          <w:szCs w:val="24"/>
        </w:rPr>
        <w:t xml:space="preserve"> не установлены.</w:t>
      </w:r>
      <w:r w:rsidRPr="00457396">
        <w:rPr>
          <w:rFonts w:ascii="PT Astra Serif" w:hAnsi="PT Astra Serif"/>
          <w:sz w:val="24"/>
          <w:szCs w:val="24"/>
        </w:rPr>
        <w:t xml:space="preserve"> </w:t>
      </w:r>
    </w:p>
    <w:p w:rsidR="00340A0F" w:rsidRPr="00457396" w:rsidRDefault="00340A0F" w:rsidP="004773A2">
      <w:pPr>
        <w:pStyle w:val="Default"/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340A0F" w:rsidRDefault="004773A2" w:rsidP="00340A0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340A0F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</w:t>
      </w:r>
      <w:r w:rsidR="00340A0F">
        <w:rPr>
          <w:rFonts w:ascii="PT Astra Serif" w:hAnsi="PT Astra Serif"/>
        </w:rPr>
        <w:t>ом Федеральной службы государственной регистрации, кадастра и картографии от 24.08.2020</w:t>
      </w:r>
      <w:r w:rsidR="00340A0F" w:rsidRPr="00E55E76">
        <w:rPr>
          <w:rFonts w:ascii="PT Astra Serif" w:hAnsi="PT Astra Serif"/>
        </w:rPr>
        <w:t xml:space="preserve"> № </w:t>
      </w:r>
      <w:proofErr w:type="gramStart"/>
      <w:r w:rsidR="00340A0F">
        <w:rPr>
          <w:rFonts w:ascii="PT Astra Serif" w:hAnsi="PT Astra Serif"/>
        </w:rPr>
        <w:t>П</w:t>
      </w:r>
      <w:proofErr w:type="gramEnd"/>
      <w:r w:rsidR="00340A0F">
        <w:rPr>
          <w:rFonts w:ascii="PT Astra Serif" w:hAnsi="PT Astra Serif"/>
        </w:rPr>
        <w:t>/0311</w:t>
      </w:r>
      <w:r w:rsidR="00340A0F" w:rsidRPr="00E55E76">
        <w:rPr>
          <w:rFonts w:ascii="PT Astra Serif" w:hAnsi="PT Astra Serif"/>
        </w:rPr>
        <w:t xml:space="preserve">, </w:t>
      </w:r>
      <w:r w:rsidR="00340A0F">
        <w:rPr>
          <w:rFonts w:ascii="PT Astra Serif" w:hAnsi="PT Astra Serif"/>
        </w:rPr>
        <w:t>о</w:t>
      </w:r>
      <w:r w:rsidR="00340A0F" w:rsidRPr="008A5602">
        <w:rPr>
          <w:rFonts w:ascii="PT Astra Serif" w:hAnsi="PT Astra Serif"/>
        </w:rPr>
        <w:t>пределить кадастровую стоимость объект</w:t>
      </w:r>
      <w:r w:rsidR="002C4279">
        <w:rPr>
          <w:rFonts w:ascii="PT Astra Serif" w:hAnsi="PT Astra Serif"/>
        </w:rPr>
        <w:t>а</w:t>
      </w:r>
      <w:r w:rsidR="00340A0F" w:rsidRPr="008A5602">
        <w:rPr>
          <w:rFonts w:ascii="PT Astra Serif" w:hAnsi="PT Astra Serif"/>
        </w:rPr>
        <w:t xml:space="preserve"> недвижимости с кадастровым номер</w:t>
      </w:r>
      <w:r w:rsidR="00340A0F">
        <w:rPr>
          <w:rFonts w:ascii="PT Astra Serif" w:hAnsi="PT Astra Serif"/>
        </w:rPr>
        <w:t>о</w:t>
      </w:r>
      <w:r w:rsidR="00340A0F" w:rsidRPr="008A5602">
        <w:rPr>
          <w:rFonts w:ascii="PT Astra Serif" w:hAnsi="PT Astra Serif"/>
        </w:rPr>
        <w:t xml:space="preserve">м </w:t>
      </w:r>
      <w:r w:rsidR="00F32A10">
        <w:rPr>
          <w:rFonts w:ascii="PT Astra Serif" w:hAnsi="PT Astra Serif"/>
        </w:rPr>
        <w:t xml:space="preserve">70:21:0200026:3971 </w:t>
      </w:r>
      <w:r w:rsidR="00340A0F" w:rsidRPr="008A5602">
        <w:rPr>
          <w:rFonts w:ascii="PT Astra Serif" w:hAnsi="PT Astra Serif"/>
        </w:rPr>
        <w:t>в размере его рыночной стоимости</w:t>
      </w:r>
      <w:r w:rsidR="00340A0F">
        <w:rPr>
          <w:rFonts w:ascii="PT Astra Serif" w:hAnsi="PT Astra Serif"/>
        </w:rPr>
        <w:t xml:space="preserve"> </w:t>
      </w:r>
      <w:r w:rsidR="00F32A10">
        <w:rPr>
          <w:rFonts w:ascii="PT Astra Serif" w:hAnsi="PT Astra Serif"/>
        </w:rPr>
        <w:t>11 427 000</w:t>
      </w:r>
      <w:r w:rsidR="00F32A10" w:rsidRPr="000D0627">
        <w:rPr>
          <w:rFonts w:ascii="PT Astra Serif" w:hAnsi="PT Astra Serif"/>
        </w:rPr>
        <w:t xml:space="preserve"> (</w:t>
      </w:r>
      <w:r w:rsidR="00F32A10">
        <w:rPr>
          <w:rFonts w:ascii="PT Astra Serif" w:hAnsi="PT Astra Serif"/>
        </w:rPr>
        <w:t xml:space="preserve">одиннадцать </w:t>
      </w:r>
      <w:r w:rsidR="00F32A10" w:rsidRPr="000D0627">
        <w:rPr>
          <w:rFonts w:ascii="PT Astra Serif" w:hAnsi="PT Astra Serif"/>
        </w:rPr>
        <w:t>миллион</w:t>
      </w:r>
      <w:r w:rsidR="00F32A10">
        <w:rPr>
          <w:rFonts w:ascii="PT Astra Serif" w:hAnsi="PT Astra Serif"/>
        </w:rPr>
        <w:t>ов</w:t>
      </w:r>
      <w:r w:rsidR="00F32A10" w:rsidRPr="000D0627">
        <w:rPr>
          <w:rFonts w:ascii="PT Astra Serif" w:hAnsi="PT Astra Serif"/>
        </w:rPr>
        <w:t xml:space="preserve"> </w:t>
      </w:r>
      <w:r w:rsidR="00F32A10">
        <w:rPr>
          <w:rFonts w:ascii="PT Astra Serif" w:hAnsi="PT Astra Serif"/>
        </w:rPr>
        <w:t xml:space="preserve">четыреста двадцать семь </w:t>
      </w:r>
      <w:r w:rsidR="00F32A10" w:rsidRPr="000D0627">
        <w:rPr>
          <w:rFonts w:ascii="PT Astra Serif" w:hAnsi="PT Astra Serif"/>
        </w:rPr>
        <w:t>тысяч)</w:t>
      </w:r>
      <w:r w:rsidR="00F32A10">
        <w:rPr>
          <w:rFonts w:ascii="PT Astra Serif" w:hAnsi="PT Astra Serif"/>
        </w:rPr>
        <w:t xml:space="preserve"> </w:t>
      </w:r>
      <w:r w:rsidR="00340A0F" w:rsidRPr="00D73676">
        <w:rPr>
          <w:rFonts w:ascii="PT Astra Serif" w:hAnsi="PT Astra Serif"/>
        </w:rPr>
        <w:t>рублей</w:t>
      </w:r>
      <w:r w:rsidR="00340A0F">
        <w:rPr>
          <w:rFonts w:ascii="PT Astra Serif" w:hAnsi="PT Astra Serif"/>
        </w:rPr>
        <w:t>.</w:t>
      </w:r>
    </w:p>
    <w:p w:rsidR="00E44FA9" w:rsidRDefault="00E44FA9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E44FA9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Результаты голосования за принятое решение:</w:t>
      </w:r>
    </w:p>
    <w:p w:rsidR="0078340A" w:rsidRPr="00E44FA9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Малиновская Елена Юрьевна – за;</w:t>
      </w:r>
    </w:p>
    <w:p w:rsidR="0078340A" w:rsidRPr="00E44FA9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Мельникова Екатерина Феликсовна – за;</w:t>
      </w:r>
    </w:p>
    <w:p w:rsidR="00CE6879" w:rsidRPr="00E44FA9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Чадаева Инна Валерьевна – за.</w:t>
      </w:r>
    </w:p>
    <w:p w:rsidR="0078340A" w:rsidRPr="00E44FA9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ab/>
      </w:r>
      <w:r w:rsidR="0078340A" w:rsidRPr="00E44FA9">
        <w:rPr>
          <w:rFonts w:ascii="PT Astra Serif" w:hAnsi="PT Astra Serif"/>
        </w:rPr>
        <w:t>Решение принято единогласно.</w:t>
      </w:r>
    </w:p>
    <w:p w:rsidR="004E3F7D" w:rsidRPr="00E44FA9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Решений об отводах не принималось.</w:t>
      </w:r>
    </w:p>
    <w:p w:rsidR="008749C1" w:rsidRPr="00E44FA9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E44FA9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E44FA9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E44FA9">
        <w:rPr>
          <w:rFonts w:ascii="PT Astra Serif" w:hAnsi="PT Astra Serif"/>
          <w:bCs/>
        </w:rPr>
        <w:t>П</w:t>
      </w:r>
      <w:r w:rsidR="0010065E" w:rsidRPr="00E44FA9">
        <w:rPr>
          <w:rFonts w:ascii="PT Astra Serif" w:hAnsi="PT Astra Serif"/>
          <w:bCs/>
        </w:rPr>
        <w:t>редседател</w:t>
      </w:r>
      <w:r w:rsidRPr="00E44FA9">
        <w:rPr>
          <w:rFonts w:ascii="PT Astra Serif" w:hAnsi="PT Astra Serif"/>
          <w:bCs/>
        </w:rPr>
        <w:t>ь</w:t>
      </w:r>
      <w:r w:rsidR="00085263" w:rsidRPr="00E44FA9">
        <w:rPr>
          <w:rFonts w:ascii="PT Astra Serif" w:hAnsi="PT Astra Serif"/>
          <w:bCs/>
        </w:rPr>
        <w:t xml:space="preserve"> комиссии                        </w:t>
      </w:r>
      <w:r w:rsidRPr="00E44FA9">
        <w:rPr>
          <w:rFonts w:ascii="PT Astra Serif" w:hAnsi="PT Astra Serif"/>
          <w:bCs/>
        </w:rPr>
        <w:t xml:space="preserve"> </w:t>
      </w:r>
      <w:r w:rsidR="005B6313" w:rsidRPr="00E44FA9">
        <w:rPr>
          <w:rFonts w:ascii="PT Astra Serif" w:hAnsi="PT Astra Serif"/>
          <w:bCs/>
        </w:rPr>
        <w:t xml:space="preserve">                    </w:t>
      </w:r>
      <w:r w:rsidR="00085263" w:rsidRPr="00E44FA9">
        <w:rPr>
          <w:rFonts w:ascii="PT Astra Serif" w:hAnsi="PT Astra Serif"/>
          <w:bCs/>
        </w:rPr>
        <w:t xml:space="preserve">   </w:t>
      </w:r>
      <w:r w:rsidR="004E6C91" w:rsidRPr="00E44FA9">
        <w:rPr>
          <w:rFonts w:ascii="PT Astra Serif" w:hAnsi="PT Astra Serif"/>
          <w:bCs/>
        </w:rPr>
        <w:t xml:space="preserve">            </w:t>
      </w:r>
      <w:r w:rsidRPr="00E44FA9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773A2" w:rsidRDefault="004773A2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773A2" w:rsidRDefault="004773A2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826" w:rsidRDefault="009D6826">
      <w:r>
        <w:separator/>
      </w:r>
    </w:p>
  </w:endnote>
  <w:endnote w:type="continuationSeparator" w:id="0">
    <w:p w:rsidR="009D6826" w:rsidRDefault="009D6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826" w:rsidRDefault="009D6826">
      <w:r>
        <w:separator/>
      </w:r>
    </w:p>
  </w:footnote>
  <w:footnote w:type="continuationSeparator" w:id="0">
    <w:p w:rsidR="009D6826" w:rsidRDefault="009D68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152A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5BF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52FB"/>
    <w:rsid w:val="00236517"/>
    <w:rsid w:val="00236D18"/>
    <w:rsid w:val="002400B3"/>
    <w:rsid w:val="0024316D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4279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0A0F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225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773A2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1627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33C0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C2F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C486C"/>
    <w:rsid w:val="009C69EC"/>
    <w:rsid w:val="009C7576"/>
    <w:rsid w:val="009D1CA6"/>
    <w:rsid w:val="009D4FE0"/>
    <w:rsid w:val="009D6826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392D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3196"/>
    <w:rsid w:val="00BE707D"/>
    <w:rsid w:val="00BF1ADC"/>
    <w:rsid w:val="00BF4754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EC7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03F8D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2667"/>
    <w:rsid w:val="00F13965"/>
    <w:rsid w:val="00F13E34"/>
    <w:rsid w:val="00F141C8"/>
    <w:rsid w:val="00F16750"/>
    <w:rsid w:val="00F20768"/>
    <w:rsid w:val="00F2094E"/>
    <w:rsid w:val="00F20F19"/>
    <w:rsid w:val="00F312A9"/>
    <w:rsid w:val="00F32A10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328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93</cp:revision>
  <cp:lastPrinted>2021-05-21T04:17:00Z</cp:lastPrinted>
  <dcterms:created xsi:type="dcterms:W3CDTF">2020-10-29T08:09:00Z</dcterms:created>
  <dcterms:modified xsi:type="dcterms:W3CDTF">2021-05-24T03:23:00Z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