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8743B8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8743B8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8743B8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1972D9" w:rsidRDefault="00132360" w:rsidP="008743B8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8743B8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8743B8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574FFB">
        <w:rPr>
          <w:rFonts w:ascii="PT Astra Serif" w:hAnsi="PT Astra Serif"/>
          <w:b/>
          <w:color w:val="auto"/>
          <w:sz w:val="28"/>
          <w:szCs w:val="28"/>
        </w:rPr>
        <w:t>4</w:t>
      </w:r>
    </w:p>
    <w:p w:rsidR="00C539FE" w:rsidRPr="001972D9" w:rsidRDefault="006F3F86" w:rsidP="008743B8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574FFB" w:rsidP="008743B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="00FE2B0D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458BC" w:rsidRPr="008743B8">
              <w:rPr>
                <w:rFonts w:ascii="PT Astra Serif" w:hAnsi="PT Astra Serif"/>
                <w:sz w:val="26"/>
                <w:szCs w:val="26"/>
              </w:rPr>
              <w:t>мая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8743B8" w:rsidRDefault="00304CAE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304CAE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C458BC" w:rsidRPr="008743B8">
              <w:rPr>
                <w:rFonts w:ascii="PT Astra Serif" w:hAnsi="PT Astra Serif"/>
                <w:sz w:val="26"/>
                <w:szCs w:val="26"/>
              </w:rPr>
              <w:t>6</w:t>
            </w:r>
            <w:r w:rsidRPr="008743B8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8743B8">
              <w:rPr>
                <w:rFonts w:ascii="PT Astra Serif" w:hAnsi="PT Astra Serif"/>
                <w:sz w:val="26"/>
                <w:szCs w:val="26"/>
              </w:rPr>
              <w:t>0</w:t>
            </w:r>
            <w:r w:rsidRPr="008743B8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8743B8" w:rsidRDefault="006156E0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8743B8" w:rsidRDefault="00D86483" w:rsidP="008743B8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303"/>
        <w:gridCol w:w="6459"/>
      </w:tblGrid>
      <w:tr w:rsidR="005B19A8" w:rsidRPr="008743B8" w:rsidTr="00260695">
        <w:tc>
          <w:tcPr>
            <w:tcW w:w="9853" w:type="dxa"/>
            <w:gridSpan w:val="3"/>
            <w:shd w:val="clear" w:color="auto" w:fill="auto"/>
          </w:tcPr>
          <w:p w:rsidR="005B19A8" w:rsidRPr="008743B8" w:rsidRDefault="005B19A8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8743B8" w:rsidRDefault="00D91389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65207" w:rsidRPr="008743B8" w:rsidTr="00260695">
        <w:tc>
          <w:tcPr>
            <w:tcW w:w="3098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296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8743B8" w:rsidTr="00260695">
        <w:tc>
          <w:tcPr>
            <w:tcW w:w="3098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74FFB" w:rsidRPr="008743B8" w:rsidTr="00260695">
        <w:tc>
          <w:tcPr>
            <w:tcW w:w="3098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121E01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74FFB" w:rsidRPr="008743B8" w:rsidTr="00260695">
        <w:tc>
          <w:tcPr>
            <w:tcW w:w="3098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574FFB" w:rsidRPr="008743B8" w:rsidRDefault="00574FF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3C96" w:rsidRPr="008743B8" w:rsidTr="00260695">
        <w:tc>
          <w:tcPr>
            <w:tcW w:w="3098" w:type="dxa"/>
            <w:shd w:val="clear" w:color="auto" w:fill="auto"/>
          </w:tcPr>
          <w:p w:rsidR="009A3C96" w:rsidRPr="008743B8" w:rsidRDefault="009A3C9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9A3C96" w:rsidRPr="008743B8" w:rsidRDefault="009A3C96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9A3C96" w:rsidRPr="008743B8" w:rsidRDefault="009A3C9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8743B8" w:rsidTr="00260695">
        <w:tc>
          <w:tcPr>
            <w:tcW w:w="3098" w:type="dxa"/>
            <w:shd w:val="clear" w:color="auto" w:fill="auto"/>
          </w:tcPr>
          <w:p w:rsidR="00FE2B0D" w:rsidRPr="008743B8" w:rsidRDefault="00FE2B0D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8743B8" w:rsidRDefault="00FE2B0D" w:rsidP="008743B8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8743B8" w:rsidRDefault="00FE2B0D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0DBE" w:rsidRPr="008743B8" w:rsidTr="00260695">
        <w:tc>
          <w:tcPr>
            <w:tcW w:w="3098" w:type="dxa"/>
            <w:shd w:val="clear" w:color="auto" w:fill="auto"/>
          </w:tcPr>
          <w:p w:rsidR="00E80DBE" w:rsidRPr="008743B8" w:rsidRDefault="00E80DBE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Чадаева Инна Валерьевна</w:t>
            </w:r>
          </w:p>
        </w:tc>
        <w:tc>
          <w:tcPr>
            <w:tcW w:w="296" w:type="dxa"/>
            <w:shd w:val="clear" w:color="auto" w:fill="auto"/>
          </w:tcPr>
          <w:p w:rsidR="00E80DBE" w:rsidRPr="008743B8" w:rsidRDefault="00260695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80DBE" w:rsidRPr="008743B8" w:rsidRDefault="00260695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 xml:space="preserve">начальник управления оценки и </w:t>
            </w:r>
            <w:proofErr w:type="gramStart"/>
            <w:r w:rsidRPr="008743B8">
              <w:rPr>
                <w:rFonts w:ascii="PT Astra Serif" w:hAnsi="PT Astra Serif"/>
                <w:sz w:val="26"/>
                <w:szCs w:val="26"/>
              </w:rPr>
              <w:t>бизнес-планирования</w:t>
            </w:r>
            <w:proofErr w:type="gram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Союза «Томская торгово-промышленная палата»</w:t>
            </w:r>
          </w:p>
        </w:tc>
      </w:tr>
    </w:tbl>
    <w:p w:rsidR="00465207" w:rsidRPr="008743B8" w:rsidRDefault="00465207" w:rsidP="008743B8">
      <w:pPr>
        <w:pStyle w:val="af1"/>
        <w:rPr>
          <w:rFonts w:ascii="PT Astra Serif" w:hAnsi="PT Astra Serif"/>
          <w:sz w:val="26"/>
          <w:szCs w:val="26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7"/>
        <w:gridCol w:w="303"/>
        <w:gridCol w:w="6427"/>
        <w:gridCol w:w="282"/>
      </w:tblGrid>
      <w:tr w:rsidR="00721BD0" w:rsidRPr="008743B8" w:rsidTr="00D14197">
        <w:tc>
          <w:tcPr>
            <w:tcW w:w="10029" w:type="dxa"/>
            <w:gridSpan w:val="4"/>
            <w:shd w:val="clear" w:color="auto" w:fill="auto"/>
          </w:tcPr>
          <w:p w:rsidR="00201ED7" w:rsidRPr="008743B8" w:rsidRDefault="00721BD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D91389" w:rsidRPr="008743B8" w:rsidRDefault="00D91389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DE58AA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58AA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DE58AA" w:rsidRPr="008743B8" w:rsidRDefault="00C458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743B8">
              <w:rPr>
                <w:rFonts w:ascii="PT Astra Serif" w:hAnsi="PT Astra Serif"/>
                <w:sz w:val="26"/>
                <w:szCs w:val="26"/>
              </w:rPr>
              <w:t>Корулько</w:t>
            </w:r>
            <w:proofErr w:type="spell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Александра Федоровна</w:t>
            </w:r>
            <w:r w:rsidR="00E5021A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03" w:type="dxa"/>
          </w:tcPr>
          <w:p w:rsidR="00DE58AA" w:rsidRPr="008743B8" w:rsidRDefault="00DE58AA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27" w:type="dxa"/>
          </w:tcPr>
          <w:p w:rsidR="00DE58AA" w:rsidRPr="008743B8" w:rsidRDefault="00C458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 xml:space="preserve">инспектор по </w:t>
            </w:r>
            <w:proofErr w:type="gramStart"/>
            <w:r w:rsidRPr="008743B8">
              <w:rPr>
                <w:sz w:val="26"/>
                <w:szCs w:val="26"/>
              </w:rPr>
              <w:t>контролю за</w:t>
            </w:r>
            <w:proofErr w:type="gramEnd"/>
            <w:r w:rsidRPr="008743B8">
              <w:rPr>
                <w:sz w:val="26"/>
                <w:szCs w:val="26"/>
              </w:rPr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F42FA6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27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2071" w:rsidRPr="008743B8" w:rsidTr="00574FFB">
        <w:trPr>
          <w:gridAfter w:val="1"/>
          <w:wAfter w:w="282" w:type="dxa"/>
        </w:trPr>
        <w:tc>
          <w:tcPr>
            <w:tcW w:w="3017" w:type="dxa"/>
            <w:hideMark/>
          </w:tcPr>
          <w:p w:rsidR="00DC2071" w:rsidRPr="008743B8" w:rsidRDefault="00486E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Кравцова Татьяна Николаевна</w:t>
            </w:r>
          </w:p>
        </w:tc>
        <w:tc>
          <w:tcPr>
            <w:tcW w:w="303" w:type="dxa"/>
            <w:hideMark/>
          </w:tcPr>
          <w:p w:rsidR="00DC2071" w:rsidRPr="008743B8" w:rsidRDefault="00DC2071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27" w:type="dxa"/>
            <w:hideMark/>
          </w:tcPr>
          <w:p w:rsidR="00DC2071" w:rsidRPr="008743B8" w:rsidRDefault="000D062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ведущий оценщик</w:t>
            </w:r>
            <w:r w:rsidR="00DC2071" w:rsidRPr="008743B8">
              <w:rPr>
                <w:rFonts w:ascii="PT Astra Serif" w:hAnsi="PT Astra Serif"/>
                <w:sz w:val="26"/>
                <w:szCs w:val="26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DB1050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27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14197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743B8">
              <w:rPr>
                <w:rFonts w:ascii="PT Astra Serif" w:hAnsi="PT Astra Serif"/>
                <w:sz w:val="26"/>
                <w:szCs w:val="26"/>
              </w:rPr>
              <w:t>Куприянец</w:t>
            </w:r>
            <w:proofErr w:type="spell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Ирина Михайловна</w:t>
            </w:r>
          </w:p>
        </w:tc>
        <w:tc>
          <w:tcPr>
            <w:tcW w:w="303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27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proofErr w:type="gramStart"/>
            <w:r w:rsidRPr="008743B8">
              <w:rPr>
                <w:rFonts w:ascii="PT Astra Serif" w:hAnsi="PT Astra Serif"/>
                <w:sz w:val="26"/>
                <w:szCs w:val="26"/>
              </w:rPr>
              <w:t>управления экономического развития администрации Города Томска</w:t>
            </w:r>
            <w:proofErr w:type="gramEnd"/>
          </w:p>
        </w:tc>
      </w:tr>
    </w:tbl>
    <w:p w:rsidR="00833DA1" w:rsidRPr="008743B8" w:rsidRDefault="00833DA1" w:rsidP="008743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33DA1" w:rsidRPr="008743B8" w:rsidRDefault="00AE6D2A" w:rsidP="008743B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Председателем</w:t>
      </w:r>
      <w:r w:rsidR="002E2092" w:rsidRPr="008743B8">
        <w:rPr>
          <w:rFonts w:ascii="PT Astra Serif" w:hAnsi="PT Astra Serif"/>
          <w:sz w:val="26"/>
          <w:szCs w:val="26"/>
        </w:rPr>
        <w:t xml:space="preserve"> </w:t>
      </w:r>
      <w:r w:rsidR="00DC2071" w:rsidRPr="008743B8">
        <w:rPr>
          <w:rFonts w:ascii="PT Astra Serif" w:hAnsi="PT Astra Serif"/>
          <w:sz w:val="26"/>
          <w:szCs w:val="26"/>
        </w:rPr>
        <w:t xml:space="preserve">комиссии </w:t>
      </w:r>
      <w:r w:rsidR="002E2092" w:rsidRPr="008743B8">
        <w:rPr>
          <w:rFonts w:ascii="PT Astra Serif" w:hAnsi="PT Astra Serif"/>
          <w:sz w:val="26"/>
          <w:szCs w:val="26"/>
        </w:rPr>
        <w:t>объявляется заседание открытым.</w:t>
      </w:r>
    </w:p>
    <w:p w:rsidR="00476900" w:rsidRPr="008743B8" w:rsidRDefault="002E2092" w:rsidP="008743B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 заседании присутствуют </w:t>
      </w:r>
      <w:r w:rsidR="00574FFB">
        <w:rPr>
          <w:rFonts w:ascii="PT Astra Serif" w:hAnsi="PT Astra Serif"/>
          <w:sz w:val="26"/>
          <w:szCs w:val="26"/>
        </w:rPr>
        <w:t>4</w:t>
      </w:r>
      <w:r w:rsidR="00A60E6A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чле</w:t>
      </w:r>
      <w:r w:rsidR="00A60E6A" w:rsidRPr="008743B8">
        <w:rPr>
          <w:rFonts w:ascii="PT Astra Serif" w:hAnsi="PT Astra Serif"/>
          <w:sz w:val="26"/>
          <w:szCs w:val="26"/>
        </w:rPr>
        <w:t>н</w:t>
      </w:r>
      <w:r w:rsidR="00633187" w:rsidRPr="008743B8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</w:t>
      </w:r>
      <w:r w:rsidR="00152E60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="00F54B97" w:rsidRPr="008743B8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8743B8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8743B8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8743B8" w:rsidRDefault="00192E8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8743B8" w:rsidRDefault="00192953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ПОВЕСТКА ДНЯ:</w:t>
      </w:r>
    </w:p>
    <w:p w:rsidR="00633187" w:rsidRPr="008743B8" w:rsidRDefault="00BD3BAC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</w:t>
      </w:r>
      <w:r w:rsidR="00152E60" w:rsidRPr="008743B8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13403B">
        <w:rPr>
          <w:rFonts w:ascii="PT Astra Serif" w:hAnsi="PT Astra Serif"/>
          <w:sz w:val="26"/>
          <w:szCs w:val="26"/>
        </w:rPr>
        <w:t>ФИО</w:t>
      </w:r>
      <w:r w:rsidR="00095C6B" w:rsidRPr="008743B8">
        <w:rPr>
          <w:rFonts w:ascii="PT Astra Serif" w:hAnsi="PT Astra Serif"/>
          <w:sz w:val="26"/>
          <w:szCs w:val="26"/>
        </w:rPr>
        <w:t xml:space="preserve"> (далее – </w:t>
      </w:r>
      <w:r w:rsidR="0013403B">
        <w:rPr>
          <w:rFonts w:ascii="PT Astra Serif" w:hAnsi="PT Astra Serif"/>
          <w:sz w:val="26"/>
          <w:szCs w:val="26"/>
        </w:rPr>
        <w:t>ФИО</w:t>
      </w:r>
      <w:r w:rsidR="00095C6B" w:rsidRPr="008743B8"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>, поступившего в комиссию</w:t>
      </w:r>
      <w:r w:rsidR="00BF2BE8" w:rsidRPr="008743B8">
        <w:rPr>
          <w:rFonts w:ascii="PT Astra Serif" w:hAnsi="PT Astra Serif"/>
          <w:sz w:val="26"/>
          <w:szCs w:val="26"/>
        </w:rPr>
        <w:t xml:space="preserve"> </w:t>
      </w:r>
      <w:r w:rsidR="00574FFB">
        <w:rPr>
          <w:rFonts w:ascii="PT Astra Serif" w:hAnsi="PT Astra Serif"/>
          <w:sz w:val="26"/>
          <w:szCs w:val="26"/>
        </w:rPr>
        <w:t>07</w:t>
      </w:r>
      <w:r w:rsidR="00BF2BE8"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="00BF2BE8" w:rsidRPr="008743B8">
        <w:rPr>
          <w:rFonts w:ascii="PT Astra Serif" w:hAnsi="PT Astra Serif"/>
          <w:sz w:val="26"/>
          <w:szCs w:val="26"/>
        </w:rPr>
        <w:t>.2021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F2BE8"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="00BF2BE8" w:rsidRPr="008743B8">
        <w:rPr>
          <w:rFonts w:ascii="PT Astra Serif" w:hAnsi="PT Astra Serif"/>
          <w:sz w:val="26"/>
          <w:szCs w:val="26"/>
        </w:rPr>
        <w:t>. № 2021/</w:t>
      </w:r>
      <w:r w:rsidR="00574FFB">
        <w:rPr>
          <w:rFonts w:ascii="PT Astra Serif" w:hAnsi="PT Astra Serif"/>
          <w:sz w:val="26"/>
          <w:szCs w:val="26"/>
        </w:rPr>
        <w:t>53</w:t>
      </w:r>
      <w:r w:rsidR="00152E60" w:rsidRPr="008743B8">
        <w:rPr>
          <w:rFonts w:ascii="PT Astra Serif" w:hAnsi="PT Astra Serif"/>
          <w:sz w:val="26"/>
          <w:szCs w:val="26"/>
        </w:rPr>
        <w:t>.</w:t>
      </w:r>
    </w:p>
    <w:p w:rsidR="00977993" w:rsidRDefault="00977993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13403B">
        <w:rPr>
          <w:rFonts w:ascii="PT Astra Serif" w:hAnsi="PT Astra Serif"/>
          <w:sz w:val="26"/>
          <w:szCs w:val="26"/>
        </w:rPr>
        <w:t>ФИО</w:t>
      </w:r>
      <w:r w:rsidR="00574FFB">
        <w:rPr>
          <w:rFonts w:ascii="PT Astra Serif" w:hAnsi="PT Astra Serif"/>
          <w:sz w:val="26"/>
          <w:szCs w:val="26"/>
        </w:rPr>
        <w:t xml:space="preserve"> (далее – </w:t>
      </w:r>
      <w:r w:rsidR="0013403B">
        <w:rPr>
          <w:rFonts w:ascii="PT Astra Serif" w:hAnsi="PT Astra Serif"/>
          <w:sz w:val="26"/>
          <w:szCs w:val="26"/>
        </w:rPr>
        <w:t>ФИО</w:t>
      </w:r>
      <w:r w:rsidR="00574FFB"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574FFB">
        <w:rPr>
          <w:rFonts w:ascii="PT Astra Serif" w:hAnsi="PT Astra Serif"/>
          <w:sz w:val="26"/>
          <w:szCs w:val="26"/>
        </w:rPr>
        <w:t>13</w:t>
      </w:r>
      <w:r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="00574FFB">
        <w:rPr>
          <w:rFonts w:ascii="PT Astra Serif" w:hAnsi="PT Astra Serif"/>
          <w:sz w:val="26"/>
          <w:szCs w:val="26"/>
        </w:rPr>
        <w:t>вх</w:t>
      </w:r>
      <w:proofErr w:type="spellEnd"/>
      <w:r w:rsidR="00574FFB">
        <w:rPr>
          <w:rFonts w:ascii="PT Astra Serif" w:hAnsi="PT Astra Serif"/>
          <w:sz w:val="26"/>
          <w:szCs w:val="26"/>
        </w:rPr>
        <w:t>. № 2021/54</w:t>
      </w:r>
      <w:r>
        <w:rPr>
          <w:rFonts w:ascii="PT Astra Serif" w:hAnsi="PT Astra Serif"/>
          <w:sz w:val="26"/>
          <w:szCs w:val="26"/>
        </w:rPr>
        <w:t>.</w:t>
      </w:r>
    </w:p>
    <w:p w:rsidR="00165C38" w:rsidRPr="008743B8" w:rsidRDefault="00165C38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A72AE6" w:rsidRPr="008743B8">
        <w:rPr>
          <w:rFonts w:ascii="PT Astra Serif" w:hAnsi="PT Astra Serif"/>
          <w:sz w:val="26"/>
          <w:szCs w:val="26"/>
        </w:rPr>
        <w:t xml:space="preserve"> </w:t>
      </w:r>
      <w:r w:rsidR="00574FFB">
        <w:rPr>
          <w:rFonts w:ascii="PT Astra Serif" w:hAnsi="PT Astra Serif"/>
          <w:sz w:val="26"/>
          <w:szCs w:val="26"/>
        </w:rPr>
        <w:t>АО «Сибирский химический комбинат» (далее – АО «СХК»)</w:t>
      </w:r>
      <w:r w:rsidRPr="008743B8">
        <w:rPr>
          <w:rFonts w:ascii="PT Astra Serif" w:hAnsi="PT Astra Serif"/>
          <w:sz w:val="26"/>
          <w:szCs w:val="26"/>
        </w:rPr>
        <w:t>, п</w:t>
      </w:r>
      <w:r w:rsidR="00633187" w:rsidRPr="008743B8">
        <w:rPr>
          <w:rFonts w:ascii="PT Astra Serif" w:hAnsi="PT Astra Serif"/>
          <w:sz w:val="26"/>
          <w:szCs w:val="26"/>
        </w:rPr>
        <w:t xml:space="preserve">оступившего в комиссию </w:t>
      </w:r>
      <w:r w:rsidR="00574FFB">
        <w:rPr>
          <w:rFonts w:ascii="PT Astra Serif" w:hAnsi="PT Astra Serif"/>
          <w:sz w:val="26"/>
          <w:szCs w:val="26"/>
        </w:rPr>
        <w:t>14</w:t>
      </w:r>
      <w:r w:rsid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="00574FFB">
        <w:rPr>
          <w:rFonts w:ascii="PT Astra Serif" w:hAnsi="PT Astra Serif"/>
          <w:sz w:val="26"/>
          <w:szCs w:val="26"/>
        </w:rPr>
        <w:t>вх</w:t>
      </w:r>
      <w:proofErr w:type="spellEnd"/>
      <w:r w:rsidR="00574FFB">
        <w:rPr>
          <w:rFonts w:ascii="PT Astra Serif" w:hAnsi="PT Astra Serif"/>
          <w:sz w:val="26"/>
          <w:szCs w:val="26"/>
        </w:rPr>
        <w:t>. № 2021/55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574FFB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FC0F6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</w:t>
      </w:r>
      <w:r w:rsidR="00814614" w:rsidRPr="008743B8">
        <w:rPr>
          <w:rFonts w:ascii="PT Astra Serif" w:hAnsi="PT Astra Serif"/>
          <w:sz w:val="26"/>
          <w:szCs w:val="26"/>
        </w:rPr>
        <w:t>редседател</w:t>
      </w:r>
      <w:r w:rsidRPr="008743B8">
        <w:rPr>
          <w:rFonts w:ascii="PT Astra Serif" w:hAnsi="PT Astra Serif"/>
          <w:sz w:val="26"/>
          <w:szCs w:val="26"/>
        </w:rPr>
        <w:t>ем</w:t>
      </w:r>
      <w:r w:rsidR="00D12798" w:rsidRPr="008743B8">
        <w:rPr>
          <w:rFonts w:ascii="PT Astra Serif" w:hAnsi="PT Astra Serif"/>
          <w:sz w:val="26"/>
          <w:szCs w:val="26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8743B8" w:rsidRDefault="00D12798" w:rsidP="008743B8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13403B">
        <w:rPr>
          <w:rFonts w:ascii="PT Astra Serif" w:hAnsi="PT Astra Serif"/>
          <w:sz w:val="26"/>
          <w:szCs w:val="26"/>
        </w:rPr>
        <w:t>ФИО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</w:rPr>
        <w:t>07</w:t>
      </w:r>
      <w:r w:rsidRPr="00574FFB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574FFB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574FFB">
        <w:rPr>
          <w:rFonts w:ascii="PT Astra Serif" w:hAnsi="PT Astra Serif"/>
          <w:sz w:val="26"/>
          <w:szCs w:val="26"/>
        </w:rPr>
        <w:t>вх</w:t>
      </w:r>
      <w:proofErr w:type="spellEnd"/>
      <w:r w:rsidRPr="00574FFB">
        <w:rPr>
          <w:rFonts w:ascii="PT Astra Serif" w:hAnsi="PT Astra Serif"/>
          <w:sz w:val="26"/>
          <w:szCs w:val="26"/>
        </w:rPr>
        <w:t>. № 2021/</w:t>
      </w:r>
      <w:r>
        <w:rPr>
          <w:rFonts w:ascii="PT Astra Serif" w:hAnsi="PT Astra Serif"/>
          <w:sz w:val="26"/>
          <w:szCs w:val="26"/>
        </w:rPr>
        <w:t>53</w:t>
      </w:r>
      <w:r w:rsidRPr="00574FFB">
        <w:rPr>
          <w:rFonts w:ascii="PT Astra Serif" w:hAnsi="PT Astra Serif"/>
          <w:sz w:val="26"/>
          <w:szCs w:val="26"/>
        </w:rPr>
        <w:t>;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№КУВИ-002/2021-9639640 от 08.02.2021;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об основных характеристиках и зарегистрированных правах на объект недвижимости от 08.09.2020;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- отчетом об оценке стоимости имущества от 01.04.2021 № 02825-2021, подготовленног</w:t>
      </w:r>
      <w:proofErr w:type="gramStart"/>
      <w:r w:rsidRPr="00574FFB">
        <w:rPr>
          <w:rFonts w:ascii="PT Astra Serif" w:hAnsi="PT Astra Serif"/>
          <w:sz w:val="26"/>
          <w:szCs w:val="26"/>
        </w:rPr>
        <w:t>о ООО</w:t>
      </w:r>
      <w:proofErr w:type="gramEnd"/>
      <w:r w:rsidRPr="00574FFB">
        <w:rPr>
          <w:rFonts w:ascii="PT Astra Serif" w:hAnsi="PT Astra Serif"/>
          <w:sz w:val="26"/>
          <w:szCs w:val="26"/>
        </w:rPr>
        <w:t xml:space="preserve"> Центр оценки «</w:t>
      </w:r>
      <w:proofErr w:type="spellStart"/>
      <w:r w:rsidRPr="00574FFB">
        <w:rPr>
          <w:rFonts w:ascii="PT Astra Serif" w:hAnsi="PT Astra Serif"/>
          <w:sz w:val="26"/>
          <w:szCs w:val="26"/>
        </w:rPr>
        <w:t>Скоринг</w:t>
      </w:r>
      <w:proofErr w:type="spellEnd"/>
      <w:r w:rsidRPr="00574FFB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2.  Сведения о заявителе: 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Наименование: </w:t>
      </w:r>
      <w:r w:rsidR="0013403B">
        <w:rPr>
          <w:rFonts w:ascii="PT Astra Serif" w:hAnsi="PT Astra Serif"/>
          <w:sz w:val="26"/>
          <w:szCs w:val="26"/>
        </w:rPr>
        <w:t>ФИО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3.  Сведения об объектах недвижимости: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>Кадастровый номер: 70:14:0100002:1436.</w:t>
      </w:r>
    </w:p>
    <w:p w:rsidR="00574FFB" w:rsidRP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Адрес (место нахождения): Томская область, Томский район, с. </w:t>
      </w:r>
      <w:proofErr w:type="spellStart"/>
      <w:r w:rsidRPr="00574FFB">
        <w:rPr>
          <w:rFonts w:ascii="PT Astra Serif" w:hAnsi="PT Astra Serif"/>
          <w:sz w:val="26"/>
          <w:szCs w:val="26"/>
        </w:rPr>
        <w:t>Барабинка</w:t>
      </w:r>
      <w:proofErr w:type="spellEnd"/>
      <w:r w:rsidRPr="00574FFB">
        <w:rPr>
          <w:rFonts w:ascii="PT Astra Serif" w:hAnsi="PT Astra Serif"/>
          <w:sz w:val="26"/>
          <w:szCs w:val="26"/>
        </w:rPr>
        <w:t>, ул. Советская, д. 21б.</w:t>
      </w:r>
    </w:p>
    <w:p w:rsidR="00574FFB" w:rsidRDefault="00574FFB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574FFB">
        <w:rPr>
          <w:rFonts w:ascii="PT Astra Serif" w:hAnsi="PT Astra Serif"/>
          <w:sz w:val="26"/>
          <w:szCs w:val="26"/>
        </w:rPr>
        <w:t xml:space="preserve">Кадастровая стоимость на 08.09.2020,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574FFB">
        <w:rPr>
          <w:rFonts w:ascii="PT Astra Serif" w:hAnsi="PT Astra Serif"/>
          <w:sz w:val="26"/>
          <w:szCs w:val="26"/>
        </w:rPr>
        <w:t>машино</w:t>
      </w:r>
      <w:proofErr w:type="spellEnd"/>
      <w:r w:rsidRPr="00574FFB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4 934 135,17 руб.</w:t>
      </w:r>
    </w:p>
    <w:p w:rsidR="00977993" w:rsidRDefault="00977993" w:rsidP="00574FF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574FFB">
        <w:rPr>
          <w:rFonts w:ascii="PT Astra Serif" w:hAnsi="PT Astra Serif"/>
          <w:sz w:val="26"/>
          <w:szCs w:val="26"/>
        </w:rPr>
        <w:t>08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9.2020</w:t>
      </w:r>
      <w:r w:rsidRPr="008743B8">
        <w:rPr>
          <w:rFonts w:ascii="PT Astra Serif" w:hAnsi="PT Astra Serif"/>
          <w:sz w:val="26"/>
          <w:szCs w:val="26"/>
        </w:rPr>
        <w:t xml:space="preserve"> согласно отчету об оценке, составляет </w:t>
      </w:r>
      <w:r w:rsidR="00574FFB">
        <w:rPr>
          <w:rFonts w:ascii="PT Astra Serif" w:hAnsi="PT Astra Serif"/>
          <w:sz w:val="26"/>
          <w:szCs w:val="26"/>
        </w:rPr>
        <w:t>2 573 737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D42A9E" w:rsidRPr="008743B8" w:rsidRDefault="00157F1C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4</w:t>
      </w:r>
      <w:r w:rsidR="004940E1" w:rsidRPr="008743B8">
        <w:rPr>
          <w:rFonts w:ascii="PT Astra Serif" w:hAnsi="PT Astra Serif"/>
          <w:sz w:val="26"/>
          <w:szCs w:val="26"/>
        </w:rPr>
        <w:t>.  Основани</w:t>
      </w:r>
      <w:r w:rsidRPr="008743B8">
        <w:rPr>
          <w:rFonts w:ascii="PT Astra Serif" w:hAnsi="PT Astra Serif"/>
          <w:sz w:val="26"/>
          <w:szCs w:val="26"/>
        </w:rPr>
        <w:t>е</w:t>
      </w:r>
      <w:r w:rsidR="00D42A9E" w:rsidRPr="008743B8">
        <w:rPr>
          <w:rFonts w:ascii="PT Astra Serif" w:hAnsi="PT Astra Serif"/>
          <w:sz w:val="26"/>
          <w:szCs w:val="26"/>
        </w:rPr>
        <w:t xml:space="preserve"> подачи заявления: </w:t>
      </w:r>
      <w:r w:rsidR="000D505F" w:rsidRPr="008743B8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6A5CD7" w:rsidRPr="008743B8">
        <w:rPr>
          <w:rFonts w:ascii="PT Astra Serif" w:hAnsi="PT Astra Serif"/>
          <w:sz w:val="26"/>
          <w:szCs w:val="26"/>
        </w:rPr>
        <w:t>ов</w:t>
      </w:r>
      <w:r w:rsidR="000D505F" w:rsidRPr="008743B8">
        <w:rPr>
          <w:rFonts w:ascii="PT Astra Serif" w:hAnsi="PT Astra Serif"/>
          <w:sz w:val="26"/>
          <w:szCs w:val="26"/>
        </w:rPr>
        <w:t xml:space="preserve"> недвижимости </w:t>
      </w:r>
      <w:r w:rsidR="00A671FC" w:rsidRPr="008743B8">
        <w:rPr>
          <w:rFonts w:ascii="PT Astra Serif" w:hAnsi="PT Astra Serif"/>
          <w:sz w:val="26"/>
          <w:szCs w:val="26"/>
        </w:rPr>
        <w:t>их</w:t>
      </w:r>
      <w:r w:rsidR="000D505F" w:rsidRPr="008743B8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A671FC" w:rsidRPr="008743B8">
        <w:rPr>
          <w:rFonts w:ascii="PT Astra Serif" w:hAnsi="PT Astra Serif"/>
          <w:sz w:val="26"/>
          <w:szCs w:val="26"/>
        </w:rPr>
        <w:t xml:space="preserve"> </w:t>
      </w:r>
      <w:r w:rsidR="00574FFB">
        <w:rPr>
          <w:rFonts w:ascii="PT Astra Serif" w:hAnsi="PT Astra Serif"/>
          <w:sz w:val="26"/>
          <w:szCs w:val="26"/>
        </w:rPr>
        <w:t>2 573 737</w:t>
      </w:r>
      <w:r w:rsidR="00574FFB" w:rsidRPr="008743B8">
        <w:rPr>
          <w:rFonts w:ascii="PT Astra Serif" w:hAnsi="PT Astra Serif"/>
          <w:sz w:val="26"/>
          <w:szCs w:val="26"/>
        </w:rPr>
        <w:t xml:space="preserve"> </w:t>
      </w:r>
      <w:r w:rsidR="00574FFB" w:rsidRPr="00574FFB">
        <w:rPr>
          <w:rFonts w:ascii="PT Astra Serif" w:hAnsi="PT Astra Serif"/>
          <w:sz w:val="26"/>
          <w:szCs w:val="26"/>
        </w:rPr>
        <w:t xml:space="preserve">(два миллиона пятьсот семьдесят три тысячи семьсот тридцать семь) </w:t>
      </w:r>
      <w:r w:rsidR="00977993">
        <w:rPr>
          <w:rFonts w:ascii="PT Astra Serif" w:hAnsi="PT Astra Serif"/>
          <w:sz w:val="26"/>
          <w:szCs w:val="26"/>
        </w:rPr>
        <w:t>рублей,</w:t>
      </w:r>
      <w:r w:rsidR="00A247AD" w:rsidRPr="008743B8">
        <w:rPr>
          <w:rFonts w:ascii="PT Astra Serif" w:hAnsi="PT Astra Serif"/>
          <w:sz w:val="26"/>
          <w:szCs w:val="26"/>
        </w:rPr>
        <w:t xml:space="preserve"> </w:t>
      </w:r>
      <w:r w:rsidR="007A757B" w:rsidRPr="008743B8">
        <w:rPr>
          <w:rFonts w:ascii="PT Astra Serif" w:hAnsi="PT Astra Serif"/>
          <w:sz w:val="26"/>
          <w:szCs w:val="26"/>
        </w:rPr>
        <w:t>определенной по состоянию на 0</w:t>
      </w:r>
      <w:r w:rsidR="00574FFB">
        <w:rPr>
          <w:rFonts w:ascii="PT Astra Serif" w:hAnsi="PT Astra Serif"/>
          <w:sz w:val="26"/>
          <w:szCs w:val="26"/>
        </w:rPr>
        <w:t>8</w:t>
      </w:r>
      <w:r w:rsidR="000D505F"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9</w:t>
      </w:r>
      <w:r w:rsidR="000D505F" w:rsidRPr="008743B8">
        <w:rPr>
          <w:rFonts w:ascii="PT Astra Serif" w:hAnsi="PT Astra Serif"/>
          <w:sz w:val="26"/>
          <w:szCs w:val="26"/>
        </w:rPr>
        <w:t>.20</w:t>
      </w:r>
      <w:r w:rsidR="00574FFB">
        <w:rPr>
          <w:rFonts w:ascii="PT Astra Serif" w:hAnsi="PT Astra Serif"/>
          <w:sz w:val="26"/>
          <w:szCs w:val="26"/>
        </w:rPr>
        <w:t>20</w:t>
      </w:r>
      <w:r w:rsidR="000D505F" w:rsidRPr="008743B8">
        <w:rPr>
          <w:rFonts w:ascii="PT Astra Serif" w:hAnsi="PT Astra Serif"/>
          <w:sz w:val="26"/>
          <w:szCs w:val="26"/>
        </w:rPr>
        <w:t xml:space="preserve"> (да</w:t>
      </w:r>
      <w:r w:rsidR="000F10E1" w:rsidRPr="008743B8">
        <w:rPr>
          <w:rFonts w:ascii="PT Astra Serif" w:hAnsi="PT Astra Serif"/>
          <w:sz w:val="26"/>
          <w:szCs w:val="26"/>
        </w:rPr>
        <w:t>лее – рыночная стоимость объектов</w:t>
      </w:r>
      <w:r w:rsidR="000D505F" w:rsidRPr="008743B8">
        <w:rPr>
          <w:rFonts w:ascii="PT Astra Serif" w:hAnsi="PT Astra Serif"/>
          <w:sz w:val="26"/>
          <w:szCs w:val="26"/>
        </w:rPr>
        <w:t xml:space="preserve"> недвижимости) в отчете об оценке</w:t>
      </w:r>
      <w:r w:rsidR="00D42A9E" w:rsidRPr="008743B8">
        <w:rPr>
          <w:rFonts w:ascii="PT Astra Serif" w:hAnsi="PT Astra Serif"/>
          <w:sz w:val="26"/>
          <w:szCs w:val="26"/>
        </w:rPr>
        <w:t>.</w:t>
      </w:r>
    </w:p>
    <w:p w:rsidR="00E10137" w:rsidRPr="008743B8" w:rsidRDefault="00E10137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E10137" w:rsidRPr="008743B8" w:rsidRDefault="00D42A9E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E10137" w:rsidRPr="008743B8" w:rsidRDefault="00FC0F60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</w:t>
      </w:r>
      <w:r w:rsidR="00814614" w:rsidRPr="008743B8">
        <w:rPr>
          <w:rFonts w:ascii="PT Astra Serif" w:hAnsi="PT Astra Serif"/>
          <w:sz w:val="26"/>
          <w:szCs w:val="26"/>
        </w:rPr>
        <w:t>редседател</w:t>
      </w:r>
      <w:r w:rsidRPr="008743B8">
        <w:rPr>
          <w:rFonts w:ascii="PT Astra Serif" w:hAnsi="PT Astra Serif"/>
          <w:sz w:val="26"/>
          <w:szCs w:val="26"/>
        </w:rPr>
        <w:t>ь</w:t>
      </w:r>
      <w:r w:rsidR="004940E1" w:rsidRPr="008743B8">
        <w:rPr>
          <w:rFonts w:ascii="PT Astra Serif" w:hAnsi="PT Astra Serif"/>
          <w:sz w:val="26"/>
          <w:szCs w:val="26"/>
        </w:rPr>
        <w:t xml:space="preserve"> комиссии</w:t>
      </w:r>
      <w:r w:rsidR="002977B6" w:rsidRPr="008743B8">
        <w:rPr>
          <w:rFonts w:ascii="PT Astra Serif" w:hAnsi="PT Astra Serif"/>
          <w:sz w:val="26"/>
          <w:szCs w:val="26"/>
        </w:rPr>
        <w:t xml:space="preserve"> </w:t>
      </w:r>
      <w:r w:rsidR="00FB5A70" w:rsidRPr="008743B8">
        <w:rPr>
          <w:rFonts w:ascii="PT Astra Serif" w:hAnsi="PT Astra Serif"/>
          <w:sz w:val="26"/>
          <w:szCs w:val="26"/>
        </w:rPr>
        <w:t>отметил</w:t>
      </w:r>
      <w:r w:rsidR="002977B6" w:rsidRPr="008743B8">
        <w:rPr>
          <w:rFonts w:ascii="PT Astra Serif" w:hAnsi="PT Astra Serif"/>
          <w:sz w:val="26"/>
          <w:szCs w:val="26"/>
        </w:rPr>
        <w:t>, что комплектность документов</w:t>
      </w:r>
      <w:r w:rsidR="00FB5A70" w:rsidRPr="008743B8">
        <w:rPr>
          <w:rFonts w:ascii="PT Astra Serif" w:hAnsi="PT Astra Serif"/>
          <w:sz w:val="26"/>
          <w:szCs w:val="26"/>
        </w:rPr>
        <w:t>, представленных заявителем,</w:t>
      </w:r>
      <w:r w:rsidR="002977B6" w:rsidRPr="008743B8">
        <w:rPr>
          <w:rFonts w:ascii="PT Astra Serif" w:hAnsi="PT Astra Serif"/>
          <w:sz w:val="26"/>
          <w:szCs w:val="26"/>
        </w:rPr>
        <w:t xml:space="preserve"> соответствует части 9 статьи 22 Закон</w:t>
      </w:r>
      <w:r w:rsidR="00F54B97" w:rsidRPr="008743B8">
        <w:rPr>
          <w:rFonts w:ascii="PT Astra Serif" w:hAnsi="PT Astra Serif"/>
          <w:sz w:val="26"/>
          <w:szCs w:val="26"/>
        </w:rPr>
        <w:t>а</w:t>
      </w:r>
      <w:r w:rsidR="000E197C" w:rsidRPr="008743B8">
        <w:rPr>
          <w:rFonts w:ascii="PT Astra Serif" w:hAnsi="PT Astra Serif"/>
          <w:sz w:val="26"/>
          <w:szCs w:val="26"/>
        </w:rPr>
        <w:t xml:space="preserve"> № 237-ФЗ</w:t>
      </w:r>
      <w:r w:rsidR="002977B6" w:rsidRPr="008743B8">
        <w:rPr>
          <w:rFonts w:ascii="PT Astra Serif" w:hAnsi="PT Astra Serif"/>
          <w:sz w:val="26"/>
          <w:szCs w:val="26"/>
        </w:rPr>
        <w:t xml:space="preserve">. </w:t>
      </w:r>
    </w:p>
    <w:p w:rsidR="00D86483" w:rsidRPr="008743B8" w:rsidRDefault="00D86483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Пояснения</w:t>
      </w:r>
      <w:r w:rsidR="009F74A0" w:rsidRPr="008743B8">
        <w:rPr>
          <w:rFonts w:ascii="PT Astra Serif" w:hAnsi="PT Astra Serif"/>
          <w:sz w:val="26"/>
          <w:szCs w:val="26"/>
        </w:rPr>
        <w:t xml:space="preserve"> </w:t>
      </w:r>
      <w:r w:rsidR="00645F25" w:rsidRPr="008743B8">
        <w:rPr>
          <w:rFonts w:ascii="PT Astra Serif" w:hAnsi="PT Astra Serif"/>
          <w:sz w:val="26"/>
          <w:szCs w:val="26"/>
        </w:rPr>
        <w:t>представител</w:t>
      </w:r>
      <w:r w:rsidR="00DC5591" w:rsidRPr="008743B8">
        <w:rPr>
          <w:rFonts w:ascii="PT Astra Serif" w:hAnsi="PT Astra Serif"/>
          <w:sz w:val="26"/>
          <w:szCs w:val="26"/>
        </w:rPr>
        <w:t>я</w:t>
      </w:r>
      <w:r w:rsidR="00C10EAA" w:rsidRPr="008743B8">
        <w:rPr>
          <w:rFonts w:ascii="PT Astra Serif" w:hAnsi="PT Astra Serif"/>
          <w:sz w:val="26"/>
          <w:szCs w:val="26"/>
        </w:rPr>
        <w:t xml:space="preserve"> </w:t>
      </w:r>
      <w:r w:rsidR="00FB5A70" w:rsidRPr="008743B8">
        <w:rPr>
          <w:rFonts w:ascii="PT Astra Serif" w:hAnsi="PT Astra Serif"/>
          <w:sz w:val="26"/>
          <w:szCs w:val="26"/>
        </w:rPr>
        <w:t>О</w:t>
      </w:r>
      <w:r w:rsidR="00DC5591" w:rsidRPr="008743B8">
        <w:rPr>
          <w:rFonts w:ascii="PT Astra Serif" w:hAnsi="PT Astra Serif"/>
          <w:sz w:val="26"/>
          <w:szCs w:val="26"/>
        </w:rPr>
        <w:t>ГБУ</w:t>
      </w:r>
      <w:r w:rsidR="00C10EAA" w:rsidRPr="008743B8">
        <w:rPr>
          <w:rFonts w:ascii="PT Astra Serif" w:hAnsi="PT Astra Serif"/>
          <w:sz w:val="26"/>
          <w:szCs w:val="26"/>
        </w:rPr>
        <w:t xml:space="preserve"> «Томский областной центр инвентаризации и кадастра» </w:t>
      </w:r>
      <w:r w:rsidR="00486EBC" w:rsidRPr="008743B8">
        <w:rPr>
          <w:rFonts w:ascii="PT Astra Serif" w:hAnsi="PT Astra Serif"/>
          <w:sz w:val="26"/>
          <w:szCs w:val="26"/>
        </w:rPr>
        <w:t>Кравцовой Татьяны Николаевны</w:t>
      </w:r>
      <w:r w:rsidR="000D0627" w:rsidRPr="008743B8">
        <w:rPr>
          <w:rFonts w:ascii="PT Astra Serif" w:hAnsi="PT Astra Serif"/>
          <w:sz w:val="26"/>
          <w:szCs w:val="26"/>
        </w:rPr>
        <w:t xml:space="preserve"> </w:t>
      </w:r>
      <w:r w:rsidR="00B94A37" w:rsidRPr="008743B8">
        <w:rPr>
          <w:rFonts w:ascii="PT Astra Serif" w:hAnsi="PT Astra Serif"/>
          <w:sz w:val="26"/>
          <w:szCs w:val="26"/>
        </w:rPr>
        <w:t>представлены</w:t>
      </w:r>
      <w:r w:rsidR="00C10EAA" w:rsidRPr="008743B8">
        <w:rPr>
          <w:rFonts w:ascii="PT Astra Serif" w:hAnsi="PT Astra Serif"/>
          <w:sz w:val="26"/>
          <w:szCs w:val="26"/>
        </w:rPr>
        <w:t xml:space="preserve"> в </w:t>
      </w:r>
      <w:r w:rsidR="009F74A0" w:rsidRPr="008743B8">
        <w:rPr>
          <w:rFonts w:ascii="PT Astra Serif" w:hAnsi="PT Astra Serif"/>
          <w:sz w:val="26"/>
          <w:szCs w:val="26"/>
        </w:rPr>
        <w:t xml:space="preserve">приложении </w:t>
      </w:r>
      <w:r w:rsidR="00D12798" w:rsidRPr="008743B8">
        <w:rPr>
          <w:rFonts w:ascii="PT Astra Serif" w:hAnsi="PT Astra Serif"/>
          <w:sz w:val="26"/>
          <w:szCs w:val="26"/>
        </w:rPr>
        <w:t xml:space="preserve">№ 1 </w:t>
      </w:r>
      <w:r w:rsidR="00C10EAA" w:rsidRPr="008743B8">
        <w:rPr>
          <w:rFonts w:ascii="PT Astra Serif" w:hAnsi="PT Astra Serif"/>
          <w:sz w:val="26"/>
          <w:szCs w:val="26"/>
        </w:rPr>
        <w:t xml:space="preserve">к </w:t>
      </w:r>
      <w:r w:rsidR="00FB5A70" w:rsidRPr="008743B8">
        <w:rPr>
          <w:rFonts w:ascii="PT Astra Serif" w:hAnsi="PT Astra Serif"/>
          <w:sz w:val="26"/>
          <w:szCs w:val="26"/>
        </w:rPr>
        <w:t xml:space="preserve">настоящему </w:t>
      </w:r>
      <w:r w:rsidR="004940E1" w:rsidRPr="008743B8">
        <w:rPr>
          <w:rFonts w:ascii="PT Astra Serif" w:hAnsi="PT Astra Serif"/>
          <w:sz w:val="26"/>
          <w:szCs w:val="26"/>
        </w:rPr>
        <w:t>п</w:t>
      </w:r>
      <w:r w:rsidR="00C10EAA" w:rsidRPr="008743B8">
        <w:rPr>
          <w:rFonts w:ascii="PT Astra Serif" w:hAnsi="PT Astra Serif"/>
          <w:sz w:val="26"/>
          <w:szCs w:val="26"/>
        </w:rPr>
        <w:t>ротоколу</w:t>
      </w:r>
      <w:r w:rsidR="004940E1" w:rsidRPr="008743B8">
        <w:rPr>
          <w:rFonts w:ascii="PT Astra Serif" w:hAnsi="PT Astra Serif"/>
          <w:sz w:val="26"/>
          <w:szCs w:val="26"/>
        </w:rPr>
        <w:t>.</w:t>
      </w:r>
    </w:p>
    <w:p w:rsidR="00E10137" w:rsidRPr="008743B8" w:rsidRDefault="00E10137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D7BD7" w:rsidRPr="008743B8" w:rsidRDefault="00E10137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</w:t>
      </w:r>
      <w:r w:rsidR="008A2A36" w:rsidRPr="008743B8">
        <w:rPr>
          <w:rFonts w:ascii="PT Astra Serif" w:hAnsi="PT Astra Serif"/>
          <w:sz w:val="26"/>
          <w:szCs w:val="26"/>
        </w:rPr>
        <w:t>омиссией принято РЕШЕНИЕ:</w:t>
      </w:r>
      <w:r w:rsidR="00A76408" w:rsidRPr="008743B8">
        <w:rPr>
          <w:rFonts w:ascii="PT Astra Serif" w:hAnsi="PT Astra Serif"/>
          <w:sz w:val="26"/>
          <w:szCs w:val="26"/>
        </w:rPr>
        <w:t xml:space="preserve"> </w:t>
      </w:r>
    </w:p>
    <w:p w:rsidR="00574FFB" w:rsidRPr="008743B8" w:rsidRDefault="00574FFB" w:rsidP="00574FF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574FFB" w:rsidRPr="008743B8" w:rsidRDefault="00574FFB" w:rsidP="00574FF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</w:t>
      </w:r>
      <w:r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74FFB" w:rsidRPr="008743B8" w:rsidRDefault="00574FFB" w:rsidP="00574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Определить кадастровую стоимость объектов недвижимости с кадастровым номером </w:t>
      </w:r>
      <w:r w:rsidRPr="00574FFB">
        <w:rPr>
          <w:rFonts w:ascii="PT Astra Serif" w:hAnsi="PT Astra Serif"/>
          <w:sz w:val="26"/>
          <w:szCs w:val="26"/>
        </w:rPr>
        <w:t>70:14:0100002:1436</w:t>
      </w:r>
      <w:r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>
        <w:rPr>
          <w:rFonts w:ascii="PT Astra Serif" w:hAnsi="PT Astra Serif"/>
          <w:sz w:val="26"/>
          <w:szCs w:val="26"/>
        </w:rPr>
        <w:t>2 573 737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Pr="00574FFB">
        <w:rPr>
          <w:rFonts w:ascii="PT Astra Serif" w:hAnsi="PT Astra Serif"/>
          <w:sz w:val="26"/>
          <w:szCs w:val="26"/>
        </w:rPr>
        <w:t xml:space="preserve">(два миллиона пятьсот семьдесят три тысячи семьсот тридцать семь) </w:t>
      </w:r>
      <w:r>
        <w:rPr>
          <w:rFonts w:ascii="PT Astra Serif" w:hAnsi="PT Astra Serif"/>
          <w:sz w:val="26"/>
          <w:szCs w:val="26"/>
        </w:rPr>
        <w:t>рублей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E424B5" w:rsidRPr="008743B8" w:rsidRDefault="00E424B5" w:rsidP="008743B8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465207" w:rsidRDefault="005B15CB" w:rsidP="008743B8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Малиновская Елена Юрьевна</w:t>
      </w:r>
      <w:r w:rsidR="00465207"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465207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465207" w:rsidRPr="008743B8">
        <w:rPr>
          <w:rFonts w:ascii="PT Astra Serif" w:hAnsi="PT Astra Serif"/>
          <w:sz w:val="26"/>
          <w:szCs w:val="26"/>
        </w:rPr>
        <w:t>;</w:t>
      </w:r>
    </w:p>
    <w:p w:rsidR="00574FFB" w:rsidRPr="008743B8" w:rsidRDefault="00574FFB" w:rsidP="008743B8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Лиманская</w:t>
      </w:r>
      <w:proofErr w:type="spellEnd"/>
      <w:r>
        <w:rPr>
          <w:rFonts w:ascii="PT Astra Serif" w:hAnsi="PT Astra Serif"/>
          <w:sz w:val="26"/>
          <w:szCs w:val="26"/>
        </w:rPr>
        <w:t xml:space="preserve"> Наталья Викторовна – </w:t>
      </w:r>
      <w:proofErr w:type="gramStart"/>
      <w:r>
        <w:rPr>
          <w:rFonts w:ascii="PT Astra Serif" w:hAnsi="PT Astra Serif"/>
          <w:sz w:val="26"/>
          <w:szCs w:val="26"/>
        </w:rPr>
        <w:t>за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A92681" w:rsidRPr="008743B8" w:rsidRDefault="00C839CF" w:rsidP="008743B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Мельникова Екатерина Феликсовна</w:t>
      </w:r>
      <w:r w:rsidR="001130A7"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1130A7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1130A7" w:rsidRPr="008743B8">
        <w:rPr>
          <w:rFonts w:ascii="PT Astra Serif" w:hAnsi="PT Astra Serif"/>
          <w:sz w:val="26"/>
          <w:szCs w:val="26"/>
        </w:rPr>
        <w:t>;</w:t>
      </w:r>
    </w:p>
    <w:p w:rsidR="002B5AB0" w:rsidRPr="008743B8" w:rsidRDefault="001130A7" w:rsidP="008743B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</w:t>
      </w:r>
      <w:r w:rsidR="005E0396" w:rsidRPr="008743B8">
        <w:rPr>
          <w:rFonts w:ascii="PT Astra Serif" w:hAnsi="PT Astra Serif"/>
          <w:sz w:val="26"/>
          <w:szCs w:val="26"/>
        </w:rPr>
        <w:t xml:space="preserve">Инна Валерьевна – </w:t>
      </w:r>
      <w:proofErr w:type="gramStart"/>
      <w:r w:rsidR="005E0396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5E0396" w:rsidRPr="008743B8">
        <w:rPr>
          <w:rFonts w:ascii="PT Astra Serif" w:hAnsi="PT Astra Serif"/>
          <w:sz w:val="26"/>
          <w:szCs w:val="26"/>
        </w:rPr>
        <w:t>.</w:t>
      </w:r>
    </w:p>
    <w:p w:rsidR="002B5AB0" w:rsidRPr="008743B8" w:rsidRDefault="00E424B5" w:rsidP="008743B8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7535BF" w:rsidRPr="008743B8" w:rsidRDefault="00A81FB8" w:rsidP="008743B8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</w:t>
      </w:r>
      <w:r w:rsidR="00E424B5" w:rsidRPr="008743B8">
        <w:rPr>
          <w:rFonts w:ascii="PT Astra Serif" w:hAnsi="PT Astra Serif"/>
          <w:sz w:val="26"/>
          <w:szCs w:val="26"/>
        </w:rPr>
        <w:t>ринималось.</w:t>
      </w:r>
    </w:p>
    <w:p w:rsidR="00696606" w:rsidRPr="008743B8" w:rsidRDefault="00696606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574FFB">
        <w:rPr>
          <w:rFonts w:ascii="PT Astra Serif" w:hAnsi="PT Astra Serif"/>
          <w:sz w:val="26"/>
          <w:szCs w:val="26"/>
        </w:rPr>
        <w:t xml:space="preserve"> </w:t>
      </w:r>
      <w:r w:rsidR="0013403B">
        <w:rPr>
          <w:rFonts w:ascii="PT Astra Serif" w:hAnsi="PT Astra Serif"/>
          <w:sz w:val="26"/>
          <w:szCs w:val="26"/>
        </w:rPr>
        <w:t>ФИО</w:t>
      </w:r>
    </w:p>
    <w:p w:rsidR="00696606" w:rsidRPr="008743B8" w:rsidRDefault="00696606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574FFB">
        <w:rPr>
          <w:rFonts w:ascii="PT Astra Serif" w:hAnsi="PT Astra Serif"/>
          <w:sz w:val="26"/>
          <w:szCs w:val="26"/>
        </w:rPr>
        <w:t>13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74FFB">
        <w:rPr>
          <w:rFonts w:ascii="PT Astra Serif" w:hAnsi="PT Astra Serif"/>
          <w:sz w:val="26"/>
          <w:szCs w:val="26"/>
        </w:rPr>
        <w:t>54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№КУВИ-002/2021-</w:t>
      </w:r>
      <w:r w:rsidR="00574FFB">
        <w:rPr>
          <w:rFonts w:ascii="PT Astra Serif" w:hAnsi="PT Astra Serif"/>
          <w:sz w:val="26"/>
          <w:szCs w:val="26"/>
        </w:rPr>
        <w:t>50750436</w:t>
      </w:r>
      <w:r w:rsidRPr="008743B8">
        <w:rPr>
          <w:rFonts w:ascii="PT Astra Serif" w:hAnsi="PT Astra Serif"/>
          <w:sz w:val="26"/>
          <w:szCs w:val="26"/>
        </w:rPr>
        <w:t xml:space="preserve"> от </w:t>
      </w:r>
      <w:r w:rsidR="00574FFB">
        <w:rPr>
          <w:rFonts w:ascii="PT Astra Serif" w:hAnsi="PT Astra Serif"/>
          <w:sz w:val="26"/>
          <w:szCs w:val="26"/>
        </w:rPr>
        <w:t>04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>.2021;</w:t>
      </w:r>
    </w:p>
    <w:p w:rsidR="00977993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 w:rsidR="00574FFB">
        <w:rPr>
          <w:rFonts w:ascii="PT Astra Serif" w:hAnsi="PT Astra Serif"/>
          <w:sz w:val="26"/>
          <w:szCs w:val="26"/>
        </w:rPr>
        <w:t xml:space="preserve">копией </w:t>
      </w:r>
      <w:r w:rsidR="00574FFB" w:rsidRPr="00574FFB">
        <w:rPr>
          <w:rFonts w:ascii="PT Astra Serif" w:hAnsi="PT Astra Serif"/>
          <w:sz w:val="26"/>
          <w:szCs w:val="26"/>
        </w:rPr>
        <w:t>выписк</w:t>
      </w:r>
      <w:r w:rsidR="00574FFB">
        <w:rPr>
          <w:rFonts w:ascii="PT Astra Serif" w:hAnsi="PT Astra Serif"/>
          <w:sz w:val="26"/>
          <w:szCs w:val="26"/>
        </w:rPr>
        <w:t>и</w:t>
      </w:r>
      <w:r w:rsidR="00574FFB" w:rsidRPr="00574FFB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574FFB">
        <w:rPr>
          <w:rFonts w:ascii="PT Astra Serif" w:hAnsi="PT Astra Serif"/>
          <w:sz w:val="26"/>
          <w:szCs w:val="26"/>
        </w:rPr>
        <w:t>24.04</w:t>
      </w:r>
      <w:r w:rsidR="00574FFB" w:rsidRPr="00574FFB">
        <w:rPr>
          <w:rFonts w:ascii="PT Astra Serif" w:hAnsi="PT Astra Serif"/>
          <w:sz w:val="26"/>
          <w:szCs w:val="26"/>
        </w:rPr>
        <w:t>.20</w:t>
      </w:r>
      <w:r w:rsidR="00574FFB">
        <w:rPr>
          <w:rFonts w:ascii="PT Astra Serif" w:hAnsi="PT Astra Serif"/>
          <w:sz w:val="26"/>
          <w:szCs w:val="26"/>
        </w:rPr>
        <w:t>17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574FFB" w:rsidRPr="008743B8" w:rsidRDefault="00574FFB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копией договора купли-продажи недвижимого имущества от 12.08.2013;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копией доверенности от </w:t>
      </w:r>
      <w:r w:rsidR="00574FFB">
        <w:rPr>
          <w:rFonts w:ascii="PT Astra Serif" w:hAnsi="PT Astra Serif"/>
          <w:sz w:val="26"/>
          <w:szCs w:val="26"/>
        </w:rPr>
        <w:t>24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1</w:t>
      </w:r>
      <w:r w:rsidRPr="008743B8">
        <w:rPr>
          <w:rFonts w:ascii="PT Astra Serif" w:hAnsi="PT Astra Serif"/>
          <w:sz w:val="26"/>
          <w:szCs w:val="26"/>
        </w:rPr>
        <w:t>.202</w:t>
      </w:r>
      <w:r w:rsidR="00574FFB">
        <w:rPr>
          <w:rFonts w:ascii="PT Astra Serif" w:hAnsi="PT Astra Serif"/>
          <w:sz w:val="26"/>
          <w:szCs w:val="26"/>
        </w:rPr>
        <w:t>0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отчетом об оценке рыночной стоимости недвижимого имущества</w:t>
      </w:r>
      <w:r w:rsidR="00574FFB">
        <w:rPr>
          <w:rFonts w:ascii="PT Astra Serif" w:hAnsi="PT Astra Serif"/>
          <w:sz w:val="26"/>
          <w:szCs w:val="26"/>
        </w:rPr>
        <w:t xml:space="preserve"> с учетом связанного с ним права собственности, в составе: помещения с кадастровым номером: </w:t>
      </w:r>
      <w:r w:rsidR="00574FFB">
        <w:rPr>
          <w:rFonts w:ascii="PT Astra Serif" w:hAnsi="PT Astra Serif"/>
          <w:sz w:val="26"/>
          <w:szCs w:val="26"/>
        </w:rPr>
        <w:lastRenderedPageBreak/>
        <w:t xml:space="preserve">70:21:0100032:6502, площадь: 625,5 </w:t>
      </w:r>
      <w:proofErr w:type="spellStart"/>
      <w:r w:rsidR="00574FFB">
        <w:rPr>
          <w:rFonts w:ascii="PT Astra Serif" w:hAnsi="PT Astra Serif"/>
          <w:sz w:val="26"/>
          <w:szCs w:val="26"/>
        </w:rPr>
        <w:t>кв</w:t>
      </w:r>
      <w:proofErr w:type="gramStart"/>
      <w:r w:rsidR="00574FFB">
        <w:rPr>
          <w:rFonts w:ascii="PT Astra Serif" w:hAnsi="PT Astra Serif"/>
          <w:sz w:val="26"/>
          <w:szCs w:val="26"/>
        </w:rPr>
        <w:t>.м</w:t>
      </w:r>
      <w:proofErr w:type="spellEnd"/>
      <w:proofErr w:type="gramEnd"/>
      <w:r w:rsidR="00574FFB">
        <w:rPr>
          <w:rFonts w:ascii="PT Astra Serif" w:hAnsi="PT Astra Serif"/>
          <w:sz w:val="26"/>
          <w:szCs w:val="26"/>
        </w:rPr>
        <w:t>, этажность: 1; назначение: нежилое; адрес расположения: Российская Федерация, Томская область, г. Томск, тракт Иркутский, д. 96, пом. 1004, 1007-1011, 1072, 1073, 1092, 1093, 1151, 1152, 1153, подг</w:t>
      </w:r>
      <w:r w:rsidRPr="008743B8">
        <w:rPr>
          <w:rFonts w:ascii="PT Astra Serif" w:hAnsi="PT Astra Serif"/>
          <w:sz w:val="26"/>
          <w:szCs w:val="26"/>
        </w:rPr>
        <w:t>отовленным ООО «</w:t>
      </w:r>
      <w:r w:rsidR="00574FFB">
        <w:rPr>
          <w:rFonts w:ascii="PT Astra Serif" w:hAnsi="PT Astra Serif"/>
          <w:sz w:val="26"/>
          <w:szCs w:val="26"/>
        </w:rPr>
        <w:t>Фемида</w:t>
      </w:r>
      <w:r w:rsidRPr="008743B8">
        <w:rPr>
          <w:rFonts w:ascii="PT Astra Serif" w:hAnsi="PT Astra Serif"/>
          <w:sz w:val="26"/>
          <w:szCs w:val="26"/>
        </w:rPr>
        <w:t>»</w:t>
      </w:r>
      <w:r w:rsidR="00574FFB">
        <w:rPr>
          <w:rFonts w:ascii="PT Astra Serif" w:hAnsi="PT Astra Serif"/>
          <w:sz w:val="26"/>
          <w:szCs w:val="26"/>
        </w:rPr>
        <w:t>, от 25.03.2021 № 033-03/2021</w:t>
      </w:r>
      <w:r w:rsidRPr="008743B8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</w:t>
      </w:r>
      <w:r w:rsidR="00574FFB">
        <w:rPr>
          <w:rFonts w:ascii="PT Astra Serif" w:hAnsi="PT Astra Serif"/>
          <w:sz w:val="26"/>
          <w:szCs w:val="26"/>
        </w:rPr>
        <w:t xml:space="preserve"> </w:t>
      </w:r>
      <w:r w:rsidR="0013403B">
        <w:rPr>
          <w:rFonts w:ascii="PT Astra Serif" w:hAnsi="PT Astra Serif"/>
          <w:sz w:val="26"/>
          <w:szCs w:val="26"/>
        </w:rPr>
        <w:t>ФИО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Кадастровый номер: </w:t>
      </w:r>
      <w:r w:rsidR="00574FFB">
        <w:rPr>
          <w:rFonts w:ascii="PT Astra Serif" w:hAnsi="PT Astra Serif"/>
          <w:sz w:val="26"/>
          <w:szCs w:val="26"/>
        </w:rPr>
        <w:t>70:21:0100032:6502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574FFB">
        <w:rPr>
          <w:rFonts w:ascii="PT Astra Serif" w:hAnsi="PT Astra Serif"/>
          <w:sz w:val="26"/>
          <w:szCs w:val="26"/>
        </w:rPr>
        <w:t>Томская область, г. Томск, тракт Иркутский, д. 96, пом. 1004, 1007-1011, 1072, 1073, 1092, 1093, 1151, 1152, 1153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574FFB">
        <w:rPr>
          <w:rFonts w:ascii="PT Astra Serif" w:hAnsi="PT Astra Serif"/>
          <w:sz w:val="26"/>
          <w:szCs w:val="26"/>
        </w:rPr>
        <w:t>20 501 050,16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 составляет </w:t>
      </w:r>
      <w:r w:rsidR="00574FFB">
        <w:rPr>
          <w:rFonts w:ascii="PT Astra Serif" w:hAnsi="PT Astra Serif"/>
          <w:sz w:val="26"/>
          <w:szCs w:val="26"/>
        </w:rPr>
        <w:t>9 251 000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4.   Основание подачи заявления: установление в отношении объекта недвижимости его рыночной стоимости в размере </w:t>
      </w:r>
      <w:r w:rsidR="00574FFB">
        <w:rPr>
          <w:rFonts w:ascii="PT Astra Serif" w:hAnsi="PT Astra Serif"/>
          <w:sz w:val="26"/>
          <w:szCs w:val="26"/>
        </w:rPr>
        <w:t>9 251 000</w:t>
      </w:r>
      <w:r w:rsidRPr="008743B8">
        <w:rPr>
          <w:rFonts w:ascii="PT Astra Serif" w:hAnsi="PT Astra Serif"/>
          <w:sz w:val="26"/>
          <w:szCs w:val="26"/>
        </w:rPr>
        <w:t xml:space="preserve"> (девять миллионов </w:t>
      </w:r>
      <w:r w:rsidR="00574FFB">
        <w:rPr>
          <w:rFonts w:ascii="PT Astra Serif" w:hAnsi="PT Astra Serif"/>
          <w:sz w:val="26"/>
          <w:szCs w:val="26"/>
        </w:rPr>
        <w:t>двести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574FFB">
        <w:rPr>
          <w:rFonts w:ascii="PT Astra Serif" w:hAnsi="PT Astra Serif"/>
          <w:sz w:val="26"/>
          <w:szCs w:val="26"/>
        </w:rPr>
        <w:t>пятьдесят одна</w:t>
      </w:r>
      <w:r w:rsidRPr="008743B8">
        <w:rPr>
          <w:rFonts w:ascii="PT Astra Serif" w:hAnsi="PT Astra Serif"/>
          <w:sz w:val="26"/>
          <w:szCs w:val="26"/>
        </w:rPr>
        <w:t xml:space="preserve"> тысяч</w:t>
      </w:r>
      <w:r w:rsidR="00574FFB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>) рублей,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977993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Кравцовой Татьяны Николаевны представлены в приложении № </w:t>
      </w:r>
      <w:r w:rsidR="00574FFB">
        <w:rPr>
          <w:rFonts w:ascii="PT Astra Serif" w:hAnsi="PT Astra Serif"/>
          <w:sz w:val="26"/>
          <w:szCs w:val="26"/>
        </w:rPr>
        <w:t>2</w:t>
      </w:r>
      <w:r w:rsidRPr="008743B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F16F2E" w:rsidRPr="008743B8" w:rsidRDefault="00F16F2E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Замечания члена комиссии Чадаевой Инны Валерьевны представлены в приложении № 3 к настоящему протоколу.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574FFB" w:rsidRPr="008743B8" w:rsidRDefault="00574FFB" w:rsidP="00574F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574FFB" w:rsidRPr="008743B8" w:rsidRDefault="00574FFB" w:rsidP="00574F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574FFB" w:rsidRPr="008743B8" w:rsidRDefault="00574FFB" w:rsidP="00574F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574FFB" w:rsidRPr="008743B8" w:rsidRDefault="00574FFB" w:rsidP="00574F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="0013403B">
        <w:rPr>
          <w:rFonts w:ascii="PT Astra Serif" w:hAnsi="PT Astra Serif"/>
          <w:sz w:val="26"/>
          <w:szCs w:val="26"/>
        </w:rPr>
        <w:t>ФИО</w:t>
      </w:r>
      <w:bookmarkStart w:id="0" w:name="_GoBack"/>
      <w:bookmarkEnd w:id="0"/>
      <w:r w:rsidRPr="008743B8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</w:t>
      </w:r>
      <w:r>
        <w:rPr>
          <w:rFonts w:ascii="PT Astra Serif" w:hAnsi="PT Astra Serif"/>
          <w:sz w:val="26"/>
          <w:szCs w:val="26"/>
        </w:rPr>
        <w:t>70:21:0100032:6502</w:t>
      </w:r>
      <w:r w:rsidRPr="008743B8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/>
          <w:sz w:val="26"/>
          <w:szCs w:val="26"/>
        </w:rPr>
        <w:t>Томская область, г. Томск, тракт Иркутский, д. 96, пом. 1004, 1007-1011, 1072, 1073, 1092, 1093, 1151, 1152, 1153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574FFB" w:rsidRPr="008743B8" w:rsidRDefault="00574FFB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574FFB" w:rsidRPr="008743B8" w:rsidRDefault="00574FFB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Лиманская</w:t>
      </w:r>
      <w:proofErr w:type="spellEnd"/>
      <w:r>
        <w:rPr>
          <w:rFonts w:ascii="PT Astra Serif" w:hAnsi="PT Astra Serif"/>
          <w:sz w:val="26"/>
          <w:szCs w:val="26"/>
        </w:rPr>
        <w:t xml:space="preserve"> Наталья Викторовна – </w:t>
      </w:r>
      <w:proofErr w:type="gramStart"/>
      <w:r>
        <w:rPr>
          <w:rFonts w:ascii="PT Astra Serif" w:hAnsi="PT Astra Serif"/>
          <w:sz w:val="26"/>
          <w:szCs w:val="26"/>
        </w:rPr>
        <w:t>за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Default="00696606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</w:t>
      </w:r>
      <w:r w:rsidR="00125164" w:rsidRPr="008743B8">
        <w:rPr>
          <w:rFonts w:ascii="PT Astra Serif" w:hAnsi="PT Astra Serif"/>
          <w:sz w:val="26"/>
          <w:szCs w:val="26"/>
        </w:rPr>
        <w:t>стоимости</w:t>
      </w:r>
      <w:r w:rsidR="00574FFB">
        <w:rPr>
          <w:rFonts w:ascii="PT Astra Serif" w:hAnsi="PT Astra Serif"/>
          <w:sz w:val="26"/>
          <w:szCs w:val="26"/>
        </w:rPr>
        <w:t xml:space="preserve"> А</w:t>
      </w:r>
      <w:r w:rsidR="00977993">
        <w:rPr>
          <w:rFonts w:ascii="PT Astra Serif" w:hAnsi="PT Astra Serif"/>
          <w:sz w:val="26"/>
          <w:szCs w:val="26"/>
        </w:rPr>
        <w:t>О «</w:t>
      </w:r>
      <w:r w:rsidR="00574FFB">
        <w:rPr>
          <w:rFonts w:ascii="PT Astra Serif" w:hAnsi="PT Astra Serif"/>
          <w:sz w:val="26"/>
          <w:szCs w:val="26"/>
        </w:rPr>
        <w:t>СХК</w:t>
      </w:r>
      <w:r w:rsidR="00977993">
        <w:rPr>
          <w:rFonts w:ascii="PT Astra Serif" w:hAnsi="PT Astra Serif"/>
          <w:sz w:val="26"/>
          <w:szCs w:val="26"/>
        </w:rPr>
        <w:t>»</w:t>
      </w:r>
      <w:r w:rsidR="00ED44F6" w:rsidRPr="008743B8">
        <w:rPr>
          <w:rFonts w:ascii="PT Astra Serif" w:hAnsi="PT Astra Serif"/>
          <w:sz w:val="26"/>
          <w:szCs w:val="26"/>
        </w:rPr>
        <w:t>.</w:t>
      </w:r>
    </w:p>
    <w:p w:rsidR="00125164" w:rsidRPr="008743B8" w:rsidRDefault="00125164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574FFB">
        <w:rPr>
          <w:rFonts w:ascii="PT Astra Serif" w:hAnsi="PT Astra Serif"/>
          <w:sz w:val="26"/>
          <w:szCs w:val="26"/>
        </w:rPr>
        <w:t>14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74FFB">
        <w:rPr>
          <w:rFonts w:ascii="PT Astra Serif" w:hAnsi="PT Astra Serif"/>
          <w:sz w:val="26"/>
          <w:szCs w:val="26"/>
        </w:rPr>
        <w:t>55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 КУВИ-002/2021-</w:t>
      </w:r>
      <w:r w:rsidR="00574FFB">
        <w:rPr>
          <w:rFonts w:ascii="PT Astra Serif" w:hAnsi="PT Astra Serif"/>
          <w:sz w:val="26"/>
          <w:szCs w:val="26"/>
        </w:rPr>
        <w:t>30463489 от 02.</w:t>
      </w:r>
      <w:r w:rsidRPr="008743B8">
        <w:rPr>
          <w:rFonts w:ascii="PT Astra Serif" w:hAnsi="PT Astra Serif"/>
          <w:sz w:val="26"/>
          <w:szCs w:val="26"/>
        </w:rPr>
        <w:t>04.2021;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копией свидетельства о государственной регистрации права собственности от </w:t>
      </w:r>
      <w:r w:rsidR="00574FFB">
        <w:rPr>
          <w:rFonts w:ascii="PT Astra Serif" w:hAnsi="PT Astra Serif"/>
          <w:sz w:val="26"/>
          <w:szCs w:val="26"/>
        </w:rPr>
        <w:t>29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>.201</w:t>
      </w:r>
      <w:r w:rsidR="00574FFB">
        <w:rPr>
          <w:rFonts w:ascii="PT Astra Serif" w:hAnsi="PT Astra Serif"/>
          <w:sz w:val="26"/>
          <w:szCs w:val="26"/>
        </w:rPr>
        <w:t>5  №70-АВ 662321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отчетом об определении рыночной стоимости недвижим</w:t>
      </w:r>
      <w:r w:rsidR="00574FFB">
        <w:rPr>
          <w:rFonts w:ascii="PT Astra Serif" w:hAnsi="PT Astra Serif"/>
          <w:sz w:val="26"/>
          <w:szCs w:val="26"/>
        </w:rPr>
        <w:t xml:space="preserve">ого имущества: комнаты, назначение: жилое, площадь 5112,3 </w:t>
      </w:r>
      <w:proofErr w:type="spellStart"/>
      <w:r w:rsidR="00574FFB">
        <w:rPr>
          <w:rFonts w:ascii="PT Astra Serif" w:hAnsi="PT Astra Serif"/>
          <w:sz w:val="26"/>
          <w:szCs w:val="26"/>
        </w:rPr>
        <w:t>кв</w:t>
      </w:r>
      <w:proofErr w:type="gramStart"/>
      <w:r w:rsidR="00574FFB">
        <w:rPr>
          <w:rFonts w:ascii="PT Astra Serif" w:hAnsi="PT Astra Serif"/>
          <w:sz w:val="26"/>
          <w:szCs w:val="26"/>
        </w:rPr>
        <w:t>.м</w:t>
      </w:r>
      <w:proofErr w:type="spellEnd"/>
      <w:proofErr w:type="gramEnd"/>
      <w:r w:rsidR="00574FFB">
        <w:rPr>
          <w:rFonts w:ascii="PT Astra Serif" w:hAnsi="PT Astra Serif"/>
          <w:sz w:val="26"/>
          <w:szCs w:val="26"/>
        </w:rPr>
        <w:t>, этаж № 1, № 2, № 3, № 4, № 5, № подвал, номера на поэтажном плане: 1001-1013, 1029-1034, 2001-2065, 3001-3096, 4001-4094, 5001-5090, п001-п014,, п028-п031, п053-п059,</w:t>
      </w:r>
      <w:r w:rsidR="007C215D" w:rsidRPr="007C215D">
        <w:rPr>
          <w:rFonts w:ascii="PT Astra Serif" w:hAnsi="PT Astra Serif"/>
          <w:sz w:val="26"/>
          <w:szCs w:val="26"/>
        </w:rPr>
        <w:t xml:space="preserve"> </w:t>
      </w:r>
      <w:r w:rsidR="007C215D" w:rsidRPr="008743B8">
        <w:rPr>
          <w:rFonts w:ascii="PT Astra Serif" w:hAnsi="PT Astra Serif"/>
          <w:sz w:val="26"/>
          <w:szCs w:val="26"/>
        </w:rPr>
        <w:t xml:space="preserve">от </w:t>
      </w:r>
      <w:r w:rsidR="007C215D">
        <w:rPr>
          <w:rFonts w:ascii="PT Astra Serif" w:hAnsi="PT Astra Serif"/>
          <w:sz w:val="26"/>
          <w:szCs w:val="26"/>
        </w:rPr>
        <w:t>23</w:t>
      </w:r>
      <w:r w:rsidR="007C215D" w:rsidRPr="008743B8">
        <w:rPr>
          <w:rFonts w:ascii="PT Astra Serif" w:hAnsi="PT Astra Serif"/>
          <w:sz w:val="26"/>
          <w:szCs w:val="26"/>
        </w:rPr>
        <w:t>.0</w:t>
      </w:r>
      <w:r w:rsidR="007C215D">
        <w:rPr>
          <w:rFonts w:ascii="PT Astra Serif" w:hAnsi="PT Astra Serif"/>
          <w:sz w:val="26"/>
          <w:szCs w:val="26"/>
        </w:rPr>
        <w:t>3</w:t>
      </w:r>
      <w:r w:rsidR="007C215D" w:rsidRPr="008743B8">
        <w:rPr>
          <w:rFonts w:ascii="PT Astra Serif" w:hAnsi="PT Astra Serif"/>
          <w:sz w:val="26"/>
          <w:szCs w:val="26"/>
        </w:rPr>
        <w:t xml:space="preserve">.2021 № </w:t>
      </w:r>
      <w:r w:rsidR="007C215D">
        <w:rPr>
          <w:rFonts w:ascii="PT Astra Serif" w:hAnsi="PT Astra Serif"/>
          <w:sz w:val="26"/>
          <w:szCs w:val="26"/>
        </w:rPr>
        <w:t>77,</w:t>
      </w:r>
      <w:r w:rsidRPr="008743B8">
        <w:rPr>
          <w:rFonts w:ascii="PT Astra Serif" w:hAnsi="PT Astra Serif"/>
          <w:sz w:val="26"/>
          <w:szCs w:val="26"/>
        </w:rPr>
        <w:t xml:space="preserve"> подготовленным ООО «</w:t>
      </w:r>
      <w:r w:rsidR="00574FFB">
        <w:rPr>
          <w:rFonts w:ascii="PT Astra Serif" w:hAnsi="PT Astra Serif"/>
          <w:sz w:val="26"/>
          <w:szCs w:val="26"/>
        </w:rPr>
        <w:t>Ландо</w:t>
      </w:r>
      <w:r w:rsidRPr="008743B8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</w:t>
      </w:r>
      <w:r w:rsidR="00574FFB">
        <w:rPr>
          <w:rFonts w:ascii="PT Astra Serif" w:hAnsi="PT Astra Serif"/>
          <w:sz w:val="26"/>
          <w:szCs w:val="26"/>
        </w:rPr>
        <w:t>АО</w:t>
      </w:r>
      <w:r w:rsidRPr="008743B8">
        <w:rPr>
          <w:rFonts w:ascii="PT Astra Serif" w:hAnsi="PT Astra Serif"/>
          <w:sz w:val="26"/>
          <w:szCs w:val="26"/>
        </w:rPr>
        <w:t xml:space="preserve"> «</w:t>
      </w:r>
      <w:r w:rsidR="00574FFB">
        <w:rPr>
          <w:rFonts w:ascii="PT Astra Serif" w:hAnsi="PT Astra Serif"/>
          <w:sz w:val="26"/>
          <w:szCs w:val="26"/>
        </w:rPr>
        <w:t>СХК</w:t>
      </w:r>
      <w:r w:rsidRPr="008743B8">
        <w:rPr>
          <w:rFonts w:ascii="PT Astra Serif" w:hAnsi="PT Astra Serif"/>
          <w:sz w:val="26"/>
          <w:szCs w:val="26"/>
        </w:rPr>
        <w:t>».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574FFB">
        <w:rPr>
          <w:rFonts w:ascii="PT Astra Serif" w:hAnsi="PT Astra Serif"/>
          <w:sz w:val="26"/>
          <w:szCs w:val="26"/>
        </w:rPr>
        <w:t>Томская область, г. Северск, ул. Курчатова, 1.</w:t>
      </w:r>
    </w:p>
    <w:p w:rsidR="00977993" w:rsidRPr="008743B8" w:rsidRDefault="007C215D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3.  Сведения об объекте</w:t>
      </w:r>
      <w:r w:rsidR="00977993" w:rsidRPr="008743B8">
        <w:rPr>
          <w:rFonts w:ascii="PT Astra Serif" w:hAnsi="PT Astra Serif"/>
          <w:sz w:val="26"/>
          <w:szCs w:val="26"/>
        </w:rPr>
        <w:t xml:space="preserve"> недвижимости: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Кадастровый номер: 70:</w:t>
      </w:r>
      <w:r w:rsidR="00574FFB">
        <w:rPr>
          <w:rFonts w:ascii="PT Astra Serif" w:hAnsi="PT Astra Serif"/>
          <w:sz w:val="26"/>
          <w:szCs w:val="26"/>
        </w:rPr>
        <w:t>22</w:t>
      </w:r>
      <w:r w:rsidRPr="008743B8">
        <w:rPr>
          <w:rFonts w:ascii="PT Astra Serif" w:hAnsi="PT Astra Serif"/>
          <w:sz w:val="26"/>
          <w:szCs w:val="26"/>
        </w:rPr>
        <w:t>:</w:t>
      </w:r>
      <w:r w:rsidR="00574FFB">
        <w:rPr>
          <w:rFonts w:ascii="PT Astra Serif" w:hAnsi="PT Astra Serif"/>
          <w:sz w:val="26"/>
          <w:szCs w:val="26"/>
        </w:rPr>
        <w:t>0010103</w:t>
      </w:r>
      <w:r w:rsidRPr="008743B8">
        <w:rPr>
          <w:rFonts w:ascii="PT Astra Serif" w:hAnsi="PT Astra Serif"/>
          <w:sz w:val="26"/>
          <w:szCs w:val="26"/>
        </w:rPr>
        <w:t>:</w:t>
      </w:r>
      <w:r w:rsidR="00574FFB">
        <w:rPr>
          <w:rFonts w:ascii="PT Astra Serif" w:hAnsi="PT Astra Serif"/>
          <w:sz w:val="26"/>
          <w:szCs w:val="26"/>
        </w:rPr>
        <w:t>4793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</w:t>
      </w:r>
      <w:r w:rsidR="00574FFB">
        <w:rPr>
          <w:rFonts w:ascii="PT Astra Serif" w:hAnsi="PT Astra Serif"/>
          <w:sz w:val="26"/>
          <w:szCs w:val="26"/>
        </w:rPr>
        <w:t xml:space="preserve"> ЗАТО Северск,</w:t>
      </w:r>
      <w:r w:rsidRPr="008743B8">
        <w:rPr>
          <w:rFonts w:ascii="PT Astra Serif" w:hAnsi="PT Astra Serif"/>
          <w:sz w:val="26"/>
          <w:szCs w:val="26"/>
        </w:rPr>
        <w:t xml:space="preserve"> г. </w:t>
      </w:r>
      <w:r w:rsidR="00574FFB">
        <w:rPr>
          <w:rFonts w:ascii="PT Astra Serif" w:hAnsi="PT Astra Serif"/>
          <w:sz w:val="26"/>
          <w:szCs w:val="26"/>
        </w:rPr>
        <w:t>Северск</w:t>
      </w:r>
      <w:r w:rsidRPr="008743B8">
        <w:rPr>
          <w:rFonts w:ascii="PT Astra Serif" w:hAnsi="PT Astra Serif"/>
          <w:sz w:val="26"/>
          <w:szCs w:val="26"/>
        </w:rPr>
        <w:t xml:space="preserve">, ул. </w:t>
      </w:r>
      <w:r w:rsidR="00574FFB">
        <w:rPr>
          <w:rFonts w:ascii="PT Astra Serif" w:hAnsi="PT Astra Serif"/>
          <w:sz w:val="26"/>
          <w:szCs w:val="26"/>
        </w:rPr>
        <w:t>Свердлова</w:t>
      </w:r>
      <w:r w:rsidRPr="008743B8">
        <w:rPr>
          <w:rFonts w:ascii="PT Astra Serif" w:hAnsi="PT Astra Serif"/>
          <w:sz w:val="26"/>
          <w:szCs w:val="26"/>
        </w:rPr>
        <w:t xml:space="preserve">, д. </w:t>
      </w:r>
      <w:r w:rsidR="00574FFB">
        <w:rPr>
          <w:rFonts w:ascii="PT Astra Serif" w:hAnsi="PT Astra Serif"/>
          <w:sz w:val="26"/>
          <w:szCs w:val="26"/>
        </w:rPr>
        <w:t>7</w:t>
      </w:r>
      <w:r w:rsidRPr="008743B8">
        <w:rPr>
          <w:rFonts w:ascii="PT Astra Serif" w:hAnsi="PT Astra Serif"/>
          <w:sz w:val="26"/>
          <w:szCs w:val="26"/>
        </w:rPr>
        <w:t xml:space="preserve"> пом. </w:t>
      </w:r>
      <w:r w:rsidR="00574FFB">
        <w:rPr>
          <w:rFonts w:ascii="PT Astra Serif" w:hAnsi="PT Astra Serif"/>
          <w:sz w:val="26"/>
          <w:szCs w:val="26"/>
        </w:rPr>
        <w:t>1001-1013, 1029-1034, 2001-2065, 3001-3096, 4001-4094, 5001-5090, п001-п014,, п028-п031, п053-п059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574FFB">
        <w:rPr>
          <w:rFonts w:ascii="PT Astra Serif" w:hAnsi="PT Astra Serif"/>
          <w:sz w:val="26"/>
          <w:szCs w:val="26"/>
        </w:rPr>
        <w:t>111</w:t>
      </w:r>
      <w:r w:rsidRPr="008743B8">
        <w:rPr>
          <w:rFonts w:ascii="PT Astra Serif" w:hAnsi="PT Astra Serif"/>
          <w:sz w:val="26"/>
          <w:szCs w:val="26"/>
        </w:rPr>
        <w:t> </w:t>
      </w:r>
      <w:r w:rsidR="00574FFB">
        <w:rPr>
          <w:rFonts w:ascii="PT Astra Serif" w:hAnsi="PT Astra Serif"/>
          <w:sz w:val="26"/>
          <w:szCs w:val="26"/>
        </w:rPr>
        <w:t>201</w:t>
      </w:r>
      <w:r w:rsidRPr="008743B8">
        <w:rPr>
          <w:rFonts w:ascii="PT Astra Serif" w:hAnsi="PT Astra Serif"/>
          <w:sz w:val="26"/>
          <w:szCs w:val="26"/>
        </w:rPr>
        <w:t> </w:t>
      </w:r>
      <w:r w:rsidR="00574FFB">
        <w:rPr>
          <w:rFonts w:ascii="PT Astra Serif" w:hAnsi="PT Astra Serif"/>
          <w:sz w:val="26"/>
          <w:szCs w:val="26"/>
        </w:rPr>
        <w:t>164</w:t>
      </w:r>
      <w:r w:rsidRPr="008743B8">
        <w:rPr>
          <w:rFonts w:ascii="PT Astra Serif" w:hAnsi="PT Astra Serif"/>
          <w:sz w:val="26"/>
          <w:szCs w:val="26"/>
        </w:rPr>
        <w:t>,7</w:t>
      </w:r>
      <w:r w:rsidR="00574FFB">
        <w:rPr>
          <w:rFonts w:ascii="PT Astra Serif" w:hAnsi="PT Astra Serif"/>
          <w:sz w:val="26"/>
          <w:szCs w:val="26"/>
        </w:rPr>
        <w:t>9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</w:t>
      </w:r>
      <w:r w:rsidR="00574FFB">
        <w:rPr>
          <w:rFonts w:ascii="PT Astra Serif" w:hAnsi="PT Astra Serif"/>
          <w:sz w:val="26"/>
          <w:szCs w:val="26"/>
        </w:rPr>
        <w:t>о отчету об оценке, составляет 78</w:t>
      </w:r>
      <w:r w:rsidRPr="008743B8">
        <w:rPr>
          <w:rFonts w:ascii="PT Astra Serif" w:hAnsi="PT Astra Serif"/>
          <w:sz w:val="26"/>
          <w:szCs w:val="26"/>
        </w:rPr>
        <w:t> </w:t>
      </w:r>
      <w:r w:rsidR="00574FFB">
        <w:rPr>
          <w:rFonts w:ascii="PT Astra Serif" w:hAnsi="PT Astra Serif"/>
          <w:sz w:val="26"/>
          <w:szCs w:val="26"/>
        </w:rPr>
        <w:t>780</w:t>
      </w:r>
      <w:r w:rsidRPr="008743B8">
        <w:rPr>
          <w:rFonts w:ascii="PT Astra Serif" w:hAnsi="PT Astra Serif"/>
          <w:sz w:val="26"/>
          <w:szCs w:val="26"/>
        </w:rPr>
        <w:t> </w:t>
      </w:r>
      <w:r w:rsidR="00574FFB">
        <w:rPr>
          <w:rFonts w:ascii="PT Astra Serif" w:hAnsi="PT Astra Serif"/>
          <w:sz w:val="26"/>
          <w:szCs w:val="26"/>
        </w:rPr>
        <w:t>000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574FFB">
        <w:rPr>
          <w:rFonts w:ascii="PT Astra Serif" w:hAnsi="PT Astra Serif"/>
          <w:sz w:val="26"/>
          <w:szCs w:val="26"/>
        </w:rPr>
        <w:t>78</w:t>
      </w:r>
      <w:r w:rsidR="00574FFB" w:rsidRPr="008743B8">
        <w:rPr>
          <w:rFonts w:ascii="PT Astra Serif" w:hAnsi="PT Astra Serif"/>
          <w:sz w:val="26"/>
          <w:szCs w:val="26"/>
        </w:rPr>
        <w:t> </w:t>
      </w:r>
      <w:r w:rsidR="00574FFB">
        <w:rPr>
          <w:rFonts w:ascii="PT Astra Serif" w:hAnsi="PT Astra Serif"/>
          <w:sz w:val="26"/>
          <w:szCs w:val="26"/>
        </w:rPr>
        <w:t>780 000</w:t>
      </w:r>
      <w:r w:rsidR="00574FFB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(</w:t>
      </w:r>
      <w:r w:rsidR="00574FFB">
        <w:rPr>
          <w:rFonts w:ascii="PT Astra Serif" w:hAnsi="PT Astra Serif"/>
          <w:sz w:val="26"/>
          <w:szCs w:val="26"/>
        </w:rPr>
        <w:t>семьдесят восемь</w:t>
      </w:r>
      <w:r w:rsidRPr="008743B8">
        <w:rPr>
          <w:rFonts w:ascii="PT Astra Serif" w:hAnsi="PT Astra Serif"/>
          <w:sz w:val="26"/>
          <w:szCs w:val="26"/>
        </w:rPr>
        <w:t xml:space="preserve"> миллион</w:t>
      </w:r>
      <w:r w:rsidR="00574FFB">
        <w:rPr>
          <w:rFonts w:ascii="PT Astra Serif" w:hAnsi="PT Astra Serif"/>
          <w:sz w:val="26"/>
          <w:szCs w:val="26"/>
        </w:rPr>
        <w:t xml:space="preserve">ов </w:t>
      </w:r>
      <w:r w:rsidRPr="008743B8">
        <w:rPr>
          <w:rFonts w:ascii="PT Astra Serif" w:hAnsi="PT Astra Serif"/>
          <w:sz w:val="26"/>
          <w:szCs w:val="26"/>
        </w:rPr>
        <w:t xml:space="preserve">семьсот </w:t>
      </w:r>
      <w:r w:rsidR="00574FFB">
        <w:rPr>
          <w:rFonts w:ascii="PT Astra Serif" w:hAnsi="PT Astra Serif"/>
          <w:sz w:val="26"/>
          <w:szCs w:val="26"/>
        </w:rPr>
        <w:t>восемьдесят</w:t>
      </w:r>
      <w:r w:rsidRPr="008743B8">
        <w:rPr>
          <w:rFonts w:ascii="PT Astra Serif" w:hAnsi="PT Astra Serif"/>
          <w:sz w:val="26"/>
          <w:szCs w:val="26"/>
        </w:rPr>
        <w:t xml:space="preserve"> тысяч) рубл</w:t>
      </w:r>
      <w:r w:rsidR="00574FFB">
        <w:rPr>
          <w:rFonts w:ascii="PT Astra Serif" w:hAnsi="PT Astra Serif"/>
          <w:sz w:val="26"/>
          <w:szCs w:val="26"/>
        </w:rPr>
        <w:t>ей</w:t>
      </w:r>
      <w:r w:rsidRPr="008743B8">
        <w:rPr>
          <w:rFonts w:ascii="PT Astra Serif" w:hAnsi="PT Astra Serif"/>
          <w:sz w:val="26"/>
          <w:szCs w:val="26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ВЫСТУПИЛИ: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</w:t>
      </w:r>
      <w:r w:rsidR="00F16F2E">
        <w:rPr>
          <w:rFonts w:ascii="PT Astra Serif" w:hAnsi="PT Astra Serif"/>
          <w:sz w:val="26"/>
          <w:szCs w:val="26"/>
        </w:rPr>
        <w:t>4</w:t>
      </w:r>
      <w:r w:rsidRPr="008743B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Комиссией принято РЕШЕНИЕ: 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</w:t>
      </w:r>
      <w:r w:rsidR="00574FFB">
        <w:rPr>
          <w:rFonts w:ascii="PT Astra Serif" w:hAnsi="PT Astra Serif"/>
          <w:sz w:val="26"/>
          <w:szCs w:val="26"/>
        </w:rPr>
        <w:t xml:space="preserve">№ </w:t>
      </w:r>
      <w:proofErr w:type="gramStart"/>
      <w:r w:rsidR="00574FFB">
        <w:rPr>
          <w:rFonts w:ascii="PT Astra Serif" w:hAnsi="PT Astra Serif"/>
          <w:sz w:val="26"/>
          <w:szCs w:val="26"/>
        </w:rPr>
        <w:t>П</w:t>
      </w:r>
      <w:proofErr w:type="gramEnd"/>
      <w:r w:rsidR="00574FFB">
        <w:rPr>
          <w:rFonts w:ascii="PT Astra Serif" w:hAnsi="PT Astra Serif"/>
          <w:sz w:val="26"/>
          <w:szCs w:val="26"/>
        </w:rPr>
        <w:t>/0311, отклонить заявление А</w:t>
      </w:r>
      <w:r w:rsidRPr="008743B8">
        <w:rPr>
          <w:rFonts w:ascii="PT Astra Serif" w:hAnsi="PT Astra Serif"/>
          <w:sz w:val="26"/>
          <w:szCs w:val="26"/>
        </w:rPr>
        <w:t>О «</w:t>
      </w:r>
      <w:r w:rsidR="00574FFB">
        <w:rPr>
          <w:rFonts w:ascii="PT Astra Serif" w:hAnsi="PT Astra Serif"/>
          <w:sz w:val="26"/>
          <w:szCs w:val="26"/>
        </w:rPr>
        <w:t>СХК</w:t>
      </w:r>
      <w:r w:rsidRPr="008743B8">
        <w:rPr>
          <w:rFonts w:ascii="PT Astra Serif" w:hAnsi="PT Astra Serif"/>
          <w:sz w:val="26"/>
          <w:szCs w:val="26"/>
        </w:rPr>
        <w:t xml:space="preserve">» об оспаривании кадастровой стоимости объекта недвижимости с кадастровым номером </w:t>
      </w:r>
      <w:r w:rsidR="00574FFB" w:rsidRPr="008743B8">
        <w:rPr>
          <w:rFonts w:ascii="PT Astra Serif" w:hAnsi="PT Astra Serif"/>
          <w:sz w:val="26"/>
          <w:szCs w:val="26"/>
        </w:rPr>
        <w:t>70:</w:t>
      </w:r>
      <w:r w:rsidR="00574FFB">
        <w:rPr>
          <w:rFonts w:ascii="PT Astra Serif" w:hAnsi="PT Astra Serif"/>
          <w:sz w:val="26"/>
          <w:szCs w:val="26"/>
        </w:rPr>
        <w:t>22</w:t>
      </w:r>
      <w:r w:rsidR="00574FFB" w:rsidRPr="008743B8">
        <w:rPr>
          <w:rFonts w:ascii="PT Astra Serif" w:hAnsi="PT Astra Serif"/>
          <w:sz w:val="26"/>
          <w:szCs w:val="26"/>
        </w:rPr>
        <w:t>:</w:t>
      </w:r>
      <w:r w:rsidR="00574FFB">
        <w:rPr>
          <w:rFonts w:ascii="PT Astra Serif" w:hAnsi="PT Astra Serif"/>
          <w:sz w:val="26"/>
          <w:szCs w:val="26"/>
        </w:rPr>
        <w:t>0010103</w:t>
      </w:r>
      <w:r w:rsidR="00574FFB" w:rsidRPr="008743B8">
        <w:rPr>
          <w:rFonts w:ascii="PT Astra Serif" w:hAnsi="PT Astra Serif"/>
          <w:sz w:val="26"/>
          <w:szCs w:val="26"/>
        </w:rPr>
        <w:t>:</w:t>
      </w:r>
      <w:r w:rsidR="00574FFB">
        <w:rPr>
          <w:rFonts w:ascii="PT Astra Serif" w:hAnsi="PT Astra Serif"/>
          <w:sz w:val="26"/>
          <w:szCs w:val="26"/>
        </w:rPr>
        <w:t>4793</w:t>
      </w:r>
      <w:r w:rsidRPr="008743B8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574FFB" w:rsidRPr="00574FFB">
        <w:rPr>
          <w:rFonts w:ascii="PT Astra Serif" w:hAnsi="PT Astra Serif"/>
          <w:sz w:val="26"/>
          <w:szCs w:val="26"/>
        </w:rPr>
        <w:t>Томская область, ЗАТО Северск, г. Северск, ул. Свердлова, д. 7 пом. 1001-1013, 1029-1034, 2001-2065, 3001-3096, 4001-4094, 5001-5090, п001-п014,, п028-п031, п053-п059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574FFB" w:rsidRPr="008743B8" w:rsidRDefault="00574FFB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Лиманская</w:t>
      </w:r>
      <w:proofErr w:type="spellEnd"/>
      <w:r>
        <w:rPr>
          <w:rFonts w:ascii="PT Astra Serif" w:hAnsi="PT Astra Serif"/>
          <w:sz w:val="26"/>
          <w:szCs w:val="26"/>
        </w:rPr>
        <w:t xml:space="preserve"> Наталья Викторовна – </w:t>
      </w:r>
      <w:proofErr w:type="gramStart"/>
      <w:r>
        <w:rPr>
          <w:rFonts w:ascii="PT Astra Serif" w:hAnsi="PT Astra Serif"/>
          <w:sz w:val="26"/>
          <w:szCs w:val="26"/>
        </w:rPr>
        <w:t>против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77C88" w:rsidRPr="008743B8" w:rsidRDefault="00E77C88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7507F4" w:rsidRPr="008743B8" w:rsidRDefault="003149BF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8743B8" w:rsidRDefault="00B94A37" w:rsidP="008743B8">
      <w:pPr>
        <w:pStyle w:val="af1"/>
        <w:rPr>
          <w:rFonts w:ascii="PT Astra Serif" w:hAnsi="PT Astra Serif"/>
          <w:sz w:val="26"/>
          <w:szCs w:val="26"/>
        </w:rPr>
      </w:pPr>
    </w:p>
    <w:p w:rsidR="00B94A37" w:rsidRPr="008743B8" w:rsidRDefault="00B94A37" w:rsidP="008743B8">
      <w:pPr>
        <w:pStyle w:val="af1"/>
        <w:rPr>
          <w:rFonts w:ascii="PT Astra Serif" w:hAnsi="PT Astra Serif"/>
          <w:sz w:val="26"/>
          <w:szCs w:val="26"/>
        </w:rPr>
      </w:pPr>
    </w:p>
    <w:p w:rsidR="008749C1" w:rsidRPr="008743B8" w:rsidRDefault="00E77C88" w:rsidP="008743B8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8743B8">
        <w:rPr>
          <w:rFonts w:ascii="PT Astra Serif" w:hAnsi="PT Astra Serif"/>
          <w:bCs/>
          <w:sz w:val="26"/>
          <w:szCs w:val="26"/>
        </w:rPr>
        <w:t>П</w:t>
      </w:r>
      <w:r w:rsidR="00B94A37" w:rsidRPr="008743B8">
        <w:rPr>
          <w:rFonts w:ascii="PT Astra Serif" w:hAnsi="PT Astra Serif"/>
          <w:bCs/>
          <w:sz w:val="26"/>
          <w:szCs w:val="26"/>
        </w:rPr>
        <w:t>редседател</w:t>
      </w:r>
      <w:r w:rsidRPr="008743B8">
        <w:rPr>
          <w:rFonts w:ascii="PT Astra Serif" w:hAnsi="PT Astra Serif"/>
          <w:bCs/>
          <w:sz w:val="26"/>
          <w:szCs w:val="26"/>
        </w:rPr>
        <w:t>ь</w:t>
      </w:r>
      <w:r w:rsidR="00B94A37" w:rsidRPr="008743B8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6573DC" w:rsidRPr="008743B8">
        <w:rPr>
          <w:rFonts w:ascii="PT Astra Serif" w:hAnsi="PT Astra Serif"/>
          <w:bCs/>
          <w:sz w:val="26"/>
          <w:szCs w:val="26"/>
        </w:rPr>
        <w:t xml:space="preserve">                     </w:t>
      </w:r>
      <w:r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FB6A95">
        <w:rPr>
          <w:rFonts w:ascii="PT Astra Serif" w:hAnsi="PT Astra Serif"/>
          <w:bCs/>
          <w:sz w:val="26"/>
          <w:szCs w:val="26"/>
        </w:rPr>
        <w:t xml:space="preserve">                       </w:t>
      </w:r>
      <w:r w:rsidR="006573D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 </w:t>
      </w:r>
      <w:r w:rsidRPr="008743B8">
        <w:rPr>
          <w:rFonts w:ascii="PT Astra Serif" w:hAnsi="PT Astra Serif"/>
          <w:bCs/>
          <w:sz w:val="26"/>
          <w:szCs w:val="26"/>
        </w:rPr>
        <w:t>Малиновская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>Елена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>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8743B8" w:rsidTr="001F473B">
        <w:tc>
          <w:tcPr>
            <w:tcW w:w="2694" w:type="dxa"/>
            <w:shd w:val="clear" w:color="auto" w:fill="auto"/>
          </w:tcPr>
          <w:p w:rsidR="0047289F" w:rsidRPr="008743B8" w:rsidRDefault="0047289F" w:rsidP="008743B8">
            <w:pPr>
              <w:pStyle w:val="Default"/>
              <w:jc w:val="both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8743B8" w:rsidRDefault="0047289F" w:rsidP="008743B8">
            <w:pPr>
              <w:pStyle w:val="Default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8743B8" w:rsidRDefault="0047289F" w:rsidP="008743B8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74FFB" w:rsidRDefault="00574FFB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17329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proofErr w:type="spellStart"/>
      <w:r>
        <w:rPr>
          <w:rFonts w:ascii="PT Astra Serif" w:hAnsi="PT Astra Serif"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sz w:val="22"/>
          <w:szCs w:val="22"/>
        </w:rPr>
        <w:t xml:space="preserve"> А.Ф.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9"/>
      <w:footerReference w:type="default" r:id="rId10"/>
      <w:footerReference w:type="first" r:id="rId11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A3E" w:rsidRDefault="005B3A3E">
      <w:r>
        <w:separator/>
      </w:r>
    </w:p>
  </w:endnote>
  <w:endnote w:type="continuationSeparator" w:id="0">
    <w:p w:rsidR="005B3A3E" w:rsidRDefault="005B3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1E0D79" w:rsidRPr="00A058BE" w:rsidRDefault="001E0D79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13403B">
          <w:rPr>
            <w:rFonts w:ascii="PT Astra Serif" w:hAnsi="PT Astra Serif"/>
            <w:noProof/>
            <w:sz w:val="22"/>
            <w:szCs w:val="22"/>
          </w:rPr>
          <w:t>6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1E0D79" w:rsidRDefault="001E0D7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4"/>
      <w:jc w:val="center"/>
    </w:pPr>
  </w:p>
  <w:p w:rsidR="001E0D79" w:rsidRDefault="001E0D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A3E" w:rsidRDefault="005B3A3E">
      <w:r>
        <w:separator/>
      </w:r>
    </w:p>
  </w:footnote>
  <w:footnote w:type="continuationSeparator" w:id="0">
    <w:p w:rsidR="005B3A3E" w:rsidRDefault="005B3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E0D79" w:rsidRDefault="001E0D79">
    <w:pPr>
      <w:pStyle w:val="a3"/>
    </w:pPr>
  </w:p>
  <w:p w:rsidR="001E0D79" w:rsidRDefault="001E0D7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4EC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51740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1A9B"/>
    <w:rsid w:val="000928DD"/>
    <w:rsid w:val="00095C6B"/>
    <w:rsid w:val="00095FD0"/>
    <w:rsid w:val="0009618E"/>
    <w:rsid w:val="00097FEF"/>
    <w:rsid w:val="000A09E2"/>
    <w:rsid w:val="000A0CA3"/>
    <w:rsid w:val="000A132B"/>
    <w:rsid w:val="000A18C4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2810"/>
    <w:rsid w:val="000D3CF0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25E4"/>
    <w:rsid w:val="000F4D4D"/>
    <w:rsid w:val="000F5CF8"/>
    <w:rsid w:val="0010412F"/>
    <w:rsid w:val="00105C92"/>
    <w:rsid w:val="001130A7"/>
    <w:rsid w:val="00115A2D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2360"/>
    <w:rsid w:val="0013250B"/>
    <w:rsid w:val="0013403B"/>
    <w:rsid w:val="00136508"/>
    <w:rsid w:val="00142299"/>
    <w:rsid w:val="00143F1C"/>
    <w:rsid w:val="0014533F"/>
    <w:rsid w:val="001462DA"/>
    <w:rsid w:val="00146423"/>
    <w:rsid w:val="00150234"/>
    <w:rsid w:val="00152E60"/>
    <w:rsid w:val="00154244"/>
    <w:rsid w:val="001552A5"/>
    <w:rsid w:val="00155EA8"/>
    <w:rsid w:val="00156256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4F8E"/>
    <w:rsid w:val="001C69F8"/>
    <w:rsid w:val="001D0D30"/>
    <w:rsid w:val="001D1043"/>
    <w:rsid w:val="001D4906"/>
    <w:rsid w:val="001D4962"/>
    <w:rsid w:val="001D4FE6"/>
    <w:rsid w:val="001D5981"/>
    <w:rsid w:val="001D6B55"/>
    <w:rsid w:val="001D7BD7"/>
    <w:rsid w:val="001E03AD"/>
    <w:rsid w:val="001E0D79"/>
    <w:rsid w:val="001E5B82"/>
    <w:rsid w:val="001E6E7B"/>
    <w:rsid w:val="001E75CD"/>
    <w:rsid w:val="001F154A"/>
    <w:rsid w:val="001F473B"/>
    <w:rsid w:val="001F5284"/>
    <w:rsid w:val="001F7863"/>
    <w:rsid w:val="00201ED7"/>
    <w:rsid w:val="00204E2D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304A8"/>
    <w:rsid w:val="002315AF"/>
    <w:rsid w:val="002325EF"/>
    <w:rsid w:val="00234314"/>
    <w:rsid w:val="00241D65"/>
    <w:rsid w:val="0024316D"/>
    <w:rsid w:val="0024615C"/>
    <w:rsid w:val="00252F05"/>
    <w:rsid w:val="00253F14"/>
    <w:rsid w:val="0025493B"/>
    <w:rsid w:val="00254B0C"/>
    <w:rsid w:val="00256A58"/>
    <w:rsid w:val="00257CAA"/>
    <w:rsid w:val="00260695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AB0"/>
    <w:rsid w:val="002B6776"/>
    <w:rsid w:val="002B6878"/>
    <w:rsid w:val="002B6F37"/>
    <w:rsid w:val="002C0A48"/>
    <w:rsid w:val="002C1288"/>
    <w:rsid w:val="002C2199"/>
    <w:rsid w:val="002C3072"/>
    <w:rsid w:val="002C3208"/>
    <w:rsid w:val="002C7B8A"/>
    <w:rsid w:val="002D0482"/>
    <w:rsid w:val="002D273F"/>
    <w:rsid w:val="002D3137"/>
    <w:rsid w:val="002D392E"/>
    <w:rsid w:val="002D5B74"/>
    <w:rsid w:val="002D5E6B"/>
    <w:rsid w:val="002D76EA"/>
    <w:rsid w:val="002D7CD1"/>
    <w:rsid w:val="002E0124"/>
    <w:rsid w:val="002E103C"/>
    <w:rsid w:val="002E2092"/>
    <w:rsid w:val="002E4912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B06"/>
    <w:rsid w:val="00314EAC"/>
    <w:rsid w:val="00317355"/>
    <w:rsid w:val="003207A6"/>
    <w:rsid w:val="00321672"/>
    <w:rsid w:val="00322C57"/>
    <w:rsid w:val="00323914"/>
    <w:rsid w:val="00323991"/>
    <w:rsid w:val="00324A97"/>
    <w:rsid w:val="0033381C"/>
    <w:rsid w:val="00333FB7"/>
    <w:rsid w:val="00334A79"/>
    <w:rsid w:val="0034136D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512B"/>
    <w:rsid w:val="00370B04"/>
    <w:rsid w:val="00371476"/>
    <w:rsid w:val="0037498D"/>
    <w:rsid w:val="00374D3A"/>
    <w:rsid w:val="003752B8"/>
    <w:rsid w:val="00375AE0"/>
    <w:rsid w:val="00381B27"/>
    <w:rsid w:val="00381F43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1A00"/>
    <w:rsid w:val="003B4399"/>
    <w:rsid w:val="003B4851"/>
    <w:rsid w:val="003B61BE"/>
    <w:rsid w:val="003C0C82"/>
    <w:rsid w:val="003C38D9"/>
    <w:rsid w:val="003C3D51"/>
    <w:rsid w:val="003C4F13"/>
    <w:rsid w:val="003C5F56"/>
    <w:rsid w:val="003C6276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4627"/>
    <w:rsid w:val="004150BC"/>
    <w:rsid w:val="00415DF4"/>
    <w:rsid w:val="004220D4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E4B"/>
    <w:rsid w:val="004825B9"/>
    <w:rsid w:val="00482A9B"/>
    <w:rsid w:val="00482C9B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3E07"/>
    <w:rsid w:val="004B457E"/>
    <w:rsid w:val="004B5276"/>
    <w:rsid w:val="004B62C6"/>
    <w:rsid w:val="004C07CE"/>
    <w:rsid w:val="004C0AE2"/>
    <w:rsid w:val="004C10B4"/>
    <w:rsid w:val="004C4DB9"/>
    <w:rsid w:val="004C5D25"/>
    <w:rsid w:val="004C5DDF"/>
    <w:rsid w:val="004C77B2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7050"/>
    <w:rsid w:val="004F2009"/>
    <w:rsid w:val="004F491F"/>
    <w:rsid w:val="004F6DAC"/>
    <w:rsid w:val="00501A0B"/>
    <w:rsid w:val="00501F0D"/>
    <w:rsid w:val="00502AE6"/>
    <w:rsid w:val="00502B9E"/>
    <w:rsid w:val="00504FE9"/>
    <w:rsid w:val="00507D86"/>
    <w:rsid w:val="00511C81"/>
    <w:rsid w:val="00513035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2D04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2D68"/>
    <w:rsid w:val="0055467D"/>
    <w:rsid w:val="005554D4"/>
    <w:rsid w:val="00556A8C"/>
    <w:rsid w:val="00560BE2"/>
    <w:rsid w:val="00564D85"/>
    <w:rsid w:val="00565821"/>
    <w:rsid w:val="00566963"/>
    <w:rsid w:val="00566AB9"/>
    <w:rsid w:val="00566DC5"/>
    <w:rsid w:val="00567984"/>
    <w:rsid w:val="00574FFB"/>
    <w:rsid w:val="00577BC0"/>
    <w:rsid w:val="00580435"/>
    <w:rsid w:val="00580CD7"/>
    <w:rsid w:val="00581BF2"/>
    <w:rsid w:val="0058331F"/>
    <w:rsid w:val="005845E5"/>
    <w:rsid w:val="0058468B"/>
    <w:rsid w:val="005856DF"/>
    <w:rsid w:val="00591781"/>
    <w:rsid w:val="00592679"/>
    <w:rsid w:val="00592AF7"/>
    <w:rsid w:val="0059353D"/>
    <w:rsid w:val="00593856"/>
    <w:rsid w:val="00595AC0"/>
    <w:rsid w:val="00596DCC"/>
    <w:rsid w:val="005A1673"/>
    <w:rsid w:val="005A62C4"/>
    <w:rsid w:val="005A7457"/>
    <w:rsid w:val="005B0267"/>
    <w:rsid w:val="005B15CB"/>
    <w:rsid w:val="005B19A8"/>
    <w:rsid w:val="005B1AE9"/>
    <w:rsid w:val="005B325B"/>
    <w:rsid w:val="005B3A3E"/>
    <w:rsid w:val="005B3F44"/>
    <w:rsid w:val="005B4FD6"/>
    <w:rsid w:val="005B4FD8"/>
    <w:rsid w:val="005B77CF"/>
    <w:rsid w:val="005C05B0"/>
    <w:rsid w:val="005C0B5E"/>
    <w:rsid w:val="005C22BE"/>
    <w:rsid w:val="005C3FD4"/>
    <w:rsid w:val="005C4F0D"/>
    <w:rsid w:val="005D0578"/>
    <w:rsid w:val="005D25E4"/>
    <w:rsid w:val="005D2BA6"/>
    <w:rsid w:val="005D69F4"/>
    <w:rsid w:val="005D6CCA"/>
    <w:rsid w:val="005E0396"/>
    <w:rsid w:val="005E0718"/>
    <w:rsid w:val="005E2BA6"/>
    <w:rsid w:val="005E3101"/>
    <w:rsid w:val="005E3D79"/>
    <w:rsid w:val="005E4A53"/>
    <w:rsid w:val="005E4B67"/>
    <w:rsid w:val="005F0E4D"/>
    <w:rsid w:val="005F26CC"/>
    <w:rsid w:val="005F28A6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40E0"/>
    <w:rsid w:val="00654D5B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9075D"/>
    <w:rsid w:val="00696606"/>
    <w:rsid w:val="006977A6"/>
    <w:rsid w:val="006A0C1C"/>
    <w:rsid w:val="006A0D93"/>
    <w:rsid w:val="006A3895"/>
    <w:rsid w:val="006A48DD"/>
    <w:rsid w:val="006A5703"/>
    <w:rsid w:val="006A57BF"/>
    <w:rsid w:val="006A5CD7"/>
    <w:rsid w:val="006B1E96"/>
    <w:rsid w:val="006B2D1F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45D2"/>
    <w:rsid w:val="006D5591"/>
    <w:rsid w:val="006D55C2"/>
    <w:rsid w:val="006D5DBA"/>
    <w:rsid w:val="006D5F72"/>
    <w:rsid w:val="006D6F84"/>
    <w:rsid w:val="006E0076"/>
    <w:rsid w:val="006E2849"/>
    <w:rsid w:val="006E2B9B"/>
    <w:rsid w:val="006F3596"/>
    <w:rsid w:val="006F3A24"/>
    <w:rsid w:val="006F3B7C"/>
    <w:rsid w:val="006F3F86"/>
    <w:rsid w:val="006F4190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20943"/>
    <w:rsid w:val="0072137A"/>
    <w:rsid w:val="00721BD0"/>
    <w:rsid w:val="007226BC"/>
    <w:rsid w:val="00723B56"/>
    <w:rsid w:val="00725701"/>
    <w:rsid w:val="00726CE3"/>
    <w:rsid w:val="00727F51"/>
    <w:rsid w:val="007311AF"/>
    <w:rsid w:val="00732005"/>
    <w:rsid w:val="00736779"/>
    <w:rsid w:val="00740D89"/>
    <w:rsid w:val="007410C0"/>
    <w:rsid w:val="00745C38"/>
    <w:rsid w:val="007460D3"/>
    <w:rsid w:val="00746CD1"/>
    <w:rsid w:val="00750332"/>
    <w:rsid w:val="007507F4"/>
    <w:rsid w:val="007535BF"/>
    <w:rsid w:val="00754BCF"/>
    <w:rsid w:val="0075702C"/>
    <w:rsid w:val="00761048"/>
    <w:rsid w:val="00762AF7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29B"/>
    <w:rsid w:val="007A757B"/>
    <w:rsid w:val="007B12C0"/>
    <w:rsid w:val="007B1F94"/>
    <w:rsid w:val="007B4900"/>
    <w:rsid w:val="007B719F"/>
    <w:rsid w:val="007C215D"/>
    <w:rsid w:val="007C6B57"/>
    <w:rsid w:val="007C7743"/>
    <w:rsid w:val="007D0AFD"/>
    <w:rsid w:val="007D0B7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8D5"/>
    <w:rsid w:val="007F7B55"/>
    <w:rsid w:val="007F7D19"/>
    <w:rsid w:val="008010B1"/>
    <w:rsid w:val="008038C1"/>
    <w:rsid w:val="0080395A"/>
    <w:rsid w:val="0081025F"/>
    <w:rsid w:val="00810BD0"/>
    <w:rsid w:val="008125DE"/>
    <w:rsid w:val="00812B87"/>
    <w:rsid w:val="00812DAC"/>
    <w:rsid w:val="00813DC1"/>
    <w:rsid w:val="00814614"/>
    <w:rsid w:val="008154D3"/>
    <w:rsid w:val="0081621A"/>
    <w:rsid w:val="008166AA"/>
    <w:rsid w:val="00816B8B"/>
    <w:rsid w:val="008217C3"/>
    <w:rsid w:val="00822B6F"/>
    <w:rsid w:val="00827ACE"/>
    <w:rsid w:val="00831CB1"/>
    <w:rsid w:val="00832095"/>
    <w:rsid w:val="0083209A"/>
    <w:rsid w:val="00833DA1"/>
    <w:rsid w:val="00834D14"/>
    <w:rsid w:val="00834E97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55E4"/>
    <w:rsid w:val="0085589C"/>
    <w:rsid w:val="00857BA3"/>
    <w:rsid w:val="00860028"/>
    <w:rsid w:val="008601AF"/>
    <w:rsid w:val="008616A7"/>
    <w:rsid w:val="008617B5"/>
    <w:rsid w:val="00865E9C"/>
    <w:rsid w:val="00870045"/>
    <w:rsid w:val="00870930"/>
    <w:rsid w:val="00870C51"/>
    <w:rsid w:val="008743B8"/>
    <w:rsid w:val="008749C1"/>
    <w:rsid w:val="00874CC7"/>
    <w:rsid w:val="008824DB"/>
    <w:rsid w:val="00884BF4"/>
    <w:rsid w:val="00885C39"/>
    <w:rsid w:val="008864FA"/>
    <w:rsid w:val="008868B6"/>
    <w:rsid w:val="008906D3"/>
    <w:rsid w:val="00890835"/>
    <w:rsid w:val="008921E6"/>
    <w:rsid w:val="008932AE"/>
    <w:rsid w:val="008947E0"/>
    <w:rsid w:val="0089492C"/>
    <w:rsid w:val="008A05B4"/>
    <w:rsid w:val="008A2054"/>
    <w:rsid w:val="008A294A"/>
    <w:rsid w:val="008A2A36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950"/>
    <w:rsid w:val="008D6B5B"/>
    <w:rsid w:val="008E0082"/>
    <w:rsid w:val="008E047A"/>
    <w:rsid w:val="008E0780"/>
    <w:rsid w:val="008E1986"/>
    <w:rsid w:val="008E79FF"/>
    <w:rsid w:val="00900FC0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5392"/>
    <w:rsid w:val="009154D8"/>
    <w:rsid w:val="00916ABB"/>
    <w:rsid w:val="009175DF"/>
    <w:rsid w:val="009206C0"/>
    <w:rsid w:val="0092076D"/>
    <w:rsid w:val="009218DE"/>
    <w:rsid w:val="009222C4"/>
    <w:rsid w:val="00922703"/>
    <w:rsid w:val="00922705"/>
    <w:rsid w:val="00922D91"/>
    <w:rsid w:val="0092714E"/>
    <w:rsid w:val="009308E8"/>
    <w:rsid w:val="00933B40"/>
    <w:rsid w:val="009378CB"/>
    <w:rsid w:val="00942E6F"/>
    <w:rsid w:val="0094503D"/>
    <w:rsid w:val="00953FEC"/>
    <w:rsid w:val="00961714"/>
    <w:rsid w:val="00962311"/>
    <w:rsid w:val="009638E6"/>
    <w:rsid w:val="00964EC6"/>
    <w:rsid w:val="00975617"/>
    <w:rsid w:val="00975B18"/>
    <w:rsid w:val="00977993"/>
    <w:rsid w:val="009802F8"/>
    <w:rsid w:val="00980D3F"/>
    <w:rsid w:val="00982B09"/>
    <w:rsid w:val="009837E3"/>
    <w:rsid w:val="009877E8"/>
    <w:rsid w:val="00987D5C"/>
    <w:rsid w:val="009958CC"/>
    <w:rsid w:val="009960BD"/>
    <w:rsid w:val="00996C09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4FBC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6E52"/>
    <w:rsid w:val="009D07EB"/>
    <w:rsid w:val="009D1CA6"/>
    <w:rsid w:val="009D2E11"/>
    <w:rsid w:val="009D4791"/>
    <w:rsid w:val="009D4FE0"/>
    <w:rsid w:val="009D6B74"/>
    <w:rsid w:val="009D6FE8"/>
    <w:rsid w:val="009D7505"/>
    <w:rsid w:val="009D78E5"/>
    <w:rsid w:val="009E58B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3A1E"/>
    <w:rsid w:val="00A03B39"/>
    <w:rsid w:val="00A04218"/>
    <w:rsid w:val="00A058BE"/>
    <w:rsid w:val="00A064A8"/>
    <w:rsid w:val="00A068F6"/>
    <w:rsid w:val="00A075A1"/>
    <w:rsid w:val="00A112FF"/>
    <w:rsid w:val="00A11524"/>
    <w:rsid w:val="00A1162C"/>
    <w:rsid w:val="00A118CF"/>
    <w:rsid w:val="00A12A5A"/>
    <w:rsid w:val="00A1666E"/>
    <w:rsid w:val="00A17329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5F6A"/>
    <w:rsid w:val="00A45FBD"/>
    <w:rsid w:val="00A45FC5"/>
    <w:rsid w:val="00A527B8"/>
    <w:rsid w:val="00A5329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B17"/>
    <w:rsid w:val="00A671FC"/>
    <w:rsid w:val="00A70A9D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3105"/>
    <w:rsid w:val="00AA4356"/>
    <w:rsid w:val="00AA48E7"/>
    <w:rsid w:val="00AA4CCF"/>
    <w:rsid w:val="00AB1FC5"/>
    <w:rsid w:val="00AB3B8C"/>
    <w:rsid w:val="00AB4548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333F"/>
    <w:rsid w:val="00AF3363"/>
    <w:rsid w:val="00AF7E41"/>
    <w:rsid w:val="00B0047C"/>
    <w:rsid w:val="00B00E64"/>
    <w:rsid w:val="00B053CF"/>
    <w:rsid w:val="00B07B9E"/>
    <w:rsid w:val="00B10B10"/>
    <w:rsid w:val="00B117B7"/>
    <w:rsid w:val="00B141D6"/>
    <w:rsid w:val="00B156D5"/>
    <w:rsid w:val="00B15C91"/>
    <w:rsid w:val="00B17AAE"/>
    <w:rsid w:val="00B20614"/>
    <w:rsid w:val="00B2728C"/>
    <w:rsid w:val="00B27381"/>
    <w:rsid w:val="00B31EDD"/>
    <w:rsid w:val="00B32244"/>
    <w:rsid w:val="00B32866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0D39"/>
    <w:rsid w:val="00B6178A"/>
    <w:rsid w:val="00B61C6D"/>
    <w:rsid w:val="00B630EC"/>
    <w:rsid w:val="00B63911"/>
    <w:rsid w:val="00B66565"/>
    <w:rsid w:val="00B66DAF"/>
    <w:rsid w:val="00B67B87"/>
    <w:rsid w:val="00B70A77"/>
    <w:rsid w:val="00B70F84"/>
    <w:rsid w:val="00B71968"/>
    <w:rsid w:val="00B72367"/>
    <w:rsid w:val="00B7456C"/>
    <w:rsid w:val="00B77F61"/>
    <w:rsid w:val="00B81370"/>
    <w:rsid w:val="00B83413"/>
    <w:rsid w:val="00B84654"/>
    <w:rsid w:val="00B84867"/>
    <w:rsid w:val="00B84CFC"/>
    <w:rsid w:val="00B86566"/>
    <w:rsid w:val="00B86568"/>
    <w:rsid w:val="00B86EEB"/>
    <w:rsid w:val="00B929A4"/>
    <w:rsid w:val="00B92D07"/>
    <w:rsid w:val="00B94A37"/>
    <w:rsid w:val="00B951E4"/>
    <w:rsid w:val="00B961BB"/>
    <w:rsid w:val="00BA0089"/>
    <w:rsid w:val="00BA0990"/>
    <w:rsid w:val="00BA215F"/>
    <w:rsid w:val="00BA7A19"/>
    <w:rsid w:val="00BB1745"/>
    <w:rsid w:val="00BB2B75"/>
    <w:rsid w:val="00BB2CA5"/>
    <w:rsid w:val="00BB7CD2"/>
    <w:rsid w:val="00BC2435"/>
    <w:rsid w:val="00BC2D9F"/>
    <w:rsid w:val="00BC56E9"/>
    <w:rsid w:val="00BC7EA1"/>
    <w:rsid w:val="00BD05C7"/>
    <w:rsid w:val="00BD0A43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4556"/>
    <w:rsid w:val="00C14BA7"/>
    <w:rsid w:val="00C1612C"/>
    <w:rsid w:val="00C17358"/>
    <w:rsid w:val="00C21355"/>
    <w:rsid w:val="00C21B1D"/>
    <w:rsid w:val="00C225B2"/>
    <w:rsid w:val="00C25A99"/>
    <w:rsid w:val="00C3115C"/>
    <w:rsid w:val="00C33A29"/>
    <w:rsid w:val="00C342DD"/>
    <w:rsid w:val="00C34A88"/>
    <w:rsid w:val="00C35CC6"/>
    <w:rsid w:val="00C363A7"/>
    <w:rsid w:val="00C36C85"/>
    <w:rsid w:val="00C43ADB"/>
    <w:rsid w:val="00C44650"/>
    <w:rsid w:val="00C448C3"/>
    <w:rsid w:val="00C458BC"/>
    <w:rsid w:val="00C45E36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A22"/>
    <w:rsid w:val="00C75F39"/>
    <w:rsid w:val="00C7715B"/>
    <w:rsid w:val="00C8235D"/>
    <w:rsid w:val="00C839CF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5EA6"/>
    <w:rsid w:val="00CD7CF4"/>
    <w:rsid w:val="00CE0E2E"/>
    <w:rsid w:val="00CE3180"/>
    <w:rsid w:val="00CE4EAE"/>
    <w:rsid w:val="00CF224D"/>
    <w:rsid w:val="00CF3AB6"/>
    <w:rsid w:val="00CF5A2D"/>
    <w:rsid w:val="00CF5C4F"/>
    <w:rsid w:val="00CF64DC"/>
    <w:rsid w:val="00D014BF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32634"/>
    <w:rsid w:val="00D32EA0"/>
    <w:rsid w:val="00D341EB"/>
    <w:rsid w:val="00D35C01"/>
    <w:rsid w:val="00D3760A"/>
    <w:rsid w:val="00D4138D"/>
    <w:rsid w:val="00D41A97"/>
    <w:rsid w:val="00D42A9E"/>
    <w:rsid w:val="00D42C2F"/>
    <w:rsid w:val="00D44828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676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4B7"/>
    <w:rsid w:val="00D9268D"/>
    <w:rsid w:val="00D946FC"/>
    <w:rsid w:val="00D95340"/>
    <w:rsid w:val="00DA05DF"/>
    <w:rsid w:val="00DA1EF8"/>
    <w:rsid w:val="00DA3CEC"/>
    <w:rsid w:val="00DA5C1B"/>
    <w:rsid w:val="00DA5CFB"/>
    <w:rsid w:val="00DA657F"/>
    <w:rsid w:val="00DA660E"/>
    <w:rsid w:val="00DA68B6"/>
    <w:rsid w:val="00DA6EB9"/>
    <w:rsid w:val="00DB0CAE"/>
    <w:rsid w:val="00DB105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FC9"/>
    <w:rsid w:val="00DD5C5A"/>
    <w:rsid w:val="00DD680F"/>
    <w:rsid w:val="00DD7119"/>
    <w:rsid w:val="00DD7A58"/>
    <w:rsid w:val="00DE3B94"/>
    <w:rsid w:val="00DE58AA"/>
    <w:rsid w:val="00DE5FD7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0137"/>
    <w:rsid w:val="00E11063"/>
    <w:rsid w:val="00E110B9"/>
    <w:rsid w:val="00E20771"/>
    <w:rsid w:val="00E20781"/>
    <w:rsid w:val="00E21659"/>
    <w:rsid w:val="00E21CCE"/>
    <w:rsid w:val="00E2333C"/>
    <w:rsid w:val="00E30E7A"/>
    <w:rsid w:val="00E31BB5"/>
    <w:rsid w:val="00E31F94"/>
    <w:rsid w:val="00E34D54"/>
    <w:rsid w:val="00E35928"/>
    <w:rsid w:val="00E36F98"/>
    <w:rsid w:val="00E412C4"/>
    <w:rsid w:val="00E424B5"/>
    <w:rsid w:val="00E42D24"/>
    <w:rsid w:val="00E4428B"/>
    <w:rsid w:val="00E46E03"/>
    <w:rsid w:val="00E5021A"/>
    <w:rsid w:val="00E51009"/>
    <w:rsid w:val="00E52246"/>
    <w:rsid w:val="00E53439"/>
    <w:rsid w:val="00E560BA"/>
    <w:rsid w:val="00E57232"/>
    <w:rsid w:val="00E60F09"/>
    <w:rsid w:val="00E6448A"/>
    <w:rsid w:val="00E64FBD"/>
    <w:rsid w:val="00E66080"/>
    <w:rsid w:val="00E6685D"/>
    <w:rsid w:val="00E66FCE"/>
    <w:rsid w:val="00E72DC9"/>
    <w:rsid w:val="00E75294"/>
    <w:rsid w:val="00E7557D"/>
    <w:rsid w:val="00E75C0D"/>
    <w:rsid w:val="00E77C88"/>
    <w:rsid w:val="00E80DBE"/>
    <w:rsid w:val="00E816C9"/>
    <w:rsid w:val="00E81E62"/>
    <w:rsid w:val="00E830E3"/>
    <w:rsid w:val="00E834B2"/>
    <w:rsid w:val="00E843EA"/>
    <w:rsid w:val="00E86508"/>
    <w:rsid w:val="00E903D9"/>
    <w:rsid w:val="00E913FE"/>
    <w:rsid w:val="00E91C85"/>
    <w:rsid w:val="00E93895"/>
    <w:rsid w:val="00E96B1A"/>
    <w:rsid w:val="00E96BF7"/>
    <w:rsid w:val="00E97A6E"/>
    <w:rsid w:val="00EA093C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3D35"/>
    <w:rsid w:val="00EC42AC"/>
    <w:rsid w:val="00EC4388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E70"/>
    <w:rsid w:val="00F1152C"/>
    <w:rsid w:val="00F1161A"/>
    <w:rsid w:val="00F13E34"/>
    <w:rsid w:val="00F16750"/>
    <w:rsid w:val="00F16AB2"/>
    <w:rsid w:val="00F16F2E"/>
    <w:rsid w:val="00F20174"/>
    <w:rsid w:val="00F203D7"/>
    <w:rsid w:val="00F203E8"/>
    <w:rsid w:val="00F20768"/>
    <w:rsid w:val="00F2094E"/>
    <w:rsid w:val="00F21BEB"/>
    <w:rsid w:val="00F2488F"/>
    <w:rsid w:val="00F3107C"/>
    <w:rsid w:val="00F312A9"/>
    <w:rsid w:val="00F32D41"/>
    <w:rsid w:val="00F371FA"/>
    <w:rsid w:val="00F37D15"/>
    <w:rsid w:val="00F42FA6"/>
    <w:rsid w:val="00F43109"/>
    <w:rsid w:val="00F438A8"/>
    <w:rsid w:val="00F4418A"/>
    <w:rsid w:val="00F45551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2ADB"/>
    <w:rsid w:val="00F65493"/>
    <w:rsid w:val="00F70BCC"/>
    <w:rsid w:val="00F71FF4"/>
    <w:rsid w:val="00F73B49"/>
    <w:rsid w:val="00F7468D"/>
    <w:rsid w:val="00F75986"/>
    <w:rsid w:val="00F7599A"/>
    <w:rsid w:val="00F75E8B"/>
    <w:rsid w:val="00F776ED"/>
    <w:rsid w:val="00F81CC6"/>
    <w:rsid w:val="00F854CA"/>
    <w:rsid w:val="00F91350"/>
    <w:rsid w:val="00F927EA"/>
    <w:rsid w:val="00F95B70"/>
    <w:rsid w:val="00F968E5"/>
    <w:rsid w:val="00F9773C"/>
    <w:rsid w:val="00F97A20"/>
    <w:rsid w:val="00FA13DB"/>
    <w:rsid w:val="00FA1B52"/>
    <w:rsid w:val="00FA3E52"/>
    <w:rsid w:val="00FA4276"/>
    <w:rsid w:val="00FA4AA6"/>
    <w:rsid w:val="00FA6024"/>
    <w:rsid w:val="00FA7CC3"/>
    <w:rsid w:val="00FB5A70"/>
    <w:rsid w:val="00FB6A95"/>
    <w:rsid w:val="00FB78A5"/>
    <w:rsid w:val="00FB7C3E"/>
    <w:rsid w:val="00FC0F60"/>
    <w:rsid w:val="00FC150E"/>
    <w:rsid w:val="00FC1C93"/>
    <w:rsid w:val="00FC3811"/>
    <w:rsid w:val="00FC62BE"/>
    <w:rsid w:val="00FC6ADD"/>
    <w:rsid w:val="00FD1A17"/>
    <w:rsid w:val="00FD4B5A"/>
    <w:rsid w:val="00FE1340"/>
    <w:rsid w:val="00FE189B"/>
    <w:rsid w:val="00FE1D99"/>
    <w:rsid w:val="00FE2091"/>
    <w:rsid w:val="00FE2AC2"/>
    <w:rsid w:val="00FE2B0D"/>
    <w:rsid w:val="00FE41FF"/>
    <w:rsid w:val="00FE52D8"/>
    <w:rsid w:val="00FE53F4"/>
    <w:rsid w:val="00FE5809"/>
    <w:rsid w:val="00FE66F7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296D6-C1B9-4B6E-8441-F83AB7513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6745</TotalTime>
  <Pages>6</Pages>
  <Words>1953</Words>
  <Characters>11137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219</cp:revision>
  <cp:lastPrinted>2021-05-31T08:06:00Z</cp:lastPrinted>
  <dcterms:created xsi:type="dcterms:W3CDTF">2020-10-29T07:56:00Z</dcterms:created>
  <dcterms:modified xsi:type="dcterms:W3CDTF">2021-05-31T08:13:00Z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