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21E01" w:rsidTr="00987D5C">
        <w:trPr>
          <w:trHeight w:val="2430"/>
        </w:trPr>
        <w:tc>
          <w:tcPr>
            <w:tcW w:w="3828" w:type="dxa"/>
          </w:tcPr>
          <w:p w:rsidR="00D700DD" w:rsidRPr="00121E01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21E01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21E01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21E01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121E01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21E01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121E01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 w:rsidRPr="00121E01">
        <w:rPr>
          <w:rFonts w:ascii="PT Astra Serif" w:hAnsi="PT Astra Serif"/>
          <w:b/>
          <w:bCs/>
          <w:sz w:val="26"/>
          <w:szCs w:val="26"/>
        </w:rPr>
        <w:t>8</w:t>
      </w:r>
      <w:r w:rsidR="009D4396" w:rsidRPr="00121E01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121E01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121E01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121E01">
        <w:rPr>
          <w:rFonts w:ascii="PT Astra Serif" w:hAnsi="PT Astra Serif"/>
          <w:b/>
          <w:sz w:val="26"/>
          <w:szCs w:val="26"/>
        </w:rPr>
        <w:t>Т</w:t>
      </w:r>
      <w:r w:rsidR="00EB7466" w:rsidRPr="00121E01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121E01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121E01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121E01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121E01" w:rsidRDefault="009D4396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28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4E1C3B" w:rsidRPr="00121E01">
              <w:rPr>
                <w:rFonts w:ascii="PT Astra Serif" w:hAnsi="PT Astra Serif"/>
              </w:rPr>
              <w:t>мая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D23FC4" w:rsidRPr="00121E01">
              <w:rPr>
                <w:rFonts w:ascii="PT Astra Serif" w:hAnsi="PT Astra Serif"/>
              </w:rPr>
              <w:t>202</w:t>
            </w:r>
            <w:r w:rsidR="0033770A" w:rsidRPr="00121E01">
              <w:rPr>
                <w:rFonts w:ascii="PT Astra Serif" w:hAnsi="PT Astra Serif"/>
              </w:rPr>
              <w:t>1</w:t>
            </w:r>
            <w:r w:rsidR="00D23FC4" w:rsidRPr="00121E01">
              <w:rPr>
                <w:rFonts w:ascii="PT Astra Serif" w:hAnsi="PT Astra Serif"/>
              </w:rPr>
              <w:t xml:space="preserve"> года</w:t>
            </w:r>
          </w:p>
          <w:p w:rsidR="00D23FC4" w:rsidRPr="00121E01" w:rsidRDefault="00A9501A" w:rsidP="004E1C3B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1</w:t>
            </w:r>
            <w:r w:rsidR="004E1C3B" w:rsidRPr="00121E01">
              <w:rPr>
                <w:rFonts w:ascii="PT Astra Serif" w:hAnsi="PT Astra Serif"/>
              </w:rPr>
              <w:t>6</w:t>
            </w:r>
            <w:r w:rsidR="00D23FC4" w:rsidRPr="00121E01">
              <w:rPr>
                <w:rFonts w:ascii="PT Astra Serif" w:hAnsi="PT Astra Serif"/>
              </w:rPr>
              <w:t>.</w:t>
            </w:r>
            <w:r w:rsidR="00085263" w:rsidRPr="00121E01">
              <w:rPr>
                <w:rFonts w:ascii="PT Astra Serif" w:hAnsi="PT Astra Serif"/>
              </w:rPr>
              <w:t>0</w:t>
            </w:r>
            <w:r w:rsidR="001C2112" w:rsidRPr="00121E01">
              <w:rPr>
                <w:rFonts w:ascii="PT Astra Serif" w:hAnsi="PT Astra Serif"/>
              </w:rPr>
              <w:t>0</w:t>
            </w:r>
            <w:r w:rsidR="00D23FC4" w:rsidRPr="00121E01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Место проведения: г. Томск, пр.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Кирова,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д.20,</w:t>
            </w:r>
          </w:p>
        </w:tc>
      </w:tr>
      <w:tr w:rsidR="00D23FC4" w:rsidRPr="00121E01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121E01" w:rsidRDefault="00315D3E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21E01" w:rsidTr="00162125">
        <w:tc>
          <w:tcPr>
            <w:tcW w:w="9344" w:type="dxa"/>
            <w:gridSpan w:val="4"/>
            <w:shd w:val="clear" w:color="auto" w:fill="auto"/>
          </w:tcPr>
          <w:p w:rsidR="004B630F" w:rsidRPr="00121E01" w:rsidRDefault="005B19A8" w:rsidP="00130FA6">
            <w:pPr>
              <w:pStyle w:val="af1"/>
            </w:pPr>
            <w:r w:rsidRPr="00121E01">
              <w:t>Комиссия в составе:</w:t>
            </w:r>
          </w:p>
          <w:p w:rsidR="00C94156" w:rsidRPr="00121E01" w:rsidRDefault="00C94156" w:rsidP="00130FA6">
            <w:pPr>
              <w:pStyle w:val="af1"/>
            </w:pP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130FA6">
            <w:pPr>
              <w:pStyle w:val="af1"/>
            </w:pPr>
            <w:r w:rsidRPr="00121E0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130FA6">
            <w:pPr>
              <w:pStyle w:val="af1"/>
            </w:pPr>
            <w:r w:rsidRPr="00121E01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130FA6">
            <w:pPr>
              <w:pStyle w:val="af1"/>
            </w:pPr>
          </w:p>
        </w:tc>
      </w:tr>
      <w:tr w:rsidR="002959AC" w:rsidRPr="00121E01" w:rsidTr="00162125">
        <w:tc>
          <w:tcPr>
            <w:tcW w:w="2959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121E01" w:rsidRDefault="002959AC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130FA6">
            <w:pPr>
              <w:pStyle w:val="af1"/>
            </w:pP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130FA6">
            <w:pPr>
              <w:pStyle w:val="af1"/>
            </w:pPr>
            <w:r w:rsidRPr="00121E0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130FA6">
            <w:pPr>
              <w:pStyle w:val="af1"/>
            </w:pPr>
            <w:r w:rsidRPr="00121E0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130FA6">
            <w:pPr>
              <w:pStyle w:val="af1"/>
            </w:pP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130FA6">
            <w:pPr>
              <w:pStyle w:val="af1"/>
            </w:pPr>
            <w:proofErr w:type="spellStart"/>
            <w:r w:rsidRPr="00121E01">
              <w:t>Лиманская</w:t>
            </w:r>
            <w:proofErr w:type="spellEnd"/>
            <w:r w:rsidRPr="00121E01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130FA6">
            <w:pPr>
              <w:pStyle w:val="af1"/>
            </w:pPr>
            <w:r w:rsidRPr="00121E0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121E01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121E01" w:rsidTr="00162125">
        <w:tc>
          <w:tcPr>
            <w:tcW w:w="9344" w:type="dxa"/>
            <w:gridSpan w:val="3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Присутствующие на заседании иные лица:</w:t>
            </w:r>
          </w:p>
          <w:p w:rsidR="00C338B7" w:rsidRPr="00121E01" w:rsidRDefault="00C338B7" w:rsidP="00130FA6">
            <w:pPr>
              <w:pStyle w:val="af1"/>
            </w:pP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4E1C3B" w:rsidP="00130FA6">
            <w:pPr>
              <w:pStyle w:val="af1"/>
            </w:pPr>
            <w:proofErr w:type="spellStart"/>
            <w:r w:rsidRPr="00121E01">
              <w:t>Корулько</w:t>
            </w:r>
            <w:proofErr w:type="spellEnd"/>
            <w:r w:rsidRPr="00121E01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121E01" w:rsidRDefault="004E1C3B" w:rsidP="00130FA6">
            <w:pPr>
              <w:pStyle w:val="af1"/>
            </w:pPr>
            <w:r w:rsidRPr="00121E01">
              <w:t xml:space="preserve">инспектор по </w:t>
            </w:r>
            <w:proofErr w:type="gramStart"/>
            <w:r w:rsidRPr="00121E01">
              <w:t>контролю за</w:t>
            </w:r>
            <w:proofErr w:type="gramEnd"/>
            <w:r w:rsidRPr="00121E01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  <w:tr w:rsidR="003A5FEC" w:rsidRPr="00121E01" w:rsidTr="00162125">
        <w:tc>
          <w:tcPr>
            <w:tcW w:w="2968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</w:tr>
      <w:tr w:rsidR="00C338B7" w:rsidRPr="00121E01" w:rsidTr="00162125">
        <w:tc>
          <w:tcPr>
            <w:tcW w:w="2968" w:type="dxa"/>
            <w:shd w:val="clear" w:color="auto" w:fill="auto"/>
          </w:tcPr>
          <w:p w:rsidR="00C338B7" w:rsidRPr="00121E01" w:rsidRDefault="0010065E" w:rsidP="00130FA6">
            <w:pPr>
              <w:pStyle w:val="af1"/>
            </w:pPr>
            <w:r w:rsidRPr="00121E01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  <w:proofErr w:type="spellStart"/>
            <w:r w:rsidRPr="00121E01">
              <w:t>Куприянец</w:t>
            </w:r>
            <w:proofErr w:type="spellEnd"/>
            <w:r w:rsidRPr="00121E01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121E01" w:rsidRDefault="00630B50" w:rsidP="00130FA6">
            <w:pPr>
              <w:pStyle w:val="af1"/>
            </w:pPr>
            <w:r w:rsidRPr="00121E01">
              <w:t>начальник управления экономического развития администрации Города Томска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</w:tbl>
    <w:p w:rsidR="005B6313" w:rsidRPr="00121E01" w:rsidRDefault="00736B16" w:rsidP="002959AC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Н</w:t>
      </w:r>
      <w:r w:rsidR="00AF3363" w:rsidRPr="00121E01">
        <w:rPr>
          <w:rFonts w:ascii="PT Astra Serif" w:hAnsi="PT Astra Serif"/>
        </w:rPr>
        <w:t>а заседании</w:t>
      </w:r>
      <w:r w:rsidR="007D0CE5" w:rsidRPr="00121E01">
        <w:rPr>
          <w:rFonts w:ascii="PT Astra Serif" w:hAnsi="PT Astra Serif"/>
        </w:rPr>
        <w:t xml:space="preserve"> комиссии</w:t>
      </w:r>
      <w:r w:rsidRPr="00121E01">
        <w:rPr>
          <w:rFonts w:ascii="PT Astra Serif" w:hAnsi="PT Astra Serif"/>
        </w:rPr>
        <w:t xml:space="preserve"> </w:t>
      </w:r>
      <w:r w:rsidR="00AF3363" w:rsidRPr="00121E01">
        <w:rPr>
          <w:rFonts w:ascii="PT Astra Serif" w:hAnsi="PT Astra Serif"/>
        </w:rPr>
        <w:t>рассмотре</w:t>
      </w:r>
      <w:r w:rsidR="007D0CE5" w:rsidRPr="00121E01">
        <w:rPr>
          <w:rFonts w:ascii="PT Astra Serif" w:hAnsi="PT Astra Serif"/>
        </w:rPr>
        <w:t>но</w:t>
      </w:r>
      <w:r w:rsidR="00AF3363" w:rsidRPr="00121E01">
        <w:rPr>
          <w:rFonts w:ascii="PT Astra Serif" w:hAnsi="PT Astra Serif"/>
        </w:rPr>
        <w:t xml:space="preserve"> </w:t>
      </w:r>
      <w:r w:rsidR="00090572" w:rsidRPr="00121E01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121E01">
        <w:rPr>
          <w:rFonts w:ascii="PT Astra Serif" w:hAnsi="PT Astra Serif"/>
        </w:rPr>
        <w:t xml:space="preserve"> </w:t>
      </w:r>
      <w:r w:rsidR="009D4396" w:rsidRPr="00121E01">
        <w:rPr>
          <w:rFonts w:ascii="PT Astra Serif" w:hAnsi="PT Astra Serif"/>
        </w:rPr>
        <w:t>07</w:t>
      </w:r>
      <w:r w:rsidR="00315D3E" w:rsidRPr="00121E01">
        <w:rPr>
          <w:rFonts w:ascii="PT Astra Serif" w:hAnsi="PT Astra Serif"/>
        </w:rPr>
        <w:t>.</w:t>
      </w:r>
      <w:r w:rsidR="0006234C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5</w:t>
      </w:r>
      <w:r w:rsidR="00090572" w:rsidRPr="00121E01">
        <w:rPr>
          <w:rFonts w:ascii="PT Astra Serif" w:hAnsi="PT Astra Serif"/>
        </w:rPr>
        <w:t>.202</w:t>
      </w:r>
      <w:r w:rsidR="0006234C" w:rsidRPr="00121E01">
        <w:rPr>
          <w:rFonts w:ascii="PT Astra Serif" w:hAnsi="PT Astra Serif"/>
        </w:rPr>
        <w:t xml:space="preserve">1 </w:t>
      </w:r>
      <w:proofErr w:type="spellStart"/>
      <w:r w:rsidR="00090572" w:rsidRPr="00121E01">
        <w:rPr>
          <w:rFonts w:ascii="PT Astra Serif" w:hAnsi="PT Astra Serif"/>
        </w:rPr>
        <w:t>вх</w:t>
      </w:r>
      <w:proofErr w:type="spellEnd"/>
      <w:r w:rsidR="00090572" w:rsidRPr="00121E01">
        <w:rPr>
          <w:rFonts w:ascii="PT Astra Serif" w:hAnsi="PT Astra Serif"/>
        </w:rPr>
        <w:t>. № 202</w:t>
      </w:r>
      <w:r w:rsidR="0006234C" w:rsidRPr="00121E01">
        <w:rPr>
          <w:rFonts w:ascii="PT Astra Serif" w:hAnsi="PT Astra Serif"/>
        </w:rPr>
        <w:t>1</w:t>
      </w:r>
      <w:r w:rsidR="00090572" w:rsidRPr="00121E01">
        <w:rPr>
          <w:rFonts w:ascii="PT Astra Serif" w:hAnsi="PT Astra Serif"/>
        </w:rPr>
        <w:t>/</w:t>
      </w:r>
      <w:r w:rsidR="009D4396" w:rsidRPr="00121E01">
        <w:rPr>
          <w:rFonts w:ascii="PT Astra Serif" w:hAnsi="PT Astra Serif"/>
        </w:rPr>
        <w:t>53</w:t>
      </w:r>
      <w:r w:rsidR="00090572" w:rsidRPr="00121E01">
        <w:rPr>
          <w:rFonts w:ascii="PT Astra Serif" w:hAnsi="PT Astra Serif"/>
        </w:rPr>
        <w:t xml:space="preserve"> от</w:t>
      </w:r>
      <w:r w:rsidR="002352FB" w:rsidRPr="00121E01">
        <w:rPr>
          <w:rFonts w:ascii="PT Astra Serif" w:hAnsi="PT Astra Serif"/>
        </w:rPr>
        <w:t xml:space="preserve"> </w:t>
      </w:r>
      <w:r w:rsidR="00100E56">
        <w:rPr>
          <w:rFonts w:ascii="PT Astra Serif" w:hAnsi="PT Astra Serif"/>
        </w:rPr>
        <w:t>ФИО</w:t>
      </w:r>
      <w:r w:rsidR="0006234C" w:rsidRPr="00121E01">
        <w:rPr>
          <w:rFonts w:ascii="PT Astra Serif" w:hAnsi="PT Astra Serif"/>
        </w:rPr>
        <w:t>,</w:t>
      </w:r>
      <w:r w:rsidR="00090572" w:rsidRPr="00121E01">
        <w:rPr>
          <w:rFonts w:ascii="PT Astra Serif" w:hAnsi="PT Astra Serif"/>
        </w:rPr>
        <w:t xml:space="preserve"> </w:t>
      </w:r>
      <w:r w:rsidR="00A77FCC" w:rsidRPr="00121E01">
        <w:rPr>
          <w:rFonts w:ascii="PT Astra Serif" w:hAnsi="PT Astra Serif"/>
          <w:shd w:val="clear" w:color="auto" w:fill="FFFFFF"/>
        </w:rPr>
        <w:t>а</w:t>
      </w:r>
      <w:r w:rsidR="00A77FCC" w:rsidRPr="00121E01">
        <w:rPr>
          <w:rFonts w:ascii="PT Astra Serif" w:hAnsi="PT Astra Serif"/>
        </w:rPr>
        <w:t>дрес (место нахождения):</w:t>
      </w:r>
      <w:bookmarkStart w:id="0" w:name="_GoBack"/>
      <w:bookmarkEnd w:id="0"/>
      <w:r w:rsidR="00F32A10" w:rsidRPr="00121E01">
        <w:rPr>
          <w:rFonts w:ascii="PT Astra Serif" w:hAnsi="PT Astra Serif"/>
        </w:rPr>
        <w:t>.</w:t>
      </w:r>
    </w:p>
    <w:p w:rsidR="004E3F7D" w:rsidRPr="00121E01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121E01" w:rsidTr="0042245D">
        <w:tc>
          <w:tcPr>
            <w:tcW w:w="4668" w:type="dxa"/>
            <w:shd w:val="clear" w:color="auto" w:fill="auto"/>
            <w:vAlign w:val="center"/>
          </w:tcPr>
          <w:p w:rsidR="00252F05" w:rsidRPr="00121E01" w:rsidRDefault="00252F05" w:rsidP="00130FA6">
            <w:pPr>
              <w:pStyle w:val="af1"/>
            </w:pPr>
            <w:r w:rsidRPr="00121E01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121E01" w:rsidRDefault="00252F05" w:rsidP="00130FA6">
            <w:pPr>
              <w:pStyle w:val="af1"/>
            </w:pPr>
            <w:r w:rsidRPr="00121E01">
              <w:t>Местонахождение и адрес (при наличии) объекта недвижимости</w:t>
            </w:r>
          </w:p>
        </w:tc>
      </w:tr>
      <w:tr w:rsidR="00252F05" w:rsidRPr="00121E01" w:rsidTr="0042245D">
        <w:tc>
          <w:tcPr>
            <w:tcW w:w="4668" w:type="dxa"/>
            <w:shd w:val="clear" w:color="auto" w:fill="auto"/>
          </w:tcPr>
          <w:p w:rsidR="00252F05" w:rsidRPr="00121E01" w:rsidRDefault="00F32A10" w:rsidP="00121E01">
            <w:pPr>
              <w:pStyle w:val="af1"/>
            </w:pPr>
            <w:r w:rsidRPr="00121E01">
              <w:t>70:</w:t>
            </w:r>
            <w:r w:rsidR="009D4396" w:rsidRPr="00121E01">
              <w:t>14</w:t>
            </w:r>
            <w:r w:rsidRPr="00121E01">
              <w:t>:</w:t>
            </w:r>
            <w:r w:rsidR="009D4396" w:rsidRPr="00121E01">
              <w:t>0100002</w:t>
            </w:r>
            <w:r w:rsidRPr="00121E01">
              <w:t>:</w:t>
            </w:r>
            <w:r w:rsidR="00121E01" w:rsidRPr="00121E01">
              <w:t>1436</w:t>
            </w:r>
          </w:p>
        </w:tc>
        <w:tc>
          <w:tcPr>
            <w:tcW w:w="4676" w:type="dxa"/>
            <w:shd w:val="clear" w:color="auto" w:fill="auto"/>
          </w:tcPr>
          <w:p w:rsidR="00252F05" w:rsidRPr="00121E01" w:rsidRDefault="00F32A10" w:rsidP="009D439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21E01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9D4396" w:rsidRPr="00121E01">
              <w:rPr>
                <w:rFonts w:ascii="PT Astra Serif" w:hAnsi="PT Astra Serif"/>
                <w:sz w:val="24"/>
                <w:szCs w:val="24"/>
              </w:rPr>
              <w:t xml:space="preserve">Томский р-н, д. </w:t>
            </w:r>
            <w:proofErr w:type="spellStart"/>
            <w:r w:rsidR="009D4396" w:rsidRPr="00121E01">
              <w:rPr>
                <w:rFonts w:ascii="PT Astra Serif" w:hAnsi="PT Astra Serif"/>
                <w:sz w:val="24"/>
                <w:szCs w:val="24"/>
              </w:rPr>
              <w:lastRenderedPageBreak/>
              <w:t>Барабинка</w:t>
            </w:r>
            <w:proofErr w:type="spellEnd"/>
            <w:r w:rsidR="009D4396" w:rsidRPr="00121E01">
              <w:rPr>
                <w:rFonts w:ascii="PT Astra Serif" w:hAnsi="PT Astra Serif"/>
                <w:sz w:val="24"/>
                <w:szCs w:val="24"/>
              </w:rPr>
              <w:t>, ул. Советская, 21б</w:t>
            </w:r>
          </w:p>
        </w:tc>
      </w:tr>
    </w:tbl>
    <w:p w:rsidR="004E3F7D" w:rsidRPr="00121E01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121E01" w:rsidRDefault="00315D3E" w:rsidP="00405A69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Основание подачи заявления: </w:t>
      </w:r>
      <w:r w:rsidR="00206696" w:rsidRPr="00121E01">
        <w:rPr>
          <w:rFonts w:ascii="PT Astra Serif" w:hAnsi="PT Astra Serif"/>
        </w:rPr>
        <w:t>установление в отношении объект</w:t>
      </w:r>
      <w:r w:rsidR="00955161" w:rsidRPr="00121E01">
        <w:rPr>
          <w:rFonts w:ascii="PT Astra Serif" w:hAnsi="PT Astra Serif"/>
        </w:rPr>
        <w:t>а</w:t>
      </w:r>
      <w:r w:rsidR="00206696" w:rsidRPr="00121E01">
        <w:rPr>
          <w:rFonts w:ascii="PT Astra Serif" w:hAnsi="PT Astra Serif"/>
        </w:rPr>
        <w:t xml:space="preserve"> недвижимости его рыночной стоимости в размере </w:t>
      </w:r>
      <w:r w:rsidR="009D4396" w:rsidRPr="00121E01">
        <w:rPr>
          <w:rFonts w:ascii="PT Astra Serif" w:hAnsi="PT Astra Serif"/>
        </w:rPr>
        <w:t>2 573 737</w:t>
      </w:r>
      <w:r w:rsidR="00F32A10" w:rsidRPr="00121E01">
        <w:rPr>
          <w:rFonts w:ascii="PT Astra Serif" w:hAnsi="PT Astra Serif"/>
        </w:rPr>
        <w:t xml:space="preserve"> (</w:t>
      </w:r>
      <w:r w:rsidR="009D4396" w:rsidRPr="00121E01">
        <w:rPr>
          <w:rFonts w:ascii="PT Astra Serif" w:hAnsi="PT Astra Serif"/>
        </w:rPr>
        <w:t>два</w:t>
      </w:r>
      <w:r w:rsidR="00F32A10" w:rsidRPr="00121E01">
        <w:rPr>
          <w:rFonts w:ascii="PT Astra Serif" w:hAnsi="PT Astra Serif"/>
        </w:rPr>
        <w:t xml:space="preserve"> миллион</w:t>
      </w:r>
      <w:r w:rsidR="009D4396" w:rsidRPr="00121E01">
        <w:rPr>
          <w:rFonts w:ascii="PT Astra Serif" w:hAnsi="PT Astra Serif"/>
        </w:rPr>
        <w:t>а</w:t>
      </w:r>
      <w:r w:rsidR="00F32A10" w:rsidRPr="00121E01">
        <w:rPr>
          <w:rFonts w:ascii="PT Astra Serif" w:hAnsi="PT Astra Serif"/>
        </w:rPr>
        <w:t xml:space="preserve"> </w:t>
      </w:r>
      <w:r w:rsidR="009D4396" w:rsidRPr="00121E01">
        <w:rPr>
          <w:rFonts w:ascii="PT Astra Serif" w:hAnsi="PT Astra Serif"/>
        </w:rPr>
        <w:t>пятьсот</w:t>
      </w:r>
      <w:r w:rsidR="00F32A10" w:rsidRPr="00121E01">
        <w:rPr>
          <w:rFonts w:ascii="PT Astra Serif" w:hAnsi="PT Astra Serif"/>
        </w:rPr>
        <w:t xml:space="preserve"> </w:t>
      </w:r>
      <w:r w:rsidR="009D4396" w:rsidRPr="00121E01">
        <w:rPr>
          <w:rFonts w:ascii="PT Astra Serif" w:hAnsi="PT Astra Serif"/>
        </w:rPr>
        <w:t>семьдесят</w:t>
      </w:r>
      <w:r w:rsidR="00F32A10" w:rsidRPr="00121E01">
        <w:rPr>
          <w:rFonts w:ascii="PT Astra Serif" w:hAnsi="PT Astra Serif"/>
        </w:rPr>
        <w:t xml:space="preserve"> </w:t>
      </w:r>
      <w:r w:rsidR="009D4396" w:rsidRPr="00121E01">
        <w:rPr>
          <w:rFonts w:ascii="PT Astra Serif" w:hAnsi="PT Astra Serif"/>
        </w:rPr>
        <w:t>три</w:t>
      </w:r>
      <w:r w:rsidR="00F32A10" w:rsidRPr="00121E01">
        <w:rPr>
          <w:rFonts w:ascii="PT Astra Serif" w:hAnsi="PT Astra Serif"/>
        </w:rPr>
        <w:t xml:space="preserve"> тысяч</w:t>
      </w:r>
      <w:r w:rsidR="009D4396" w:rsidRPr="00121E01">
        <w:rPr>
          <w:rFonts w:ascii="PT Astra Serif" w:hAnsi="PT Astra Serif"/>
        </w:rPr>
        <w:t>и семьсот тридцать семь</w:t>
      </w:r>
      <w:r w:rsidR="00F32A10" w:rsidRPr="00121E01">
        <w:rPr>
          <w:rFonts w:ascii="PT Astra Serif" w:hAnsi="PT Astra Serif"/>
        </w:rPr>
        <w:t>)</w:t>
      </w:r>
      <w:r w:rsidR="002C4279" w:rsidRPr="00121E01">
        <w:rPr>
          <w:rFonts w:ascii="PT Astra Serif" w:hAnsi="PT Astra Serif"/>
        </w:rPr>
        <w:t xml:space="preserve"> </w:t>
      </w:r>
      <w:r w:rsidR="009D4396" w:rsidRPr="00121E01">
        <w:rPr>
          <w:rFonts w:ascii="PT Astra Serif" w:hAnsi="PT Astra Serif"/>
        </w:rPr>
        <w:t>рублей</w:t>
      </w:r>
      <w:r w:rsidR="009B0982" w:rsidRPr="00121E01">
        <w:rPr>
          <w:rFonts w:ascii="PT Astra Serif" w:hAnsi="PT Astra Serif"/>
        </w:rPr>
        <w:t xml:space="preserve">, </w:t>
      </w:r>
      <w:r w:rsidR="00DF7490" w:rsidRPr="00121E01">
        <w:rPr>
          <w:rFonts w:ascii="PT Astra Serif" w:hAnsi="PT Astra Serif"/>
        </w:rPr>
        <w:t xml:space="preserve">определенной по состоянию на </w:t>
      </w:r>
      <w:r w:rsidR="00291A04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8</w:t>
      </w:r>
      <w:r w:rsidR="00436473" w:rsidRPr="00121E01">
        <w:rPr>
          <w:rFonts w:ascii="PT Astra Serif" w:hAnsi="PT Astra Serif"/>
        </w:rPr>
        <w:t>.</w:t>
      </w:r>
      <w:r w:rsidR="00291A04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9</w:t>
      </w:r>
      <w:r w:rsidR="00B17E73" w:rsidRPr="00121E01">
        <w:rPr>
          <w:rFonts w:ascii="PT Astra Serif" w:hAnsi="PT Astra Serif"/>
        </w:rPr>
        <w:t>.20</w:t>
      </w:r>
      <w:r w:rsidR="009D4396" w:rsidRPr="00121E01">
        <w:rPr>
          <w:rFonts w:ascii="PT Astra Serif" w:hAnsi="PT Astra Serif"/>
        </w:rPr>
        <w:t>20</w:t>
      </w:r>
      <w:r w:rsidR="00DF7490" w:rsidRPr="00121E01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121E01">
        <w:rPr>
          <w:rFonts w:ascii="PT Astra Serif" w:hAnsi="PT Astra Serif"/>
        </w:rPr>
        <w:t>, составленном оценщиком:</w:t>
      </w:r>
      <w:r w:rsidR="007507F4" w:rsidRPr="00121E01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121E01" w:rsidTr="00D576C8">
        <w:tc>
          <w:tcPr>
            <w:tcW w:w="3083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121E01" w:rsidTr="00D576C8">
        <w:tc>
          <w:tcPr>
            <w:tcW w:w="3083" w:type="dxa"/>
            <w:shd w:val="clear" w:color="auto" w:fill="auto"/>
          </w:tcPr>
          <w:p w:rsidR="00027C61" w:rsidRPr="00121E01" w:rsidRDefault="009D4396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  <w:sz w:val="26"/>
                <w:szCs w:val="26"/>
              </w:rPr>
              <w:t>Савченко Анастасия Алексеевна</w:t>
            </w:r>
          </w:p>
        </w:tc>
        <w:tc>
          <w:tcPr>
            <w:tcW w:w="3130" w:type="dxa"/>
            <w:shd w:val="clear" w:color="auto" w:fill="auto"/>
          </w:tcPr>
          <w:p w:rsidR="00027C61" w:rsidRPr="00121E01" w:rsidRDefault="009D4396" w:rsidP="009C69E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  <w:sz w:val="26"/>
                <w:szCs w:val="26"/>
              </w:rPr>
              <w:t>Саморегулируемая организация оценщиков «Саморегулируемая организация «Союз «Федерация Специалистов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121E01" w:rsidRDefault="009D4396" w:rsidP="009D4396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  <w:sz w:val="26"/>
                <w:szCs w:val="26"/>
              </w:rPr>
              <w:t>Регистрационный номер № 833 от 01.11.2020</w:t>
            </w:r>
          </w:p>
        </w:tc>
      </w:tr>
    </w:tbl>
    <w:p w:rsidR="00340A0F" w:rsidRPr="00121E01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121E01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121E01">
        <w:rPr>
          <w:rFonts w:ascii="PT Astra Serif" w:hAnsi="PT Astra Serif"/>
          <w:sz w:val="24"/>
          <w:szCs w:val="24"/>
        </w:rPr>
        <w:t xml:space="preserve">Комиссией нарушения не установлены. </w:t>
      </w:r>
    </w:p>
    <w:p w:rsidR="00340A0F" w:rsidRPr="00121E01" w:rsidRDefault="00340A0F" w:rsidP="004773A2">
      <w:pPr>
        <w:pStyle w:val="Default"/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По результатам рассмотрения заявления комиссия </w:t>
      </w:r>
      <w:r w:rsidRPr="00121E01">
        <w:rPr>
          <w:rFonts w:ascii="PT Astra Serif" w:hAnsi="PT Astra Serif"/>
          <w:b/>
        </w:rPr>
        <w:t>РЕШИЛА</w:t>
      </w:r>
      <w:r w:rsidRPr="00121E01">
        <w:rPr>
          <w:rFonts w:ascii="PT Astra Serif" w:hAnsi="PT Astra Serif"/>
        </w:rPr>
        <w:t xml:space="preserve">: </w:t>
      </w:r>
    </w:p>
    <w:p w:rsidR="00340A0F" w:rsidRPr="00121E01" w:rsidRDefault="004773A2" w:rsidP="00340A0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</w:r>
      <w:r w:rsidR="00340A0F" w:rsidRPr="00121E01">
        <w:rPr>
          <w:rFonts w:ascii="PT Astra Serif" w:hAnsi="PT Astra Serif"/>
        </w:rPr>
        <w:t xml:space="preserve"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="00340A0F" w:rsidRPr="00121E01">
        <w:rPr>
          <w:rFonts w:ascii="PT Astra Serif" w:hAnsi="PT Astra Serif"/>
        </w:rPr>
        <w:t>П</w:t>
      </w:r>
      <w:proofErr w:type="gramEnd"/>
      <w:r w:rsidR="00340A0F" w:rsidRPr="00121E01">
        <w:rPr>
          <w:rFonts w:ascii="PT Astra Serif" w:hAnsi="PT Astra Serif"/>
        </w:rPr>
        <w:t>/0311, определить кадастровую стоимость объект</w:t>
      </w:r>
      <w:r w:rsidR="002C4279" w:rsidRPr="00121E01">
        <w:rPr>
          <w:rFonts w:ascii="PT Astra Serif" w:hAnsi="PT Astra Serif"/>
        </w:rPr>
        <w:t>а</w:t>
      </w:r>
      <w:r w:rsidR="00340A0F" w:rsidRPr="00121E01">
        <w:rPr>
          <w:rFonts w:ascii="PT Astra Serif" w:hAnsi="PT Astra Serif"/>
        </w:rPr>
        <w:t xml:space="preserve"> недвижимости с кадастровым номером </w:t>
      </w:r>
      <w:r w:rsidR="009D4396" w:rsidRPr="00121E01">
        <w:rPr>
          <w:rFonts w:ascii="PT Astra Serif" w:hAnsi="PT Astra Serif"/>
        </w:rPr>
        <w:t>70:14:0100002:</w:t>
      </w:r>
      <w:r w:rsidR="00121E01" w:rsidRPr="00121E01">
        <w:rPr>
          <w:rFonts w:ascii="PT Astra Serif" w:hAnsi="PT Astra Serif"/>
        </w:rPr>
        <w:t>1436</w:t>
      </w:r>
      <w:r w:rsidR="009D4396" w:rsidRPr="00121E01">
        <w:rPr>
          <w:rFonts w:ascii="PT Astra Serif" w:hAnsi="PT Astra Serif"/>
        </w:rPr>
        <w:t xml:space="preserve"> </w:t>
      </w:r>
      <w:r w:rsidR="00340A0F" w:rsidRPr="00121E01">
        <w:rPr>
          <w:rFonts w:ascii="PT Astra Serif" w:hAnsi="PT Astra Serif"/>
        </w:rPr>
        <w:t xml:space="preserve">в размере его рыночной стоимости </w:t>
      </w:r>
      <w:r w:rsidR="009D4396" w:rsidRPr="00121E01">
        <w:rPr>
          <w:rFonts w:ascii="PT Astra Serif" w:hAnsi="PT Astra Serif"/>
        </w:rPr>
        <w:t>2 573 737 (два миллиона пятьсот семьдесят три тысячи семьсот тридцать семь) рублей</w:t>
      </w:r>
      <w:r w:rsidR="00340A0F" w:rsidRPr="00121E01">
        <w:rPr>
          <w:rFonts w:ascii="PT Astra Serif" w:hAnsi="PT Astra Serif"/>
        </w:rPr>
        <w:t>.</w:t>
      </w:r>
    </w:p>
    <w:p w:rsidR="00E44FA9" w:rsidRPr="00121E01" w:rsidRDefault="00E44FA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121E01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Результаты голосования за принятое решение:</w:t>
      </w:r>
    </w:p>
    <w:p w:rsidR="0078340A" w:rsidRPr="00121E01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Малиновская Елена Юрьевна – за;</w:t>
      </w:r>
    </w:p>
    <w:p w:rsidR="0078340A" w:rsidRPr="00121E01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;</w:t>
      </w:r>
    </w:p>
    <w:p w:rsidR="009D4396" w:rsidRPr="00121E01" w:rsidRDefault="009D4396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121E01">
        <w:rPr>
          <w:rFonts w:ascii="PT Astra Serif" w:hAnsi="PT Astra Serif"/>
        </w:rPr>
        <w:t>Лиманская</w:t>
      </w:r>
      <w:proofErr w:type="spellEnd"/>
      <w:r w:rsidRPr="00121E01">
        <w:rPr>
          <w:rFonts w:ascii="PT Astra Serif" w:hAnsi="PT Astra Serif"/>
        </w:rPr>
        <w:t xml:space="preserve"> Наталья Викторовна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;</w:t>
      </w:r>
    </w:p>
    <w:p w:rsidR="00CE6879" w:rsidRPr="00121E01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Чадаева Инна Валерьевна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.</w:t>
      </w:r>
    </w:p>
    <w:p w:rsidR="0078340A" w:rsidRPr="00121E01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</w:r>
      <w:r w:rsidR="0078340A" w:rsidRPr="00121E01">
        <w:rPr>
          <w:rFonts w:ascii="PT Astra Serif" w:hAnsi="PT Astra Serif"/>
        </w:rPr>
        <w:t>Решение принято единогласно.</w:t>
      </w:r>
    </w:p>
    <w:p w:rsidR="004E3F7D" w:rsidRPr="00121E01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Решений об отводах не принималось.</w:t>
      </w:r>
    </w:p>
    <w:p w:rsidR="008749C1" w:rsidRPr="00121E0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121E0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121E01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121E01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121E01">
        <w:rPr>
          <w:rFonts w:ascii="PT Astra Serif" w:hAnsi="PT Astra Serif"/>
          <w:bCs/>
        </w:rPr>
        <w:t>П</w:t>
      </w:r>
      <w:r w:rsidR="0010065E" w:rsidRPr="00121E01">
        <w:rPr>
          <w:rFonts w:ascii="PT Astra Serif" w:hAnsi="PT Astra Serif"/>
          <w:bCs/>
        </w:rPr>
        <w:t>редседател</w:t>
      </w:r>
      <w:r w:rsidRPr="00121E01">
        <w:rPr>
          <w:rFonts w:ascii="PT Astra Serif" w:hAnsi="PT Astra Serif"/>
          <w:bCs/>
        </w:rPr>
        <w:t>ь</w:t>
      </w:r>
      <w:r w:rsidR="00085263" w:rsidRPr="00121E01">
        <w:rPr>
          <w:rFonts w:ascii="PT Astra Serif" w:hAnsi="PT Astra Serif"/>
          <w:bCs/>
        </w:rPr>
        <w:t xml:space="preserve"> комиссии                        </w:t>
      </w:r>
      <w:r w:rsidRPr="00121E01">
        <w:rPr>
          <w:rFonts w:ascii="PT Astra Serif" w:hAnsi="PT Astra Serif"/>
          <w:bCs/>
        </w:rPr>
        <w:t xml:space="preserve"> </w:t>
      </w:r>
      <w:r w:rsidR="005B6313" w:rsidRPr="00121E01">
        <w:rPr>
          <w:rFonts w:ascii="PT Astra Serif" w:hAnsi="PT Astra Serif"/>
          <w:bCs/>
        </w:rPr>
        <w:t xml:space="preserve">                    </w:t>
      </w:r>
      <w:r w:rsidR="00085263" w:rsidRPr="00121E01">
        <w:rPr>
          <w:rFonts w:ascii="PT Astra Serif" w:hAnsi="PT Astra Serif"/>
          <w:bCs/>
        </w:rPr>
        <w:t xml:space="preserve">   </w:t>
      </w:r>
      <w:r w:rsidR="004E6C91" w:rsidRPr="00121E01">
        <w:rPr>
          <w:rFonts w:ascii="PT Astra Serif" w:hAnsi="PT Astra Serif"/>
          <w:bCs/>
        </w:rPr>
        <w:t xml:space="preserve">            </w:t>
      </w:r>
      <w:r w:rsidRPr="00121E01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121E01" w:rsidTr="00E87083">
        <w:tc>
          <w:tcPr>
            <w:tcW w:w="2694" w:type="dxa"/>
            <w:shd w:val="clear" w:color="auto" w:fill="auto"/>
          </w:tcPr>
          <w:p w:rsidR="005B6313" w:rsidRPr="00121E01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121E01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121E01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773A2" w:rsidRPr="00121E01" w:rsidRDefault="004773A2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Pr="00121E01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121E0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 w:rsidRPr="00121E01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121E01"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121E0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A6F" w:rsidRDefault="001D6A6F">
      <w:r>
        <w:separator/>
      </w:r>
    </w:p>
  </w:endnote>
  <w:endnote w:type="continuationSeparator" w:id="0">
    <w:p w:rsidR="001D6A6F" w:rsidRDefault="001D6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A6F" w:rsidRDefault="001D6A6F">
      <w:r>
        <w:separator/>
      </w:r>
    </w:p>
  </w:footnote>
  <w:footnote w:type="continuationSeparator" w:id="0">
    <w:p w:rsidR="001D6A6F" w:rsidRDefault="001D6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152A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0E56"/>
    <w:rsid w:val="00101298"/>
    <w:rsid w:val="0010222D"/>
    <w:rsid w:val="0010412F"/>
    <w:rsid w:val="00105C92"/>
    <w:rsid w:val="001064E1"/>
    <w:rsid w:val="00113FC3"/>
    <w:rsid w:val="00115A2D"/>
    <w:rsid w:val="00115D65"/>
    <w:rsid w:val="00120290"/>
    <w:rsid w:val="00121E01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A6F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0BA5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773A2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33C0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C2F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486C"/>
    <w:rsid w:val="009C69EC"/>
    <w:rsid w:val="009C7576"/>
    <w:rsid w:val="009D1CA6"/>
    <w:rsid w:val="009D439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A10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359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95</cp:revision>
  <cp:lastPrinted>2021-05-31T02:47:00Z</cp:lastPrinted>
  <dcterms:created xsi:type="dcterms:W3CDTF">2020-10-29T08:09:00Z</dcterms:created>
  <dcterms:modified xsi:type="dcterms:W3CDTF">2021-05-31T08:20:00Z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