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B8F" w:rsidRDefault="00D60B8F" w:rsidP="00E30BEF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60B8F" w:rsidRDefault="00D60B8F" w:rsidP="00E30BEF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60B8F" w:rsidRDefault="00D60B8F" w:rsidP="00E30BEF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60B8F" w:rsidRDefault="00D60B8F" w:rsidP="00E30BEF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60B8F" w:rsidRDefault="00D60B8F" w:rsidP="00E30BEF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60B8F" w:rsidRDefault="00D60B8F" w:rsidP="00E30BEF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60B8F" w:rsidRDefault="00D60B8F" w:rsidP="00E30BEF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60B8F" w:rsidRDefault="00D60B8F" w:rsidP="00E30BEF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60B8F" w:rsidRDefault="00D60B8F" w:rsidP="00E30BEF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D60B8F" w:rsidRDefault="00D60B8F" w:rsidP="00E30BEF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E30BEF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FC0F60">
        <w:rPr>
          <w:rFonts w:ascii="PT Astra Serif" w:hAnsi="PT Astra Serif"/>
          <w:b/>
          <w:color w:val="auto"/>
          <w:sz w:val="28"/>
          <w:szCs w:val="28"/>
        </w:rPr>
        <w:t>1</w:t>
      </w:r>
      <w:r w:rsidR="007525DB">
        <w:rPr>
          <w:rFonts w:ascii="PT Astra Serif" w:hAnsi="PT Astra Serif"/>
          <w:b/>
          <w:color w:val="auto"/>
          <w:sz w:val="28"/>
          <w:szCs w:val="28"/>
        </w:rPr>
        <w:t>5</w:t>
      </w:r>
    </w:p>
    <w:p w:rsidR="00C539FE" w:rsidRPr="001972D9" w:rsidRDefault="006F3F86" w:rsidP="00E30BEF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E30BEF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</w:p>
    <w:p w:rsidR="00BD3BAC" w:rsidRPr="001972D9" w:rsidRDefault="00BD3BAC" w:rsidP="00E30BEF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E30BEF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8743B8" w:rsidTr="00157F1C">
        <w:tc>
          <w:tcPr>
            <w:tcW w:w="4926" w:type="dxa"/>
            <w:shd w:val="clear" w:color="auto" w:fill="auto"/>
          </w:tcPr>
          <w:p w:rsidR="00304CAE" w:rsidRPr="008743B8" w:rsidRDefault="007525DB" w:rsidP="00E30BEF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="00FE2B0D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июня</w:t>
            </w:r>
            <w:r w:rsidR="00304CAE" w:rsidRPr="008743B8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165C38" w:rsidRPr="008743B8">
              <w:rPr>
                <w:rFonts w:ascii="PT Astra Serif" w:hAnsi="PT Astra Serif"/>
                <w:sz w:val="26"/>
                <w:szCs w:val="26"/>
              </w:rPr>
              <w:t>1</w:t>
            </w:r>
            <w:r w:rsidR="00304CAE" w:rsidRPr="008743B8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8743B8" w:rsidRDefault="00304CAE" w:rsidP="00E30BEF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Место проведения: г. Томск, пр.</w:t>
            </w:r>
            <w:r w:rsidR="00157F1C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743B8">
              <w:rPr>
                <w:rFonts w:ascii="PT Astra Serif" w:hAnsi="PT Astra Serif"/>
                <w:sz w:val="26"/>
                <w:szCs w:val="26"/>
              </w:rPr>
              <w:t>Кирова,</w:t>
            </w:r>
            <w:r w:rsidR="00157F1C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743B8">
              <w:rPr>
                <w:rFonts w:ascii="PT Astra Serif" w:hAnsi="PT Astra Serif"/>
                <w:sz w:val="26"/>
                <w:szCs w:val="26"/>
              </w:rPr>
              <w:t>д.20</w:t>
            </w:r>
          </w:p>
        </w:tc>
      </w:tr>
      <w:tr w:rsidR="00304CAE" w:rsidRPr="008743B8" w:rsidTr="00157F1C">
        <w:tc>
          <w:tcPr>
            <w:tcW w:w="4926" w:type="dxa"/>
            <w:shd w:val="clear" w:color="auto" w:fill="auto"/>
          </w:tcPr>
          <w:p w:rsidR="00304CAE" w:rsidRPr="008743B8" w:rsidRDefault="00304CAE" w:rsidP="00E30BEF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1</w:t>
            </w:r>
            <w:r w:rsidR="007525DB">
              <w:rPr>
                <w:rFonts w:ascii="PT Astra Serif" w:hAnsi="PT Astra Serif"/>
                <w:sz w:val="26"/>
                <w:szCs w:val="26"/>
              </w:rPr>
              <w:t>5</w:t>
            </w:r>
            <w:r w:rsidRPr="008743B8">
              <w:rPr>
                <w:rFonts w:ascii="PT Astra Serif" w:hAnsi="PT Astra Serif"/>
                <w:sz w:val="26"/>
                <w:szCs w:val="26"/>
              </w:rPr>
              <w:t>.</w:t>
            </w:r>
            <w:r w:rsidR="00BF3CDF" w:rsidRPr="008743B8">
              <w:rPr>
                <w:rFonts w:ascii="PT Astra Serif" w:hAnsi="PT Astra Serif"/>
                <w:sz w:val="26"/>
                <w:szCs w:val="26"/>
              </w:rPr>
              <w:t>0</w:t>
            </w:r>
            <w:r w:rsidRPr="008743B8">
              <w:rPr>
                <w:rFonts w:ascii="PT Astra Serif" w:hAnsi="PT Astra Serif"/>
                <w:sz w:val="26"/>
                <w:szCs w:val="26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8743B8" w:rsidRDefault="006156E0" w:rsidP="00E30BEF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(в режиме видеоконференцсвязи)</w:t>
            </w:r>
          </w:p>
        </w:tc>
      </w:tr>
    </w:tbl>
    <w:p w:rsidR="00D86483" w:rsidRPr="008743B8" w:rsidRDefault="00D86483" w:rsidP="00E30BEF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303"/>
        <w:gridCol w:w="6459"/>
      </w:tblGrid>
      <w:tr w:rsidR="005B19A8" w:rsidRPr="008743B8" w:rsidTr="00E30BEF">
        <w:tc>
          <w:tcPr>
            <w:tcW w:w="9860" w:type="dxa"/>
            <w:gridSpan w:val="3"/>
            <w:shd w:val="clear" w:color="auto" w:fill="auto"/>
          </w:tcPr>
          <w:p w:rsidR="005B19A8" w:rsidRPr="008743B8" w:rsidRDefault="005B19A8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Комиссия в составе:</w:t>
            </w:r>
          </w:p>
          <w:p w:rsidR="00D91389" w:rsidRPr="008743B8" w:rsidRDefault="00D91389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65207" w:rsidRPr="008743B8" w:rsidTr="00E30BEF">
        <w:tc>
          <w:tcPr>
            <w:tcW w:w="3098" w:type="dxa"/>
            <w:shd w:val="clear" w:color="auto" w:fill="auto"/>
          </w:tcPr>
          <w:p w:rsidR="00465207" w:rsidRPr="008743B8" w:rsidRDefault="00E30BEF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Лабуткина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Людмила Алекса</w:t>
            </w:r>
            <w:r w:rsidR="007525DB">
              <w:rPr>
                <w:rFonts w:ascii="PT Astra Serif" w:hAnsi="PT Astra Serif"/>
                <w:sz w:val="26"/>
                <w:szCs w:val="26"/>
              </w:rPr>
              <w:t>ндровна</w:t>
            </w:r>
          </w:p>
        </w:tc>
        <w:tc>
          <w:tcPr>
            <w:tcW w:w="303" w:type="dxa"/>
            <w:shd w:val="clear" w:color="auto" w:fill="auto"/>
          </w:tcPr>
          <w:p w:rsidR="00465207" w:rsidRPr="008743B8" w:rsidRDefault="00A82672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465207" w:rsidRPr="008743B8" w:rsidRDefault="007525DB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74FFB" w:rsidRPr="008743B8" w:rsidTr="00E30BEF">
        <w:tc>
          <w:tcPr>
            <w:tcW w:w="3098" w:type="dxa"/>
            <w:shd w:val="clear" w:color="auto" w:fill="auto"/>
          </w:tcPr>
          <w:p w:rsidR="00574FFB" w:rsidRPr="008743B8" w:rsidRDefault="00574FFB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  <w:shd w:val="clear" w:color="auto" w:fill="auto"/>
          </w:tcPr>
          <w:p w:rsidR="00574FFB" w:rsidRPr="008743B8" w:rsidRDefault="00574FFB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shd w:val="clear" w:color="auto" w:fill="auto"/>
          </w:tcPr>
          <w:p w:rsidR="00574FFB" w:rsidRPr="008743B8" w:rsidRDefault="00574FFB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A3C96" w:rsidRPr="008743B8" w:rsidTr="00E30BEF">
        <w:tc>
          <w:tcPr>
            <w:tcW w:w="3098" w:type="dxa"/>
            <w:shd w:val="clear" w:color="auto" w:fill="auto"/>
          </w:tcPr>
          <w:p w:rsidR="009A3C96" w:rsidRPr="008743B8" w:rsidRDefault="009A3C96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9A3C96" w:rsidRPr="008743B8" w:rsidRDefault="009A3C96" w:rsidP="00E30BEF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9A3C96" w:rsidRPr="008743B8" w:rsidRDefault="009A3C96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sz w:val="26"/>
                <w:szCs w:val="26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8743B8" w:rsidTr="00E30BEF">
        <w:tc>
          <w:tcPr>
            <w:tcW w:w="3098" w:type="dxa"/>
            <w:shd w:val="clear" w:color="auto" w:fill="auto"/>
          </w:tcPr>
          <w:p w:rsidR="00FE2B0D" w:rsidRPr="008743B8" w:rsidRDefault="00FE2B0D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  <w:shd w:val="clear" w:color="auto" w:fill="auto"/>
          </w:tcPr>
          <w:p w:rsidR="00FE2B0D" w:rsidRPr="008743B8" w:rsidRDefault="00FE2B0D" w:rsidP="00E30BEF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8743B8" w:rsidRDefault="00FE2B0D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0DBE" w:rsidRPr="008743B8" w:rsidTr="00E30BEF">
        <w:tc>
          <w:tcPr>
            <w:tcW w:w="3098" w:type="dxa"/>
            <w:shd w:val="clear" w:color="auto" w:fill="auto"/>
          </w:tcPr>
          <w:p w:rsidR="00E80DBE" w:rsidRPr="008743B8" w:rsidRDefault="00E80DBE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E80DBE" w:rsidRPr="008743B8" w:rsidRDefault="00260695" w:rsidP="00E30BEF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80DBE" w:rsidRPr="008743B8" w:rsidRDefault="00260695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 xml:space="preserve">начальник управления оценки и </w:t>
            </w:r>
            <w:proofErr w:type="gramStart"/>
            <w:r w:rsidRPr="008743B8">
              <w:rPr>
                <w:rFonts w:ascii="PT Astra Serif" w:hAnsi="PT Astra Serif"/>
                <w:sz w:val="26"/>
                <w:szCs w:val="26"/>
              </w:rPr>
              <w:t>бизнес-планирования</w:t>
            </w:r>
            <w:proofErr w:type="gramEnd"/>
            <w:r w:rsidRPr="008743B8">
              <w:rPr>
                <w:rFonts w:ascii="PT Astra Serif" w:hAnsi="PT Astra Serif"/>
                <w:sz w:val="26"/>
                <w:szCs w:val="26"/>
              </w:rPr>
              <w:t xml:space="preserve"> Союза «Томская торгово-промышленная палата»</w:t>
            </w:r>
          </w:p>
        </w:tc>
      </w:tr>
    </w:tbl>
    <w:p w:rsidR="00465207" w:rsidRPr="008743B8" w:rsidRDefault="00465207" w:rsidP="00E30BEF">
      <w:pPr>
        <w:pStyle w:val="af1"/>
        <w:jc w:val="both"/>
        <w:rPr>
          <w:rFonts w:ascii="PT Astra Serif" w:hAnsi="PT Astra Serif"/>
          <w:sz w:val="26"/>
          <w:szCs w:val="26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7"/>
        <w:gridCol w:w="303"/>
        <w:gridCol w:w="6427"/>
        <w:gridCol w:w="282"/>
      </w:tblGrid>
      <w:tr w:rsidR="00721BD0" w:rsidRPr="008743B8" w:rsidTr="00D14197">
        <w:tc>
          <w:tcPr>
            <w:tcW w:w="10029" w:type="dxa"/>
            <w:gridSpan w:val="4"/>
            <w:shd w:val="clear" w:color="auto" w:fill="auto"/>
          </w:tcPr>
          <w:p w:rsidR="00201ED7" w:rsidRPr="008743B8" w:rsidRDefault="00721BD0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Присутствующие на заседании иные лица:</w:t>
            </w:r>
          </w:p>
          <w:p w:rsidR="00D91389" w:rsidRPr="008743B8" w:rsidRDefault="00D91389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DE58AA" w:rsidRPr="008743B8" w:rsidRDefault="00DE58AA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58AA" w:rsidRPr="008743B8" w:rsidTr="00574FFB">
        <w:trPr>
          <w:gridAfter w:val="1"/>
          <w:wAfter w:w="282" w:type="dxa"/>
        </w:trPr>
        <w:tc>
          <w:tcPr>
            <w:tcW w:w="3017" w:type="dxa"/>
          </w:tcPr>
          <w:p w:rsidR="00DE58AA" w:rsidRPr="008743B8" w:rsidRDefault="00C458BC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8743B8">
              <w:rPr>
                <w:rFonts w:ascii="PT Astra Serif" w:hAnsi="PT Astra Serif"/>
                <w:sz w:val="26"/>
                <w:szCs w:val="26"/>
              </w:rPr>
              <w:t>Корулько</w:t>
            </w:r>
            <w:proofErr w:type="spellEnd"/>
            <w:r w:rsidRPr="008743B8">
              <w:rPr>
                <w:rFonts w:ascii="PT Astra Serif" w:hAnsi="PT Astra Serif"/>
                <w:sz w:val="26"/>
                <w:szCs w:val="26"/>
              </w:rPr>
              <w:t xml:space="preserve"> Александра Федоровна</w:t>
            </w:r>
            <w:r w:rsidR="00E5021A" w:rsidRPr="008743B8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303" w:type="dxa"/>
          </w:tcPr>
          <w:p w:rsidR="00DE58AA" w:rsidRPr="008743B8" w:rsidRDefault="00DE58AA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27" w:type="dxa"/>
          </w:tcPr>
          <w:p w:rsidR="00DE58AA" w:rsidRPr="008743B8" w:rsidRDefault="00C458BC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sz w:val="26"/>
                <w:szCs w:val="26"/>
              </w:rPr>
              <w:t xml:space="preserve">инспектор по </w:t>
            </w:r>
            <w:proofErr w:type="gramStart"/>
            <w:r w:rsidRPr="008743B8">
              <w:rPr>
                <w:sz w:val="26"/>
                <w:szCs w:val="26"/>
              </w:rPr>
              <w:t>контролю за</w:t>
            </w:r>
            <w:proofErr w:type="gramEnd"/>
            <w:r w:rsidRPr="008743B8">
              <w:rPr>
                <w:sz w:val="26"/>
                <w:szCs w:val="26"/>
              </w:rPr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F42FA6" w:rsidRPr="008743B8" w:rsidTr="00574FFB">
        <w:trPr>
          <w:gridAfter w:val="1"/>
          <w:wAfter w:w="282" w:type="dxa"/>
        </w:trPr>
        <w:tc>
          <w:tcPr>
            <w:tcW w:w="3017" w:type="dxa"/>
          </w:tcPr>
          <w:p w:rsidR="00F42FA6" w:rsidRPr="008743B8" w:rsidRDefault="00F42FA6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</w:tcPr>
          <w:p w:rsidR="00F42FA6" w:rsidRPr="008743B8" w:rsidRDefault="00F42FA6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27" w:type="dxa"/>
          </w:tcPr>
          <w:p w:rsidR="00F42FA6" w:rsidRPr="008743B8" w:rsidRDefault="00F42FA6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C2071" w:rsidRPr="008743B8" w:rsidTr="00574FFB">
        <w:trPr>
          <w:gridAfter w:val="1"/>
          <w:wAfter w:w="282" w:type="dxa"/>
        </w:trPr>
        <w:tc>
          <w:tcPr>
            <w:tcW w:w="3017" w:type="dxa"/>
            <w:hideMark/>
          </w:tcPr>
          <w:p w:rsidR="00DC2071" w:rsidRPr="008743B8" w:rsidRDefault="00486EBC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Кравцова Татьяна Николаевна</w:t>
            </w:r>
          </w:p>
        </w:tc>
        <w:tc>
          <w:tcPr>
            <w:tcW w:w="303" w:type="dxa"/>
            <w:hideMark/>
          </w:tcPr>
          <w:p w:rsidR="00DC2071" w:rsidRPr="008743B8" w:rsidRDefault="00DC2071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27" w:type="dxa"/>
            <w:hideMark/>
          </w:tcPr>
          <w:p w:rsidR="00DC2071" w:rsidRPr="008743B8" w:rsidRDefault="000D0627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743B8">
              <w:rPr>
                <w:rFonts w:ascii="PT Astra Serif" w:hAnsi="PT Astra Serif"/>
                <w:sz w:val="26"/>
                <w:szCs w:val="26"/>
              </w:rPr>
              <w:t>ведущий оценщик</w:t>
            </w:r>
            <w:r w:rsidR="00DC2071" w:rsidRPr="008743B8">
              <w:rPr>
                <w:rFonts w:ascii="PT Astra Serif" w:hAnsi="PT Astra Serif"/>
                <w:sz w:val="26"/>
                <w:szCs w:val="26"/>
              </w:rPr>
              <w:t xml:space="preserve">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DB1050" w:rsidRPr="008743B8" w:rsidTr="00574FFB">
        <w:trPr>
          <w:gridAfter w:val="1"/>
          <w:wAfter w:w="282" w:type="dxa"/>
        </w:trPr>
        <w:tc>
          <w:tcPr>
            <w:tcW w:w="3017" w:type="dxa"/>
          </w:tcPr>
          <w:p w:rsidR="00DB1050" w:rsidRPr="008743B8" w:rsidRDefault="00DB1050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</w:tcPr>
          <w:p w:rsidR="00DB1050" w:rsidRPr="008743B8" w:rsidRDefault="00DB1050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27" w:type="dxa"/>
          </w:tcPr>
          <w:p w:rsidR="00DB1050" w:rsidRPr="008743B8" w:rsidRDefault="00DB1050" w:rsidP="00E30BEF">
            <w:pPr>
              <w:pStyle w:val="af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33DA1" w:rsidRPr="008743B8" w:rsidRDefault="00E30BEF" w:rsidP="00E30BE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Заместителем п</w:t>
      </w:r>
      <w:r w:rsidR="00AE6D2A" w:rsidRPr="008743B8">
        <w:rPr>
          <w:rFonts w:ascii="PT Astra Serif" w:hAnsi="PT Astra Serif"/>
          <w:sz w:val="26"/>
          <w:szCs w:val="26"/>
        </w:rPr>
        <w:t>редседател</w:t>
      </w:r>
      <w:r>
        <w:rPr>
          <w:rFonts w:ascii="PT Astra Serif" w:hAnsi="PT Astra Serif"/>
          <w:sz w:val="26"/>
          <w:szCs w:val="26"/>
        </w:rPr>
        <w:t>я</w:t>
      </w:r>
      <w:r w:rsidR="002E2092" w:rsidRPr="008743B8">
        <w:rPr>
          <w:rFonts w:ascii="PT Astra Serif" w:hAnsi="PT Astra Serif"/>
          <w:sz w:val="26"/>
          <w:szCs w:val="26"/>
        </w:rPr>
        <w:t xml:space="preserve"> </w:t>
      </w:r>
      <w:r w:rsidR="00DC2071" w:rsidRPr="008743B8">
        <w:rPr>
          <w:rFonts w:ascii="PT Astra Serif" w:hAnsi="PT Astra Serif"/>
          <w:sz w:val="26"/>
          <w:szCs w:val="26"/>
        </w:rPr>
        <w:t xml:space="preserve">комиссии </w:t>
      </w:r>
      <w:r w:rsidRPr="008743B8">
        <w:rPr>
          <w:rFonts w:ascii="PT Astra Serif" w:hAnsi="PT Astra Serif"/>
          <w:sz w:val="26"/>
          <w:szCs w:val="26"/>
        </w:rPr>
        <w:t xml:space="preserve">заседание </w:t>
      </w:r>
      <w:r w:rsidR="002E2092" w:rsidRPr="008743B8">
        <w:rPr>
          <w:rFonts w:ascii="PT Astra Serif" w:hAnsi="PT Astra Serif"/>
          <w:sz w:val="26"/>
          <w:szCs w:val="26"/>
        </w:rPr>
        <w:t>объявляется открытым.</w:t>
      </w:r>
    </w:p>
    <w:p w:rsidR="00476900" w:rsidRPr="008743B8" w:rsidRDefault="002E2092" w:rsidP="00E30BE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1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На заседании присутствуют </w:t>
      </w:r>
      <w:r w:rsidR="008E2574">
        <w:rPr>
          <w:rFonts w:ascii="PT Astra Serif" w:hAnsi="PT Astra Serif"/>
          <w:sz w:val="26"/>
          <w:szCs w:val="26"/>
        </w:rPr>
        <w:t>3</w:t>
      </w:r>
      <w:r w:rsidR="00A60E6A" w:rsidRPr="008743B8">
        <w:rPr>
          <w:rFonts w:ascii="PT Astra Serif" w:hAnsi="PT Astra Serif"/>
          <w:sz w:val="26"/>
          <w:szCs w:val="26"/>
        </w:rPr>
        <w:t xml:space="preserve"> </w:t>
      </w:r>
      <w:r w:rsidRPr="008743B8">
        <w:rPr>
          <w:rFonts w:ascii="PT Astra Serif" w:hAnsi="PT Astra Serif"/>
          <w:sz w:val="26"/>
          <w:szCs w:val="26"/>
        </w:rPr>
        <w:t>чле</w:t>
      </w:r>
      <w:r w:rsidR="00A60E6A" w:rsidRPr="008743B8">
        <w:rPr>
          <w:rFonts w:ascii="PT Astra Serif" w:hAnsi="PT Astra Serif"/>
          <w:sz w:val="26"/>
          <w:szCs w:val="26"/>
        </w:rPr>
        <w:t>н</w:t>
      </w:r>
      <w:r w:rsidR="00633187" w:rsidRPr="008743B8">
        <w:rPr>
          <w:rFonts w:ascii="PT Astra Serif" w:hAnsi="PT Astra Serif"/>
          <w:sz w:val="26"/>
          <w:szCs w:val="26"/>
        </w:rPr>
        <w:t>а</w:t>
      </w:r>
      <w:r w:rsidRPr="008743B8">
        <w:rPr>
          <w:rFonts w:ascii="PT Astra Serif" w:hAnsi="PT Astra Serif"/>
          <w:sz w:val="26"/>
          <w:szCs w:val="26"/>
        </w:rPr>
        <w:t xml:space="preserve"> комиссии, в соответствии с частью 17 статьи 22</w:t>
      </w:r>
      <w:r w:rsidR="00152E60" w:rsidRPr="008743B8">
        <w:rPr>
          <w:rFonts w:ascii="PT Astra Serif" w:hAnsi="PT Astra Serif"/>
          <w:sz w:val="26"/>
          <w:szCs w:val="26"/>
        </w:rPr>
        <w:t xml:space="preserve"> </w:t>
      </w:r>
      <w:r w:rsidRPr="008743B8">
        <w:rPr>
          <w:rFonts w:ascii="PT Astra Serif" w:hAnsi="PT Astra Serif"/>
          <w:sz w:val="26"/>
          <w:szCs w:val="26"/>
        </w:rPr>
        <w:t>Федерального закона от 03.07.2016 № 237-ФЗ «О государственной кадастровой оценке»</w:t>
      </w:r>
      <w:r w:rsidR="00F54B97" w:rsidRPr="008743B8">
        <w:rPr>
          <w:rFonts w:ascii="PT Astra Serif" w:hAnsi="PT Astra Serif"/>
          <w:sz w:val="26"/>
          <w:szCs w:val="26"/>
        </w:rPr>
        <w:t xml:space="preserve"> (далее – Закон № 237-ФЗ)</w:t>
      </w:r>
      <w:r w:rsidRPr="008743B8">
        <w:rPr>
          <w:rFonts w:ascii="PT Astra Serif" w:hAnsi="PT Astra Serif"/>
          <w:sz w:val="26"/>
          <w:szCs w:val="26"/>
        </w:rPr>
        <w:t xml:space="preserve"> заседание является правомочным</w:t>
      </w:r>
      <w:r w:rsidRPr="008743B8">
        <w:rPr>
          <w:rFonts w:ascii="PT Astra Serif" w:hAnsi="PT Astra Serif"/>
          <w:bCs/>
          <w:color w:val="000001"/>
          <w:sz w:val="26"/>
          <w:szCs w:val="26"/>
        </w:rPr>
        <w:t>.</w:t>
      </w:r>
    </w:p>
    <w:p w:rsidR="00192E80" w:rsidRPr="008743B8" w:rsidRDefault="00192E80" w:rsidP="00E30BE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18119F" w:rsidRPr="008743B8" w:rsidRDefault="00192953" w:rsidP="00E30BE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ПОВЕСТКА ДНЯ:</w:t>
      </w:r>
    </w:p>
    <w:p w:rsidR="007525DB" w:rsidRPr="007525DB" w:rsidRDefault="007525DB" w:rsidP="00E30BEF">
      <w:pPr>
        <w:pStyle w:val="aff0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 w:rsidRPr="007525DB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D60B8F">
        <w:rPr>
          <w:rFonts w:ascii="PT Astra Serif" w:hAnsi="PT Astra Serif"/>
          <w:sz w:val="26"/>
          <w:szCs w:val="26"/>
        </w:rPr>
        <w:t>ФИО</w:t>
      </w:r>
      <w:r w:rsidRPr="007525DB">
        <w:rPr>
          <w:rFonts w:ascii="PT Astra Serif" w:hAnsi="PT Astra Serif"/>
          <w:sz w:val="26"/>
          <w:szCs w:val="26"/>
        </w:rPr>
        <w:t xml:space="preserve"> (далее – </w:t>
      </w:r>
      <w:r w:rsidR="00D60B8F">
        <w:rPr>
          <w:rFonts w:ascii="PT Astra Serif" w:hAnsi="PT Astra Serif"/>
          <w:sz w:val="26"/>
          <w:szCs w:val="26"/>
        </w:rPr>
        <w:t>ФИО</w:t>
      </w:r>
      <w:r w:rsidRPr="007525DB">
        <w:rPr>
          <w:rFonts w:ascii="PT Astra Serif" w:hAnsi="PT Astra Serif"/>
          <w:sz w:val="26"/>
          <w:szCs w:val="26"/>
        </w:rPr>
        <w:t xml:space="preserve">), поступившего в комиссию </w:t>
      </w:r>
      <w:r>
        <w:rPr>
          <w:rFonts w:ascii="PT Astra Serif" w:hAnsi="PT Astra Serif"/>
          <w:sz w:val="26"/>
          <w:szCs w:val="26"/>
        </w:rPr>
        <w:t>21</w:t>
      </w:r>
      <w:r w:rsidRPr="007525DB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7525DB">
        <w:rPr>
          <w:rFonts w:ascii="PT Astra Serif" w:hAnsi="PT Astra Serif"/>
          <w:sz w:val="26"/>
          <w:szCs w:val="26"/>
        </w:rPr>
        <w:t xml:space="preserve">.2021 </w:t>
      </w:r>
      <w:proofErr w:type="spellStart"/>
      <w:r w:rsidRPr="007525DB">
        <w:rPr>
          <w:rFonts w:ascii="PT Astra Serif" w:hAnsi="PT Astra Serif"/>
          <w:sz w:val="26"/>
          <w:szCs w:val="26"/>
        </w:rPr>
        <w:t>вх</w:t>
      </w:r>
      <w:proofErr w:type="spellEnd"/>
      <w:r w:rsidRPr="007525DB">
        <w:rPr>
          <w:rFonts w:ascii="PT Astra Serif" w:hAnsi="PT Astra Serif"/>
          <w:sz w:val="26"/>
          <w:szCs w:val="26"/>
        </w:rPr>
        <w:t>. № 2021/</w:t>
      </w:r>
      <w:r>
        <w:rPr>
          <w:rFonts w:ascii="PT Astra Serif" w:hAnsi="PT Astra Serif"/>
          <w:sz w:val="26"/>
          <w:szCs w:val="26"/>
        </w:rPr>
        <w:t>56</w:t>
      </w:r>
      <w:r w:rsidRPr="007525DB">
        <w:rPr>
          <w:rFonts w:ascii="PT Astra Serif" w:hAnsi="PT Astra Serif"/>
          <w:sz w:val="26"/>
          <w:szCs w:val="26"/>
        </w:rPr>
        <w:t>.</w:t>
      </w:r>
    </w:p>
    <w:p w:rsidR="00977993" w:rsidRDefault="00977993" w:rsidP="00E30BEF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4D54FD">
        <w:rPr>
          <w:rFonts w:ascii="PT Astra Serif" w:hAnsi="PT Astra Serif"/>
          <w:sz w:val="26"/>
          <w:szCs w:val="26"/>
        </w:rPr>
        <w:t>общества с ограниченной ответственностью «СВК»</w:t>
      </w:r>
      <w:r w:rsidR="00574FFB">
        <w:rPr>
          <w:rFonts w:ascii="PT Astra Serif" w:hAnsi="PT Astra Serif"/>
          <w:sz w:val="26"/>
          <w:szCs w:val="26"/>
        </w:rPr>
        <w:t xml:space="preserve"> (далее –</w:t>
      </w:r>
      <w:r w:rsidR="004D54FD">
        <w:rPr>
          <w:rFonts w:ascii="PT Astra Serif" w:hAnsi="PT Astra Serif"/>
          <w:sz w:val="26"/>
          <w:szCs w:val="26"/>
        </w:rPr>
        <w:t xml:space="preserve"> ООО «СВК»</w:t>
      </w:r>
      <w:r w:rsidR="00574FFB">
        <w:rPr>
          <w:rFonts w:ascii="PT Astra Serif" w:hAnsi="PT Astra Serif"/>
          <w:sz w:val="26"/>
          <w:szCs w:val="26"/>
        </w:rPr>
        <w:t>)</w:t>
      </w:r>
      <w:r w:rsidRPr="008743B8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4D54FD">
        <w:rPr>
          <w:rFonts w:ascii="PT Astra Serif" w:hAnsi="PT Astra Serif"/>
          <w:sz w:val="26"/>
          <w:szCs w:val="26"/>
        </w:rPr>
        <w:t>24</w:t>
      </w:r>
      <w:r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 xml:space="preserve">.2021 </w:t>
      </w:r>
      <w:proofErr w:type="spellStart"/>
      <w:r w:rsidR="00574FFB">
        <w:rPr>
          <w:rFonts w:ascii="PT Astra Serif" w:hAnsi="PT Astra Serif"/>
          <w:sz w:val="26"/>
          <w:szCs w:val="26"/>
        </w:rPr>
        <w:t>вх</w:t>
      </w:r>
      <w:proofErr w:type="spellEnd"/>
      <w:r w:rsidR="00574FFB">
        <w:rPr>
          <w:rFonts w:ascii="PT Astra Serif" w:hAnsi="PT Astra Serif"/>
          <w:sz w:val="26"/>
          <w:szCs w:val="26"/>
        </w:rPr>
        <w:t>. № 2021/5</w:t>
      </w:r>
      <w:r w:rsidR="004D54FD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.</w:t>
      </w:r>
    </w:p>
    <w:p w:rsidR="00165C38" w:rsidRDefault="00165C38" w:rsidP="00E30BEF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О </w:t>
      </w:r>
      <w:r w:rsidR="004D54FD" w:rsidRPr="008743B8">
        <w:rPr>
          <w:rFonts w:ascii="PT Astra Serif" w:hAnsi="PT Astra Serif"/>
          <w:sz w:val="26"/>
          <w:szCs w:val="26"/>
        </w:rPr>
        <w:t xml:space="preserve">рассмотрении заявления об оспаривании результатов определения кадастровой стоимости </w:t>
      </w:r>
      <w:r w:rsidR="004D54FD">
        <w:rPr>
          <w:rFonts w:ascii="PT Astra Serif" w:hAnsi="PT Astra Serif"/>
          <w:sz w:val="26"/>
          <w:szCs w:val="26"/>
        </w:rPr>
        <w:t>общества с ограниченной ответственностью «СВК» (далее – ООО «СВК»)</w:t>
      </w:r>
      <w:r w:rsidR="004D54FD" w:rsidRPr="008743B8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4D54FD">
        <w:rPr>
          <w:rFonts w:ascii="PT Astra Serif" w:hAnsi="PT Astra Serif"/>
          <w:sz w:val="26"/>
          <w:szCs w:val="26"/>
        </w:rPr>
        <w:t xml:space="preserve">24.05.2021 </w:t>
      </w:r>
      <w:proofErr w:type="spellStart"/>
      <w:r w:rsidR="004D54FD">
        <w:rPr>
          <w:rFonts w:ascii="PT Astra Serif" w:hAnsi="PT Astra Serif"/>
          <w:sz w:val="26"/>
          <w:szCs w:val="26"/>
        </w:rPr>
        <w:t>вх</w:t>
      </w:r>
      <w:proofErr w:type="spellEnd"/>
      <w:r w:rsidR="004D54FD">
        <w:rPr>
          <w:rFonts w:ascii="PT Astra Serif" w:hAnsi="PT Astra Serif"/>
          <w:sz w:val="26"/>
          <w:szCs w:val="26"/>
        </w:rPr>
        <w:t>. № 2021/58.</w:t>
      </w:r>
    </w:p>
    <w:p w:rsidR="004D54FD" w:rsidRPr="008743B8" w:rsidRDefault="004D54FD" w:rsidP="00E30BEF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D60B8F">
        <w:rPr>
          <w:rFonts w:ascii="PT Astra Serif" w:hAnsi="PT Astra Serif"/>
          <w:sz w:val="26"/>
          <w:szCs w:val="26"/>
        </w:rPr>
        <w:t>ФИО</w:t>
      </w:r>
      <w:r>
        <w:rPr>
          <w:rFonts w:ascii="PT Astra Serif" w:hAnsi="PT Astra Serif"/>
          <w:sz w:val="26"/>
          <w:szCs w:val="26"/>
        </w:rPr>
        <w:t xml:space="preserve"> (далее – </w:t>
      </w:r>
      <w:r w:rsidR="00D60B8F">
        <w:rPr>
          <w:rFonts w:ascii="PT Astra Serif" w:hAnsi="PT Astra Serif"/>
          <w:sz w:val="26"/>
          <w:szCs w:val="26"/>
        </w:rPr>
        <w:t>ФИО</w:t>
      </w:r>
      <w:r>
        <w:rPr>
          <w:rFonts w:ascii="PT Astra Serif" w:hAnsi="PT Astra Serif"/>
          <w:sz w:val="26"/>
          <w:szCs w:val="26"/>
        </w:rPr>
        <w:t>)</w:t>
      </w:r>
      <w:r w:rsidRPr="008743B8">
        <w:rPr>
          <w:rFonts w:ascii="PT Astra Serif" w:hAnsi="PT Astra Serif"/>
          <w:sz w:val="26"/>
          <w:szCs w:val="26"/>
        </w:rPr>
        <w:t xml:space="preserve">, поступившего в комиссию </w:t>
      </w:r>
      <w:r>
        <w:rPr>
          <w:rFonts w:ascii="PT Astra Serif" w:hAnsi="PT Astra Serif"/>
          <w:sz w:val="26"/>
          <w:szCs w:val="26"/>
        </w:rPr>
        <w:t xml:space="preserve">24.05.2021 </w:t>
      </w:r>
      <w:proofErr w:type="spellStart"/>
      <w:r>
        <w:rPr>
          <w:rFonts w:ascii="PT Astra Serif" w:hAnsi="PT Astra Serif"/>
          <w:sz w:val="26"/>
          <w:szCs w:val="26"/>
        </w:rPr>
        <w:t>вх</w:t>
      </w:r>
      <w:proofErr w:type="spellEnd"/>
      <w:r>
        <w:rPr>
          <w:rFonts w:ascii="PT Astra Serif" w:hAnsi="PT Astra Serif"/>
          <w:sz w:val="26"/>
          <w:szCs w:val="26"/>
        </w:rPr>
        <w:t>. № 2021/59.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1482"/>
        <w:jc w:val="both"/>
        <w:outlineLvl w:val="0"/>
        <w:rPr>
          <w:rFonts w:ascii="PT Astra Serif" w:hAnsi="PT Astra Serif"/>
          <w:sz w:val="26"/>
          <w:szCs w:val="26"/>
        </w:rPr>
      </w:pPr>
    </w:p>
    <w:p w:rsidR="00D12798" w:rsidRPr="008743B8" w:rsidRDefault="008E2574" w:rsidP="008E2574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п</w:t>
      </w:r>
      <w:r w:rsidRPr="007525DB">
        <w:rPr>
          <w:rFonts w:ascii="PT Astra Serif" w:hAnsi="PT Astra Serif"/>
          <w:sz w:val="26"/>
          <w:szCs w:val="26"/>
        </w:rPr>
        <w:t>редседател</w:t>
      </w:r>
      <w:r>
        <w:rPr>
          <w:rFonts w:ascii="PT Astra Serif" w:hAnsi="PT Astra Serif"/>
          <w:sz w:val="26"/>
          <w:szCs w:val="26"/>
        </w:rPr>
        <w:t>я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r w:rsidR="00D12798" w:rsidRPr="008743B8">
        <w:rPr>
          <w:rFonts w:ascii="PT Astra Serif" w:hAnsi="PT Astra Serif"/>
          <w:sz w:val="26"/>
          <w:szCs w:val="26"/>
        </w:rPr>
        <w:t>комиссии представлены члены комиссии, а также иные лица, присутствующие на заседании, озвучена повестка дня.</w:t>
      </w:r>
    </w:p>
    <w:p w:rsidR="00D12798" w:rsidRPr="008743B8" w:rsidRDefault="00D12798" w:rsidP="00E30BEF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D12798" w:rsidRPr="008743B8" w:rsidRDefault="00D12798" w:rsidP="00E30BEF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095C6B" w:rsidRPr="008743B8">
        <w:rPr>
          <w:rFonts w:ascii="PT Astra Serif" w:hAnsi="PT Astra Serif"/>
          <w:sz w:val="26"/>
          <w:szCs w:val="26"/>
        </w:rPr>
        <w:t xml:space="preserve"> </w:t>
      </w:r>
      <w:r w:rsidR="00D60B8F">
        <w:rPr>
          <w:rFonts w:ascii="PT Astra Serif" w:hAnsi="PT Astra Serif"/>
          <w:sz w:val="26"/>
          <w:szCs w:val="26"/>
        </w:rPr>
        <w:t>ФИО</w:t>
      </w:r>
    </w:p>
    <w:p w:rsidR="007525DB" w:rsidRPr="007525DB" w:rsidRDefault="007525DB" w:rsidP="00E30BEF">
      <w:pPr>
        <w:pStyle w:val="af1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Слушали </w:t>
      </w:r>
      <w:r w:rsidR="008E2574">
        <w:rPr>
          <w:rFonts w:ascii="PT Astra Serif" w:hAnsi="PT Astra Serif"/>
          <w:sz w:val="26"/>
          <w:szCs w:val="26"/>
          <w:lang w:eastAsia="ru-RU"/>
        </w:rPr>
        <w:t xml:space="preserve">Л.А. </w:t>
      </w:r>
      <w:proofErr w:type="spellStart"/>
      <w:r w:rsidR="008E2574">
        <w:rPr>
          <w:rFonts w:ascii="PT Astra Serif" w:hAnsi="PT Astra Serif"/>
          <w:sz w:val="26"/>
          <w:szCs w:val="26"/>
          <w:lang w:eastAsia="ru-RU"/>
        </w:rPr>
        <w:t>Лабуткину</w:t>
      </w:r>
      <w:proofErr w:type="spellEnd"/>
      <w:r w:rsidRPr="007525DB">
        <w:rPr>
          <w:rFonts w:ascii="PT Astra Serif" w:hAnsi="PT Astra Serif"/>
          <w:sz w:val="26"/>
          <w:szCs w:val="26"/>
          <w:lang w:eastAsia="ru-RU"/>
        </w:rPr>
        <w:t xml:space="preserve">, </w:t>
      </w:r>
      <w:proofErr w:type="gramStart"/>
      <w:r w:rsidRPr="007525DB">
        <w:rPr>
          <w:rFonts w:ascii="PT Astra Serif" w:hAnsi="PT Astra Serif"/>
          <w:sz w:val="26"/>
          <w:szCs w:val="26"/>
          <w:lang w:eastAsia="ru-RU"/>
        </w:rPr>
        <w:t>которая</w:t>
      </w:r>
      <w:proofErr w:type="gramEnd"/>
      <w:r w:rsidRPr="007525DB">
        <w:rPr>
          <w:rFonts w:ascii="PT Astra Serif" w:hAnsi="PT Astra Serif"/>
          <w:sz w:val="26"/>
          <w:szCs w:val="26"/>
          <w:lang w:eastAsia="ru-RU"/>
        </w:rPr>
        <w:t xml:space="preserve"> сообщила следующее:</w:t>
      </w:r>
    </w:p>
    <w:p w:rsidR="007525DB" w:rsidRPr="007525DB" w:rsidRDefault="007525DB" w:rsidP="00E30BEF">
      <w:pPr>
        <w:pStyle w:val="af1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7525DB" w:rsidRPr="007525DB" w:rsidRDefault="007525DB" w:rsidP="00E30BEF">
      <w:pPr>
        <w:pStyle w:val="af1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6"/>
          <w:szCs w:val="26"/>
          <w:lang w:eastAsia="ru-RU"/>
        </w:rPr>
        <w:t>21</w:t>
      </w:r>
      <w:r w:rsidRPr="007525DB">
        <w:rPr>
          <w:rFonts w:ascii="PT Astra Serif" w:hAnsi="PT Astra Serif"/>
          <w:sz w:val="26"/>
          <w:szCs w:val="26"/>
          <w:lang w:eastAsia="ru-RU"/>
        </w:rPr>
        <w:t>.0</w:t>
      </w:r>
      <w:r>
        <w:rPr>
          <w:rFonts w:ascii="PT Astra Serif" w:hAnsi="PT Astra Serif"/>
          <w:sz w:val="26"/>
          <w:szCs w:val="26"/>
          <w:lang w:eastAsia="ru-RU"/>
        </w:rPr>
        <w:t>5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.2021 </w:t>
      </w:r>
      <w:proofErr w:type="spellStart"/>
      <w:r w:rsidRPr="007525DB">
        <w:rPr>
          <w:rFonts w:ascii="PT Astra Serif" w:hAnsi="PT Astra Serif"/>
          <w:sz w:val="26"/>
          <w:szCs w:val="26"/>
          <w:lang w:eastAsia="ru-RU"/>
        </w:rPr>
        <w:t>вх</w:t>
      </w:r>
      <w:proofErr w:type="spellEnd"/>
      <w:r w:rsidRPr="007525DB">
        <w:rPr>
          <w:rFonts w:ascii="PT Astra Serif" w:hAnsi="PT Astra Serif"/>
          <w:sz w:val="26"/>
          <w:szCs w:val="26"/>
          <w:lang w:eastAsia="ru-RU"/>
        </w:rPr>
        <w:t>. № 2021/</w:t>
      </w:r>
      <w:r>
        <w:rPr>
          <w:rFonts w:ascii="PT Astra Serif" w:hAnsi="PT Astra Serif"/>
          <w:sz w:val="26"/>
          <w:szCs w:val="26"/>
          <w:lang w:eastAsia="ru-RU"/>
        </w:rPr>
        <w:t>56</w:t>
      </w:r>
      <w:r w:rsidRPr="007525DB">
        <w:rPr>
          <w:rFonts w:ascii="PT Astra Serif" w:hAnsi="PT Astra Serif"/>
          <w:sz w:val="26"/>
          <w:szCs w:val="26"/>
          <w:lang w:eastAsia="ru-RU"/>
        </w:rPr>
        <w:t>;</w:t>
      </w:r>
    </w:p>
    <w:p w:rsidR="007525DB" w:rsidRPr="007525DB" w:rsidRDefault="007525DB" w:rsidP="00E30BEF">
      <w:pPr>
        <w:pStyle w:val="af1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>- выпиской из Единого государственного реестра недвижимости о кадастровой стоимости объекта недвижимости № КУВИ-002/2021-28292954 от 29.03.2021;</w:t>
      </w:r>
    </w:p>
    <w:p w:rsidR="007525DB" w:rsidRDefault="007525DB" w:rsidP="00E30BEF">
      <w:pPr>
        <w:pStyle w:val="af1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>- выпиской из Единого государственного реестра недвижимости об основных характеристиках и зарегистрированных правах на объекты недвижимости от 08.10.2019 № КУВИ-001/2019-24461419;</w:t>
      </w:r>
    </w:p>
    <w:p w:rsidR="007525DB" w:rsidRPr="007525DB" w:rsidRDefault="007525DB" w:rsidP="00E30BEF">
      <w:pPr>
        <w:pStyle w:val="af1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- копией доверенности 70АА 1510349 от 26.02.2021</w:t>
      </w:r>
      <w:r w:rsidR="004D54FD">
        <w:rPr>
          <w:rFonts w:ascii="PT Astra Serif" w:hAnsi="PT Astra Serif"/>
          <w:sz w:val="26"/>
          <w:szCs w:val="26"/>
          <w:lang w:eastAsia="ru-RU"/>
        </w:rPr>
        <w:t>;</w:t>
      </w:r>
    </w:p>
    <w:p w:rsidR="007525DB" w:rsidRPr="007525DB" w:rsidRDefault="007525DB" w:rsidP="00E30BEF">
      <w:pPr>
        <w:pStyle w:val="af1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>- отчетом об оценке рыночной стоимости жилого дома по адресу</w:t>
      </w:r>
      <w:r>
        <w:rPr>
          <w:rFonts w:ascii="PT Astra Serif" w:hAnsi="PT Astra Serif"/>
          <w:sz w:val="26"/>
          <w:szCs w:val="26"/>
          <w:lang w:eastAsia="ru-RU"/>
        </w:rPr>
        <w:t>: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Т</w:t>
      </w:r>
      <w:r w:rsidR="003D08AE">
        <w:rPr>
          <w:rFonts w:ascii="PT Astra Serif" w:hAnsi="PT Astra Serif"/>
          <w:sz w:val="26"/>
          <w:szCs w:val="26"/>
          <w:lang w:eastAsia="ru-RU"/>
        </w:rPr>
        <w:t xml:space="preserve">омская область, р-н Томский, д. </w:t>
      </w:r>
      <w:proofErr w:type="spellStart"/>
      <w:r w:rsidR="003D08AE">
        <w:rPr>
          <w:rFonts w:ascii="PT Astra Serif" w:hAnsi="PT Astra Serif"/>
          <w:sz w:val="26"/>
          <w:szCs w:val="26"/>
          <w:lang w:eastAsia="ru-RU"/>
        </w:rPr>
        <w:t>Барабинка</w:t>
      </w:r>
      <w:proofErr w:type="spellEnd"/>
      <w:r w:rsidR="003D08AE">
        <w:rPr>
          <w:rFonts w:ascii="PT Astra Serif" w:hAnsi="PT Astra Serif"/>
          <w:sz w:val="26"/>
          <w:szCs w:val="26"/>
          <w:lang w:eastAsia="ru-RU"/>
        </w:rPr>
        <w:t>, ул. Кедровая, д. 9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3D08AE">
        <w:rPr>
          <w:rFonts w:ascii="PT Astra Serif" w:hAnsi="PT Astra Serif"/>
          <w:sz w:val="26"/>
          <w:szCs w:val="26"/>
          <w:lang w:eastAsia="ru-RU"/>
        </w:rPr>
        <w:t>(</w:t>
      </w:r>
      <w:r w:rsidRPr="007525DB">
        <w:rPr>
          <w:rFonts w:ascii="PT Astra Serif" w:hAnsi="PT Astra Serif"/>
          <w:sz w:val="26"/>
          <w:szCs w:val="26"/>
          <w:lang w:eastAsia="ru-RU"/>
        </w:rPr>
        <w:t>кадастровый номер 70:14:0100002:694</w:t>
      </w:r>
      <w:r w:rsidR="003D08AE">
        <w:rPr>
          <w:rFonts w:ascii="PT Astra Serif" w:hAnsi="PT Astra Serif"/>
          <w:sz w:val="26"/>
          <w:szCs w:val="26"/>
          <w:lang w:eastAsia="ru-RU"/>
        </w:rPr>
        <w:t>)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от </w:t>
      </w:r>
      <w:r>
        <w:rPr>
          <w:rFonts w:ascii="PT Astra Serif" w:hAnsi="PT Astra Serif"/>
          <w:sz w:val="26"/>
          <w:szCs w:val="26"/>
          <w:lang w:eastAsia="ru-RU"/>
        </w:rPr>
        <w:t>18</w:t>
      </w:r>
      <w:r w:rsidRPr="007525DB">
        <w:rPr>
          <w:rFonts w:ascii="PT Astra Serif" w:hAnsi="PT Astra Serif"/>
          <w:sz w:val="26"/>
          <w:szCs w:val="26"/>
          <w:lang w:eastAsia="ru-RU"/>
        </w:rPr>
        <w:t>.0</w:t>
      </w:r>
      <w:r>
        <w:rPr>
          <w:rFonts w:ascii="PT Astra Serif" w:hAnsi="PT Astra Serif"/>
          <w:sz w:val="26"/>
          <w:szCs w:val="26"/>
          <w:lang w:eastAsia="ru-RU"/>
        </w:rPr>
        <w:t>5</w:t>
      </w:r>
      <w:r w:rsidRPr="007525DB">
        <w:rPr>
          <w:rFonts w:ascii="PT Astra Serif" w:hAnsi="PT Astra Serif"/>
          <w:sz w:val="26"/>
          <w:szCs w:val="26"/>
          <w:lang w:eastAsia="ru-RU"/>
        </w:rPr>
        <w:t>.2021 № 219</w:t>
      </w:r>
      <w:r>
        <w:rPr>
          <w:rFonts w:ascii="PT Astra Serif" w:hAnsi="PT Astra Serif"/>
          <w:sz w:val="26"/>
          <w:szCs w:val="26"/>
          <w:lang w:eastAsia="ru-RU"/>
        </w:rPr>
        <w:t>/1</w:t>
      </w:r>
      <w:r w:rsidRPr="007525DB">
        <w:rPr>
          <w:rFonts w:ascii="PT Astra Serif" w:hAnsi="PT Astra Serif"/>
          <w:sz w:val="26"/>
          <w:szCs w:val="26"/>
          <w:lang w:eastAsia="ru-RU"/>
        </w:rPr>
        <w:t>-А/2021, подготовленн</w:t>
      </w:r>
      <w:r w:rsidR="003D08AE">
        <w:rPr>
          <w:rFonts w:ascii="PT Astra Serif" w:hAnsi="PT Astra Serif"/>
          <w:sz w:val="26"/>
          <w:szCs w:val="26"/>
          <w:lang w:eastAsia="ru-RU"/>
        </w:rPr>
        <w:t>ым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ООО «Бюро оценки «ТОККО»» (далее – отчет об оценке).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         2.  Сведения о заявителе: 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         Наименование: </w:t>
      </w:r>
      <w:r w:rsidR="00D60B8F">
        <w:rPr>
          <w:rFonts w:ascii="PT Astra Serif" w:hAnsi="PT Astra Serif"/>
          <w:sz w:val="26"/>
          <w:szCs w:val="26"/>
          <w:lang w:eastAsia="ru-RU"/>
        </w:rPr>
        <w:t>ФИО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         Адрес (место нахождения):         3.  Сведения об объект</w:t>
      </w:r>
      <w:r w:rsidR="003D08AE">
        <w:rPr>
          <w:rFonts w:ascii="PT Astra Serif" w:hAnsi="PT Astra Serif"/>
          <w:sz w:val="26"/>
          <w:szCs w:val="26"/>
          <w:lang w:eastAsia="ru-RU"/>
        </w:rPr>
        <w:t>е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недвижимости:</w:t>
      </w:r>
    </w:p>
    <w:p w:rsidR="007525DB" w:rsidRPr="007525DB" w:rsidRDefault="007525DB" w:rsidP="00E30BEF">
      <w:pPr>
        <w:pStyle w:val="af1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>Кадастровый номер: 70:14:0100002:694.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         Адрес (место нахождения): Т</w:t>
      </w:r>
      <w:r w:rsidR="003D08AE">
        <w:rPr>
          <w:rFonts w:ascii="PT Astra Serif" w:hAnsi="PT Astra Serif"/>
          <w:sz w:val="26"/>
          <w:szCs w:val="26"/>
          <w:lang w:eastAsia="ru-RU"/>
        </w:rPr>
        <w:t>омская область, Томский район, д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. </w:t>
      </w:r>
      <w:proofErr w:type="spellStart"/>
      <w:r w:rsidRPr="007525DB">
        <w:rPr>
          <w:rFonts w:ascii="PT Astra Serif" w:hAnsi="PT Astra Serif"/>
          <w:sz w:val="26"/>
          <w:szCs w:val="26"/>
          <w:lang w:eastAsia="ru-RU"/>
        </w:rPr>
        <w:t>Барабинка</w:t>
      </w:r>
      <w:proofErr w:type="spellEnd"/>
      <w:r w:rsidRPr="007525DB">
        <w:rPr>
          <w:rFonts w:ascii="PT Astra Serif" w:hAnsi="PT Astra Serif"/>
          <w:sz w:val="26"/>
          <w:szCs w:val="26"/>
          <w:lang w:eastAsia="ru-RU"/>
        </w:rPr>
        <w:t>, ул. Кедровая, д. 9.</w:t>
      </w:r>
    </w:p>
    <w:p w:rsidR="007525DB" w:rsidRPr="007525DB" w:rsidRDefault="007525DB" w:rsidP="00E30BEF">
      <w:pPr>
        <w:pStyle w:val="af1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Кадастровая стоимость на 29.11.2019,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7525DB">
        <w:rPr>
          <w:rFonts w:ascii="PT Astra Serif" w:hAnsi="PT Astra Serif"/>
          <w:sz w:val="26"/>
          <w:szCs w:val="26"/>
          <w:lang w:eastAsia="ru-RU"/>
        </w:rPr>
        <w:t>машино</w:t>
      </w:r>
      <w:proofErr w:type="spellEnd"/>
      <w:r w:rsidRPr="007525DB">
        <w:rPr>
          <w:rFonts w:ascii="PT Astra Serif" w:hAnsi="PT Astra Serif"/>
          <w:sz w:val="26"/>
          <w:szCs w:val="26"/>
          <w:lang w:eastAsia="ru-RU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 13 200 125,1 руб.</w:t>
      </w:r>
    </w:p>
    <w:p w:rsidR="007525DB" w:rsidRPr="007525DB" w:rsidRDefault="007525DB" w:rsidP="00E30BEF">
      <w:pPr>
        <w:pStyle w:val="af1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lastRenderedPageBreak/>
        <w:t xml:space="preserve">Рыночная стоимость объекта по состоянию на 29.11.2019 согласно отчету об оценке, составляет </w:t>
      </w:r>
      <w:r>
        <w:rPr>
          <w:rFonts w:ascii="PT Astra Serif" w:hAnsi="PT Astra Serif"/>
          <w:sz w:val="26"/>
          <w:szCs w:val="26"/>
          <w:lang w:eastAsia="ru-RU"/>
        </w:rPr>
        <w:t>7 250 000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руб.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         4.   Основание подачи заявления: установление в отношении объектов недвижимости их рыночной стоимости в размере </w:t>
      </w:r>
      <w:r>
        <w:rPr>
          <w:rFonts w:ascii="PT Astra Serif" w:hAnsi="PT Astra Serif"/>
          <w:sz w:val="26"/>
          <w:szCs w:val="26"/>
          <w:lang w:eastAsia="ru-RU"/>
        </w:rPr>
        <w:t>7 250 000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(</w:t>
      </w:r>
      <w:r>
        <w:rPr>
          <w:rFonts w:ascii="PT Astra Serif" w:hAnsi="PT Astra Serif"/>
          <w:sz w:val="26"/>
          <w:szCs w:val="26"/>
          <w:lang w:eastAsia="ru-RU"/>
        </w:rPr>
        <w:t>семь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миллионов </w:t>
      </w:r>
      <w:r>
        <w:rPr>
          <w:rFonts w:ascii="PT Astra Serif" w:hAnsi="PT Astra Serif"/>
          <w:sz w:val="26"/>
          <w:szCs w:val="26"/>
          <w:lang w:eastAsia="ru-RU"/>
        </w:rPr>
        <w:t>двести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пятьдесят тысяч) рублей, определенной по состоянию на 29.11.2019 (далее – рыночная стоимость объектов недвижимости) в отчете об оценке.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       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         ВЫСТУПИЛИ: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         </w:t>
      </w:r>
      <w:r w:rsidR="008E2574">
        <w:rPr>
          <w:rFonts w:ascii="PT Astra Serif" w:hAnsi="PT Astra Serif"/>
          <w:sz w:val="26"/>
          <w:szCs w:val="26"/>
          <w:lang w:eastAsia="ru-RU"/>
        </w:rPr>
        <w:t>Заместитель п</w:t>
      </w:r>
      <w:r w:rsidRPr="007525DB">
        <w:rPr>
          <w:rFonts w:ascii="PT Astra Serif" w:hAnsi="PT Astra Serif"/>
          <w:sz w:val="26"/>
          <w:szCs w:val="26"/>
          <w:lang w:eastAsia="ru-RU"/>
        </w:rPr>
        <w:t>редседател</w:t>
      </w:r>
      <w:r w:rsidR="008E2574">
        <w:rPr>
          <w:rFonts w:ascii="PT Astra Serif" w:hAnsi="PT Astra Serif"/>
          <w:sz w:val="26"/>
          <w:szCs w:val="26"/>
          <w:lang w:eastAsia="ru-RU"/>
        </w:rPr>
        <w:t>я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         Пояснения представителя ОГБУ «Томский областной центр инвентаризации и кадастра» Кравцовой Татьяны Николаев</w:t>
      </w:r>
      <w:r>
        <w:rPr>
          <w:rFonts w:ascii="PT Astra Serif" w:hAnsi="PT Astra Serif"/>
          <w:sz w:val="26"/>
          <w:szCs w:val="26"/>
          <w:lang w:eastAsia="ru-RU"/>
        </w:rPr>
        <w:t>ны представлены в приложении № 1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к настоящему протоколу.</w:t>
      </w:r>
    </w:p>
    <w:p w:rsidR="00703243" w:rsidRPr="007525DB" w:rsidRDefault="00703243" w:rsidP="00703243">
      <w:pPr>
        <w:pStyle w:val="af1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Чадаева Инна Валерьевна указала, что таблица на странице 62 отчета об оценке не читаема из-за мелкого шрифта, что препятствует восприятию информации. 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         Комиссией принято РЕШЕНИЕ: </w:t>
      </w:r>
    </w:p>
    <w:p w:rsidR="007D6367" w:rsidRPr="008743B8" w:rsidRDefault="007D6367" w:rsidP="00E30BEF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7D6367" w:rsidRPr="008743B8" w:rsidRDefault="007D6367" w:rsidP="00E30BE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</w:t>
      </w:r>
      <w:r>
        <w:rPr>
          <w:rFonts w:ascii="PT Astra Serif" w:hAnsi="PT Astra Serif"/>
          <w:sz w:val="26"/>
          <w:szCs w:val="26"/>
        </w:rPr>
        <w:t>а</w:t>
      </w:r>
      <w:r w:rsidRPr="008743B8">
        <w:rPr>
          <w:rFonts w:ascii="PT Astra Serif" w:hAnsi="PT Astra Serif"/>
          <w:sz w:val="26"/>
          <w:szCs w:val="26"/>
        </w:rPr>
        <w:t xml:space="preserve">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7D6367" w:rsidRPr="008743B8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Определить кадастровую стоимость объектов недвижимости с кадастровым номером </w:t>
      </w:r>
      <w:r w:rsidRPr="007525DB">
        <w:rPr>
          <w:rFonts w:ascii="PT Astra Serif" w:hAnsi="PT Astra Serif"/>
          <w:sz w:val="26"/>
          <w:szCs w:val="26"/>
          <w:lang w:eastAsia="ru-RU"/>
        </w:rPr>
        <w:t>70:14:0100002:694</w:t>
      </w:r>
      <w:r w:rsidRPr="008743B8">
        <w:rPr>
          <w:rFonts w:ascii="PT Astra Serif" w:hAnsi="PT Astra Serif"/>
          <w:sz w:val="26"/>
          <w:szCs w:val="26"/>
        </w:rPr>
        <w:t xml:space="preserve"> в размере его рыночной стоимости </w:t>
      </w:r>
      <w:r>
        <w:rPr>
          <w:rFonts w:ascii="PT Astra Serif" w:hAnsi="PT Astra Serif"/>
          <w:sz w:val="26"/>
          <w:szCs w:val="26"/>
          <w:lang w:eastAsia="ru-RU"/>
        </w:rPr>
        <w:t>7 250 000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(</w:t>
      </w:r>
      <w:r>
        <w:rPr>
          <w:rFonts w:ascii="PT Astra Serif" w:hAnsi="PT Astra Serif"/>
          <w:sz w:val="26"/>
          <w:szCs w:val="26"/>
          <w:lang w:eastAsia="ru-RU"/>
        </w:rPr>
        <w:t>семь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миллионов </w:t>
      </w:r>
      <w:r>
        <w:rPr>
          <w:rFonts w:ascii="PT Astra Serif" w:hAnsi="PT Astra Serif"/>
          <w:sz w:val="26"/>
          <w:szCs w:val="26"/>
          <w:lang w:eastAsia="ru-RU"/>
        </w:rPr>
        <w:t>двести</w:t>
      </w:r>
      <w:r w:rsidRPr="007525DB">
        <w:rPr>
          <w:rFonts w:ascii="PT Astra Serif" w:hAnsi="PT Astra Serif"/>
          <w:sz w:val="26"/>
          <w:szCs w:val="26"/>
          <w:lang w:eastAsia="ru-RU"/>
        </w:rPr>
        <w:t xml:space="preserve"> пятьдесят тысяч)</w:t>
      </w:r>
      <w:r w:rsidRPr="008743B8">
        <w:rPr>
          <w:rFonts w:ascii="PT Astra Serif" w:hAnsi="PT Astra Serif"/>
          <w:sz w:val="26"/>
          <w:szCs w:val="26"/>
        </w:rPr>
        <w:t xml:space="preserve"> рублей.</w:t>
      </w:r>
    </w:p>
    <w:p w:rsidR="007525DB" w:rsidRPr="007525DB" w:rsidRDefault="007525DB" w:rsidP="00E30BEF">
      <w:pPr>
        <w:pStyle w:val="af1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>Результаты голосования за принятое решение: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7525DB">
        <w:rPr>
          <w:rFonts w:ascii="PT Astra Serif" w:hAnsi="PT Astra Serif"/>
          <w:sz w:val="26"/>
          <w:szCs w:val="26"/>
          <w:lang w:eastAsia="ru-RU"/>
        </w:rPr>
        <w:t>Лабуткина</w:t>
      </w:r>
      <w:proofErr w:type="spellEnd"/>
      <w:r w:rsidRPr="007525DB">
        <w:rPr>
          <w:rFonts w:ascii="PT Astra Serif" w:hAnsi="PT Astra Serif"/>
          <w:sz w:val="26"/>
          <w:szCs w:val="26"/>
          <w:lang w:eastAsia="ru-RU"/>
        </w:rPr>
        <w:t xml:space="preserve"> Людмила Александровна – </w:t>
      </w:r>
      <w:proofErr w:type="gramStart"/>
      <w:r w:rsidRPr="007525DB">
        <w:rPr>
          <w:rFonts w:ascii="PT Astra Serif" w:hAnsi="PT Astra Serif"/>
          <w:sz w:val="26"/>
          <w:szCs w:val="26"/>
          <w:lang w:eastAsia="ru-RU"/>
        </w:rPr>
        <w:t>за</w:t>
      </w:r>
      <w:proofErr w:type="gramEnd"/>
      <w:r w:rsidRPr="007525DB">
        <w:rPr>
          <w:rFonts w:ascii="PT Astra Serif" w:hAnsi="PT Astra Serif"/>
          <w:sz w:val="26"/>
          <w:szCs w:val="26"/>
          <w:lang w:eastAsia="ru-RU"/>
        </w:rPr>
        <w:t>;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Чадаева Инна Валерьевна – 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>;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 xml:space="preserve">Мельникова Екатерина Феликсовна – </w:t>
      </w:r>
      <w:proofErr w:type="gramStart"/>
      <w:r w:rsidRPr="007525DB">
        <w:rPr>
          <w:rFonts w:ascii="PT Astra Serif" w:hAnsi="PT Astra Serif"/>
          <w:sz w:val="26"/>
          <w:szCs w:val="26"/>
          <w:lang w:eastAsia="ru-RU"/>
        </w:rPr>
        <w:t>за</w:t>
      </w:r>
      <w:proofErr w:type="gramEnd"/>
      <w:r w:rsidRPr="007525DB">
        <w:rPr>
          <w:rFonts w:ascii="PT Astra Serif" w:hAnsi="PT Astra Serif"/>
          <w:sz w:val="26"/>
          <w:szCs w:val="26"/>
          <w:lang w:eastAsia="ru-RU"/>
        </w:rPr>
        <w:t>.</w:t>
      </w:r>
    </w:p>
    <w:p w:rsidR="007525DB" w:rsidRPr="007525DB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ab/>
        <w:t>Решение принято единогласно.</w:t>
      </w:r>
    </w:p>
    <w:p w:rsidR="00696606" w:rsidRDefault="007525DB" w:rsidP="00E30BEF">
      <w:pPr>
        <w:pStyle w:val="af1"/>
        <w:jc w:val="both"/>
        <w:rPr>
          <w:rFonts w:ascii="PT Astra Serif" w:hAnsi="PT Astra Serif"/>
          <w:sz w:val="26"/>
          <w:szCs w:val="26"/>
          <w:lang w:eastAsia="ru-RU"/>
        </w:rPr>
      </w:pPr>
      <w:r w:rsidRPr="007525DB">
        <w:rPr>
          <w:rFonts w:ascii="PT Astra Serif" w:hAnsi="PT Astra Serif"/>
          <w:sz w:val="26"/>
          <w:szCs w:val="26"/>
          <w:lang w:eastAsia="ru-RU"/>
        </w:rPr>
        <w:tab/>
        <w:t>Решений об отводах не принималось.</w:t>
      </w:r>
    </w:p>
    <w:p w:rsidR="007525DB" w:rsidRPr="008743B8" w:rsidRDefault="007525DB" w:rsidP="00E30BEF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D12798" w:rsidRPr="008743B8" w:rsidRDefault="00D12798" w:rsidP="00E30BEF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</w:t>
      </w:r>
      <w:proofErr w:type="gramStart"/>
      <w:r w:rsidRPr="008743B8">
        <w:rPr>
          <w:rFonts w:ascii="PT Astra Serif" w:hAnsi="PT Astra Serif"/>
          <w:sz w:val="26"/>
          <w:szCs w:val="26"/>
        </w:rPr>
        <w:t>и</w:t>
      </w:r>
      <w:r w:rsidR="00574FFB">
        <w:rPr>
          <w:rFonts w:ascii="PT Astra Serif" w:hAnsi="PT Astra Serif"/>
          <w:sz w:val="26"/>
          <w:szCs w:val="26"/>
        </w:rPr>
        <w:t xml:space="preserve"> </w:t>
      </w:r>
      <w:r w:rsidR="004D54FD">
        <w:rPr>
          <w:rFonts w:ascii="PT Astra Serif" w:hAnsi="PT Astra Serif"/>
          <w:sz w:val="26"/>
          <w:szCs w:val="26"/>
        </w:rPr>
        <w:t>ООО</w:t>
      </w:r>
      <w:proofErr w:type="gramEnd"/>
      <w:r w:rsidR="004D54FD">
        <w:rPr>
          <w:rFonts w:ascii="PT Astra Serif" w:hAnsi="PT Astra Serif"/>
          <w:sz w:val="26"/>
          <w:szCs w:val="26"/>
        </w:rPr>
        <w:t xml:space="preserve"> «СВК»</w:t>
      </w:r>
    </w:p>
    <w:p w:rsidR="00696606" w:rsidRPr="008743B8" w:rsidRDefault="00696606" w:rsidP="00E30BEF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Слушали </w:t>
      </w:r>
      <w:r w:rsidR="008E2574">
        <w:rPr>
          <w:rFonts w:ascii="PT Astra Serif" w:hAnsi="PT Astra Serif"/>
          <w:sz w:val="26"/>
          <w:szCs w:val="26"/>
          <w:lang w:eastAsia="ru-RU"/>
        </w:rPr>
        <w:t xml:space="preserve">Л.А. </w:t>
      </w:r>
      <w:proofErr w:type="spellStart"/>
      <w:r w:rsidR="008E2574">
        <w:rPr>
          <w:rFonts w:ascii="PT Astra Serif" w:hAnsi="PT Astra Serif"/>
          <w:sz w:val="26"/>
          <w:szCs w:val="26"/>
          <w:lang w:eastAsia="ru-RU"/>
        </w:rPr>
        <w:t>Лабуткину</w:t>
      </w:r>
      <w:proofErr w:type="spellEnd"/>
      <w:r w:rsidRPr="008743B8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Pr="008743B8">
        <w:rPr>
          <w:rFonts w:ascii="PT Astra Serif" w:hAnsi="PT Astra Serif"/>
          <w:sz w:val="26"/>
          <w:szCs w:val="26"/>
        </w:rPr>
        <w:t>которая</w:t>
      </w:r>
      <w:proofErr w:type="gramEnd"/>
      <w:r w:rsidRPr="008743B8">
        <w:rPr>
          <w:rFonts w:ascii="PT Astra Serif" w:hAnsi="PT Astra Serif"/>
          <w:sz w:val="26"/>
          <w:szCs w:val="26"/>
        </w:rPr>
        <w:t xml:space="preserve"> сообщила следующее: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4D54FD">
        <w:rPr>
          <w:rFonts w:ascii="PT Astra Serif" w:hAnsi="PT Astra Serif"/>
          <w:sz w:val="26"/>
          <w:szCs w:val="26"/>
        </w:rPr>
        <w:t>24</w:t>
      </w:r>
      <w:r w:rsidRPr="008743B8"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5</w:t>
      </w:r>
      <w:r w:rsidRPr="008743B8">
        <w:rPr>
          <w:rFonts w:ascii="PT Astra Serif" w:hAnsi="PT Astra Serif"/>
          <w:sz w:val="26"/>
          <w:szCs w:val="26"/>
        </w:rPr>
        <w:t xml:space="preserve">.2021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</w:t>
      </w:r>
      <w:r w:rsidR="00574FFB">
        <w:rPr>
          <w:rFonts w:ascii="PT Astra Serif" w:hAnsi="PT Astra Serif"/>
          <w:sz w:val="26"/>
          <w:szCs w:val="26"/>
        </w:rPr>
        <w:t>5</w:t>
      </w:r>
      <w:r w:rsidR="004D54FD">
        <w:rPr>
          <w:rFonts w:ascii="PT Astra Serif" w:hAnsi="PT Astra Serif"/>
          <w:sz w:val="26"/>
          <w:szCs w:val="26"/>
        </w:rPr>
        <w:t>7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 кадастровой стоимости объекта недвижимости №КУВИ-002/2021-</w:t>
      </w:r>
      <w:r w:rsidR="004D54FD">
        <w:rPr>
          <w:rFonts w:ascii="PT Astra Serif" w:hAnsi="PT Astra Serif"/>
          <w:sz w:val="26"/>
          <w:szCs w:val="26"/>
        </w:rPr>
        <w:t>42363395</w:t>
      </w:r>
      <w:r w:rsidRPr="008743B8">
        <w:rPr>
          <w:rFonts w:ascii="PT Astra Serif" w:hAnsi="PT Astra Serif"/>
          <w:sz w:val="26"/>
          <w:szCs w:val="26"/>
        </w:rPr>
        <w:t xml:space="preserve"> от </w:t>
      </w:r>
      <w:r w:rsidR="004D54FD">
        <w:rPr>
          <w:rFonts w:ascii="PT Astra Serif" w:hAnsi="PT Astra Serif"/>
          <w:sz w:val="26"/>
          <w:szCs w:val="26"/>
        </w:rPr>
        <w:t>21</w:t>
      </w:r>
      <w:r w:rsidRPr="008743B8">
        <w:rPr>
          <w:rFonts w:ascii="PT Astra Serif" w:hAnsi="PT Astra Serif"/>
          <w:sz w:val="26"/>
          <w:szCs w:val="26"/>
        </w:rPr>
        <w:t>.0</w:t>
      </w:r>
      <w:r w:rsidR="004D54FD">
        <w:rPr>
          <w:rFonts w:ascii="PT Astra Serif" w:hAnsi="PT Astra Serif"/>
          <w:sz w:val="26"/>
          <w:szCs w:val="26"/>
        </w:rPr>
        <w:t>4</w:t>
      </w:r>
      <w:r w:rsidRPr="008743B8">
        <w:rPr>
          <w:rFonts w:ascii="PT Astra Serif" w:hAnsi="PT Astra Serif"/>
          <w:sz w:val="26"/>
          <w:szCs w:val="26"/>
        </w:rPr>
        <w:t>.2021;</w:t>
      </w:r>
    </w:p>
    <w:p w:rsidR="00977993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</w:t>
      </w:r>
      <w:r w:rsidR="00574FFB">
        <w:rPr>
          <w:rFonts w:ascii="PT Astra Serif" w:hAnsi="PT Astra Serif"/>
          <w:sz w:val="26"/>
          <w:szCs w:val="26"/>
        </w:rPr>
        <w:t xml:space="preserve">копией </w:t>
      </w:r>
      <w:r w:rsidR="004D54FD">
        <w:rPr>
          <w:rFonts w:ascii="PT Astra Serif" w:hAnsi="PT Astra Serif"/>
          <w:sz w:val="26"/>
          <w:szCs w:val="26"/>
        </w:rPr>
        <w:t>свидетельства о государственной регистрации права собственности 70-АА № 275049 от 18.06.2004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 xml:space="preserve">- отчетом об оценке рыночной стоимости </w:t>
      </w:r>
      <w:r w:rsidR="004D54FD">
        <w:rPr>
          <w:rFonts w:ascii="PT Astra Serif" w:hAnsi="PT Astra Serif"/>
          <w:sz w:val="26"/>
          <w:szCs w:val="26"/>
        </w:rPr>
        <w:t>нежилого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r w:rsidR="004D54FD">
        <w:rPr>
          <w:rFonts w:ascii="PT Astra Serif" w:hAnsi="PT Astra Serif"/>
          <w:sz w:val="26"/>
          <w:szCs w:val="26"/>
        </w:rPr>
        <w:t xml:space="preserve">помещения </w:t>
      </w:r>
      <w:r w:rsidR="00574FFB">
        <w:rPr>
          <w:rFonts w:ascii="PT Astra Serif" w:hAnsi="PT Astra Serif"/>
          <w:sz w:val="26"/>
          <w:szCs w:val="26"/>
        </w:rPr>
        <w:t>с кадастровым номером</w:t>
      </w:r>
      <w:r w:rsidR="003D08AE">
        <w:rPr>
          <w:rFonts w:ascii="PT Astra Serif" w:hAnsi="PT Astra Serif"/>
          <w:sz w:val="26"/>
          <w:szCs w:val="26"/>
        </w:rPr>
        <w:t xml:space="preserve"> </w:t>
      </w:r>
      <w:r w:rsidR="00574FFB">
        <w:rPr>
          <w:rFonts w:ascii="PT Astra Serif" w:hAnsi="PT Astra Serif"/>
          <w:sz w:val="26"/>
          <w:szCs w:val="26"/>
        </w:rPr>
        <w:t>70:21:</w:t>
      </w:r>
      <w:r w:rsidR="004D54FD">
        <w:rPr>
          <w:rFonts w:ascii="PT Astra Serif" w:hAnsi="PT Astra Serif"/>
          <w:sz w:val="26"/>
          <w:szCs w:val="26"/>
        </w:rPr>
        <w:t>0100053</w:t>
      </w:r>
      <w:r w:rsidR="00574FFB">
        <w:rPr>
          <w:rFonts w:ascii="PT Astra Serif" w:hAnsi="PT Astra Serif"/>
          <w:sz w:val="26"/>
          <w:szCs w:val="26"/>
        </w:rPr>
        <w:t>:</w:t>
      </w:r>
      <w:r w:rsidR="004D54FD">
        <w:rPr>
          <w:rFonts w:ascii="PT Astra Serif" w:hAnsi="PT Astra Serif"/>
          <w:sz w:val="26"/>
          <w:szCs w:val="26"/>
        </w:rPr>
        <w:t xml:space="preserve">431, </w:t>
      </w:r>
      <w:r w:rsidR="00574FFB">
        <w:rPr>
          <w:rFonts w:ascii="PT Astra Serif" w:hAnsi="PT Astra Serif"/>
          <w:sz w:val="26"/>
          <w:szCs w:val="26"/>
        </w:rPr>
        <w:t>расположен</w:t>
      </w:r>
      <w:r w:rsidR="004D54FD">
        <w:rPr>
          <w:rFonts w:ascii="PT Astra Serif" w:hAnsi="PT Astra Serif"/>
          <w:sz w:val="26"/>
          <w:szCs w:val="26"/>
        </w:rPr>
        <w:t>ного по адресу</w:t>
      </w:r>
      <w:r w:rsidR="00574FFB">
        <w:rPr>
          <w:rFonts w:ascii="PT Astra Serif" w:hAnsi="PT Astra Serif"/>
          <w:sz w:val="26"/>
          <w:szCs w:val="26"/>
        </w:rPr>
        <w:t xml:space="preserve">: Томская область, г. Томск, </w:t>
      </w:r>
      <w:r w:rsidR="004D54FD">
        <w:rPr>
          <w:rFonts w:ascii="PT Astra Serif" w:hAnsi="PT Astra Serif"/>
          <w:sz w:val="26"/>
          <w:szCs w:val="26"/>
        </w:rPr>
        <w:t>ул. Яковлева, д. 6/1</w:t>
      </w:r>
      <w:r w:rsidR="00574FFB">
        <w:rPr>
          <w:rFonts w:ascii="PT Astra Serif" w:hAnsi="PT Astra Serif"/>
          <w:sz w:val="26"/>
          <w:szCs w:val="26"/>
        </w:rPr>
        <w:t>, подг</w:t>
      </w:r>
      <w:r w:rsidRPr="008743B8">
        <w:rPr>
          <w:rFonts w:ascii="PT Astra Serif" w:hAnsi="PT Astra Serif"/>
          <w:sz w:val="26"/>
          <w:szCs w:val="26"/>
        </w:rPr>
        <w:t>отовленным ООО «</w:t>
      </w:r>
      <w:r w:rsidR="004D54FD">
        <w:rPr>
          <w:rFonts w:ascii="PT Astra Serif" w:hAnsi="PT Astra Serif"/>
          <w:sz w:val="26"/>
          <w:szCs w:val="26"/>
        </w:rPr>
        <w:t>Центр экономических консультаций и оценки</w:t>
      </w:r>
      <w:r w:rsidRPr="008743B8">
        <w:rPr>
          <w:rFonts w:ascii="PT Astra Serif" w:hAnsi="PT Astra Serif"/>
          <w:sz w:val="26"/>
          <w:szCs w:val="26"/>
        </w:rPr>
        <w:t>»</w:t>
      </w:r>
      <w:r w:rsidR="00574FFB">
        <w:rPr>
          <w:rFonts w:ascii="PT Astra Serif" w:hAnsi="PT Astra Serif"/>
          <w:sz w:val="26"/>
          <w:szCs w:val="26"/>
        </w:rPr>
        <w:t xml:space="preserve">, от </w:t>
      </w:r>
      <w:r w:rsidR="004D54FD">
        <w:rPr>
          <w:rFonts w:ascii="PT Astra Serif" w:hAnsi="PT Astra Serif"/>
          <w:sz w:val="26"/>
          <w:szCs w:val="26"/>
        </w:rPr>
        <w:t>27</w:t>
      </w:r>
      <w:r w:rsidR="00574FFB">
        <w:rPr>
          <w:rFonts w:ascii="PT Astra Serif" w:hAnsi="PT Astra Serif"/>
          <w:sz w:val="26"/>
          <w:szCs w:val="26"/>
        </w:rPr>
        <w:t>.0</w:t>
      </w:r>
      <w:r w:rsidR="004D54FD">
        <w:rPr>
          <w:rFonts w:ascii="PT Astra Serif" w:hAnsi="PT Astra Serif"/>
          <w:sz w:val="26"/>
          <w:szCs w:val="26"/>
        </w:rPr>
        <w:t>4</w:t>
      </w:r>
      <w:r w:rsidR="00574FFB">
        <w:rPr>
          <w:rFonts w:ascii="PT Astra Serif" w:hAnsi="PT Astra Serif"/>
          <w:sz w:val="26"/>
          <w:szCs w:val="26"/>
        </w:rPr>
        <w:t xml:space="preserve">.2021 № </w:t>
      </w:r>
      <w:r w:rsidR="004D54FD">
        <w:rPr>
          <w:rFonts w:ascii="PT Astra Serif" w:hAnsi="PT Astra Serif"/>
          <w:sz w:val="26"/>
          <w:szCs w:val="26"/>
        </w:rPr>
        <w:t>459/21</w:t>
      </w:r>
      <w:r w:rsidRPr="008743B8">
        <w:rPr>
          <w:rFonts w:ascii="PT Astra Serif" w:hAnsi="PT Astra Serif"/>
          <w:sz w:val="26"/>
          <w:szCs w:val="26"/>
        </w:rPr>
        <w:t xml:space="preserve"> (далее – отчет об оценке).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977993" w:rsidRPr="008743B8" w:rsidRDefault="008E2574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r w:rsidR="00977993" w:rsidRPr="008743B8">
        <w:rPr>
          <w:rFonts w:ascii="PT Astra Serif" w:hAnsi="PT Astra Serif"/>
          <w:sz w:val="26"/>
          <w:szCs w:val="26"/>
        </w:rPr>
        <w:t>Наименование:</w:t>
      </w:r>
      <w:r w:rsidR="00574FFB">
        <w:rPr>
          <w:rFonts w:ascii="PT Astra Serif" w:hAnsi="PT Astra Serif"/>
          <w:sz w:val="26"/>
          <w:szCs w:val="26"/>
        </w:rPr>
        <w:t xml:space="preserve"> </w:t>
      </w:r>
      <w:r w:rsidR="004D54FD">
        <w:rPr>
          <w:rFonts w:ascii="PT Astra Serif" w:hAnsi="PT Astra Serif"/>
          <w:sz w:val="26"/>
          <w:szCs w:val="26"/>
        </w:rPr>
        <w:t>ООО «СВК»</w:t>
      </w:r>
    </w:p>
    <w:p w:rsidR="00977993" w:rsidRPr="008743B8" w:rsidRDefault="008E2574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r w:rsidR="00977993" w:rsidRPr="008743B8">
        <w:rPr>
          <w:rFonts w:ascii="PT Astra Serif" w:hAnsi="PT Astra Serif"/>
          <w:sz w:val="26"/>
          <w:szCs w:val="26"/>
        </w:rPr>
        <w:t xml:space="preserve">Адрес (место нахождения): Томская область, г. Томск, </w:t>
      </w:r>
      <w:r w:rsidR="00574FFB">
        <w:rPr>
          <w:rFonts w:ascii="PT Astra Serif" w:hAnsi="PT Astra Serif"/>
          <w:sz w:val="26"/>
          <w:szCs w:val="26"/>
        </w:rPr>
        <w:t xml:space="preserve">ул. </w:t>
      </w:r>
      <w:r w:rsidR="004D54FD">
        <w:rPr>
          <w:rFonts w:ascii="PT Astra Serif" w:hAnsi="PT Astra Serif"/>
          <w:sz w:val="26"/>
          <w:szCs w:val="26"/>
        </w:rPr>
        <w:t>Яковлева, д. 6.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3.  Сведения об объекте недвижимости: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Кадастровый номер: </w:t>
      </w:r>
      <w:r w:rsidR="004D54FD">
        <w:rPr>
          <w:rFonts w:ascii="PT Astra Serif" w:hAnsi="PT Astra Serif"/>
          <w:sz w:val="26"/>
          <w:szCs w:val="26"/>
        </w:rPr>
        <w:t>70:21:0100053:431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Адрес (место нахождения): </w:t>
      </w:r>
      <w:r w:rsidR="004D54FD">
        <w:rPr>
          <w:rFonts w:ascii="PT Astra Serif" w:hAnsi="PT Astra Serif"/>
          <w:sz w:val="26"/>
          <w:szCs w:val="26"/>
        </w:rPr>
        <w:t>Томская область, г. Томск, ул. Яковлева, д. 6/1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8743B8">
        <w:rPr>
          <w:rFonts w:ascii="PT Astra Serif" w:hAnsi="PT Astra Serif"/>
          <w:sz w:val="26"/>
          <w:szCs w:val="26"/>
        </w:rPr>
        <w:t>машино</w:t>
      </w:r>
      <w:proofErr w:type="spellEnd"/>
      <w:r w:rsidRPr="008743B8">
        <w:rPr>
          <w:rFonts w:ascii="PT Astra Serif" w:hAnsi="PT Astra Serif"/>
          <w:sz w:val="26"/>
          <w:szCs w:val="26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4D54FD">
        <w:rPr>
          <w:rFonts w:ascii="PT Astra Serif" w:hAnsi="PT Astra Serif"/>
          <w:sz w:val="26"/>
          <w:szCs w:val="26"/>
        </w:rPr>
        <w:t>5 452 274,03</w:t>
      </w:r>
      <w:r w:rsidRPr="008743B8">
        <w:rPr>
          <w:rFonts w:ascii="PT Astra Serif" w:hAnsi="PT Astra Serif"/>
          <w:sz w:val="26"/>
          <w:szCs w:val="26"/>
        </w:rPr>
        <w:t xml:space="preserve"> руб.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01.01.2019 согласно отчету об оценке составляет </w:t>
      </w:r>
      <w:r w:rsidR="00506958">
        <w:rPr>
          <w:rFonts w:ascii="PT Astra Serif" w:hAnsi="PT Astra Serif"/>
          <w:sz w:val="26"/>
          <w:szCs w:val="26"/>
        </w:rPr>
        <w:t>3 081 000</w:t>
      </w:r>
      <w:r w:rsidRPr="008743B8">
        <w:rPr>
          <w:rFonts w:ascii="PT Astra Serif" w:hAnsi="PT Astra Serif"/>
          <w:sz w:val="26"/>
          <w:szCs w:val="26"/>
        </w:rPr>
        <w:t xml:space="preserve"> руб.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4.   Основание подачи заявления: установление в отношении объекта недвижимости его рыночной стоимости в размере </w:t>
      </w:r>
      <w:r w:rsidR="00506958">
        <w:rPr>
          <w:rFonts w:ascii="PT Astra Serif" w:hAnsi="PT Astra Serif"/>
          <w:sz w:val="26"/>
          <w:szCs w:val="26"/>
        </w:rPr>
        <w:t>3 081 000</w:t>
      </w:r>
      <w:r w:rsidRPr="008743B8">
        <w:rPr>
          <w:rFonts w:ascii="PT Astra Serif" w:hAnsi="PT Astra Serif"/>
          <w:sz w:val="26"/>
          <w:szCs w:val="26"/>
        </w:rPr>
        <w:t xml:space="preserve"> (</w:t>
      </w:r>
      <w:r w:rsidR="00506958">
        <w:rPr>
          <w:rFonts w:ascii="PT Astra Serif" w:hAnsi="PT Astra Serif"/>
          <w:sz w:val="26"/>
          <w:szCs w:val="26"/>
        </w:rPr>
        <w:t>три</w:t>
      </w:r>
      <w:r w:rsidRPr="008743B8">
        <w:rPr>
          <w:rFonts w:ascii="PT Astra Serif" w:hAnsi="PT Astra Serif"/>
          <w:sz w:val="26"/>
          <w:szCs w:val="26"/>
        </w:rPr>
        <w:t xml:space="preserve"> миллион</w:t>
      </w:r>
      <w:r w:rsidR="00506958">
        <w:rPr>
          <w:rFonts w:ascii="PT Astra Serif" w:hAnsi="PT Astra Serif"/>
          <w:sz w:val="26"/>
          <w:szCs w:val="26"/>
        </w:rPr>
        <w:t>а</w:t>
      </w:r>
      <w:r w:rsidRPr="008743B8">
        <w:rPr>
          <w:rFonts w:ascii="PT Astra Serif" w:hAnsi="PT Astra Serif"/>
          <w:sz w:val="26"/>
          <w:szCs w:val="26"/>
        </w:rPr>
        <w:t xml:space="preserve"> </w:t>
      </w:r>
      <w:r w:rsidR="00506958">
        <w:rPr>
          <w:rFonts w:ascii="PT Astra Serif" w:hAnsi="PT Astra Serif"/>
          <w:sz w:val="26"/>
          <w:szCs w:val="26"/>
        </w:rPr>
        <w:t>восемьдесят</w:t>
      </w:r>
      <w:r w:rsidR="00574FFB">
        <w:rPr>
          <w:rFonts w:ascii="PT Astra Serif" w:hAnsi="PT Astra Serif"/>
          <w:sz w:val="26"/>
          <w:szCs w:val="26"/>
        </w:rPr>
        <w:t xml:space="preserve"> одна</w:t>
      </w:r>
      <w:r w:rsidRPr="008743B8">
        <w:rPr>
          <w:rFonts w:ascii="PT Astra Serif" w:hAnsi="PT Astra Serif"/>
          <w:sz w:val="26"/>
          <w:szCs w:val="26"/>
        </w:rPr>
        <w:t xml:space="preserve"> тысяч</w:t>
      </w:r>
      <w:r w:rsidR="00574FFB">
        <w:rPr>
          <w:rFonts w:ascii="PT Astra Serif" w:hAnsi="PT Astra Serif"/>
          <w:sz w:val="26"/>
          <w:szCs w:val="26"/>
        </w:rPr>
        <w:t>а</w:t>
      </w:r>
      <w:r w:rsidRPr="008743B8">
        <w:rPr>
          <w:rFonts w:ascii="PT Astra Serif" w:hAnsi="PT Astra Serif"/>
          <w:sz w:val="26"/>
          <w:szCs w:val="26"/>
        </w:rPr>
        <w:t>) рублей, определенной по состоянию на 01.01.2019 (далее – рыночная стоимость объектов недвижимости) в отчете об оценке.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ВЫСТУПИЛИ:</w:t>
      </w:r>
    </w:p>
    <w:p w:rsidR="00977993" w:rsidRPr="008743B8" w:rsidRDefault="008E2574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Заместитель п</w:t>
      </w:r>
      <w:r w:rsidRPr="007525DB">
        <w:rPr>
          <w:rFonts w:ascii="PT Astra Serif" w:hAnsi="PT Astra Serif"/>
          <w:sz w:val="26"/>
          <w:szCs w:val="26"/>
          <w:lang w:eastAsia="ru-RU"/>
        </w:rPr>
        <w:t>редседател</w:t>
      </w:r>
      <w:r>
        <w:rPr>
          <w:rFonts w:ascii="PT Astra Serif" w:hAnsi="PT Astra Serif"/>
          <w:sz w:val="26"/>
          <w:szCs w:val="26"/>
          <w:lang w:eastAsia="ru-RU"/>
        </w:rPr>
        <w:t>я</w:t>
      </w:r>
      <w:r w:rsidR="00977993" w:rsidRPr="008743B8">
        <w:rPr>
          <w:rFonts w:ascii="PT Astra Serif" w:hAnsi="PT Astra Serif"/>
          <w:sz w:val="26"/>
          <w:szCs w:val="26"/>
        </w:rPr>
        <w:t xml:space="preserve"> комиссии отметил, что комплектность документов, представленных заявителем, соответствует части 9 статьи 22 Закона № 237-ФЗ.</w:t>
      </w:r>
    </w:p>
    <w:p w:rsidR="00977993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Кравцовой Татьяны Николаевны представлены в приложении № </w:t>
      </w:r>
      <w:r w:rsidR="00574FFB">
        <w:rPr>
          <w:rFonts w:ascii="PT Astra Serif" w:hAnsi="PT Astra Serif"/>
          <w:sz w:val="26"/>
          <w:szCs w:val="26"/>
        </w:rPr>
        <w:t>2</w:t>
      </w:r>
      <w:r w:rsidRPr="008743B8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574FFB" w:rsidRPr="008743B8" w:rsidRDefault="00574FFB" w:rsidP="00E30BE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574FFB" w:rsidRPr="008743B8" w:rsidRDefault="00574FFB" w:rsidP="00E30BE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1) нарушение требований к содержанию отчета об оценке, установленными федеральными стандартами оценки;</w:t>
      </w:r>
    </w:p>
    <w:p w:rsidR="00574FFB" w:rsidRPr="008743B8" w:rsidRDefault="00574FFB" w:rsidP="00E30BE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574FFB" w:rsidRPr="008743B8" w:rsidRDefault="00574FFB" w:rsidP="00E30BE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743B8">
        <w:rPr>
          <w:rFonts w:ascii="PT Astra Serif" w:hAnsi="PT Astra Serif"/>
          <w:sz w:val="26"/>
          <w:szCs w:val="26"/>
        </w:rPr>
        <w:t>П</w:t>
      </w:r>
      <w:proofErr w:type="gramEnd"/>
      <w:r w:rsidRPr="008743B8">
        <w:rPr>
          <w:rFonts w:ascii="PT Astra Serif" w:hAnsi="PT Astra Serif"/>
          <w:sz w:val="26"/>
          <w:szCs w:val="26"/>
        </w:rPr>
        <w:t>/0311</w:t>
      </w:r>
      <w:r w:rsidR="00DB4C59">
        <w:rPr>
          <w:rFonts w:ascii="PT Astra Serif" w:hAnsi="PT Astra Serif"/>
          <w:sz w:val="26"/>
          <w:szCs w:val="26"/>
        </w:rPr>
        <w:t xml:space="preserve"> (далее – приказ </w:t>
      </w:r>
      <w:r w:rsidR="00DB4C59" w:rsidRPr="008743B8">
        <w:rPr>
          <w:rFonts w:ascii="PT Astra Serif" w:hAnsi="PT Astra Serif"/>
          <w:sz w:val="26"/>
          <w:szCs w:val="26"/>
        </w:rPr>
        <w:t>№ П/0311</w:t>
      </w:r>
      <w:r w:rsidR="00DB4C59">
        <w:rPr>
          <w:rFonts w:ascii="PT Astra Serif" w:hAnsi="PT Astra Serif"/>
          <w:sz w:val="26"/>
          <w:szCs w:val="26"/>
        </w:rPr>
        <w:t>)</w:t>
      </w:r>
      <w:r w:rsidRPr="008743B8">
        <w:rPr>
          <w:rFonts w:ascii="PT Astra Serif" w:hAnsi="PT Astra Serif"/>
          <w:sz w:val="26"/>
          <w:szCs w:val="26"/>
        </w:rPr>
        <w:t>, отклонить заявление</w:t>
      </w:r>
      <w:r>
        <w:rPr>
          <w:rFonts w:ascii="PT Astra Serif" w:hAnsi="PT Astra Serif"/>
          <w:sz w:val="26"/>
          <w:szCs w:val="26"/>
        </w:rPr>
        <w:t xml:space="preserve"> </w:t>
      </w:r>
      <w:r w:rsidR="00506958">
        <w:rPr>
          <w:rFonts w:ascii="PT Astra Serif" w:hAnsi="PT Astra Serif"/>
          <w:sz w:val="26"/>
          <w:szCs w:val="26"/>
        </w:rPr>
        <w:t>ООО «СВК»</w:t>
      </w:r>
      <w:r w:rsidRPr="008743B8">
        <w:rPr>
          <w:rFonts w:ascii="PT Astra Serif" w:hAnsi="PT Astra Serif"/>
          <w:sz w:val="26"/>
          <w:szCs w:val="26"/>
        </w:rPr>
        <w:t xml:space="preserve"> об оспаривании кадастровой стоимости объекта недвижимости с кадастровым номером </w:t>
      </w:r>
      <w:r w:rsidR="00506958">
        <w:rPr>
          <w:rFonts w:ascii="PT Astra Serif" w:hAnsi="PT Astra Serif"/>
          <w:sz w:val="26"/>
          <w:szCs w:val="26"/>
        </w:rPr>
        <w:t>70:21:0100053:431</w:t>
      </w:r>
      <w:r w:rsidRPr="008743B8">
        <w:rPr>
          <w:rFonts w:ascii="PT Astra Serif" w:hAnsi="PT Astra Serif"/>
          <w:sz w:val="26"/>
          <w:szCs w:val="26"/>
        </w:rPr>
        <w:t xml:space="preserve">, расположенного по адресу: </w:t>
      </w:r>
      <w:r w:rsidR="00506958" w:rsidRPr="00506958">
        <w:rPr>
          <w:rFonts w:ascii="PT Astra Serif" w:hAnsi="PT Astra Serif"/>
          <w:sz w:val="26"/>
          <w:szCs w:val="26"/>
        </w:rPr>
        <w:t>Томская область, г. Томск, ул. Яковлева, д. 6/1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574FFB" w:rsidRPr="008743B8" w:rsidRDefault="00574FFB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977993" w:rsidRDefault="00506958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proofErr w:type="spellStart"/>
      <w:r w:rsidRPr="007525DB">
        <w:rPr>
          <w:rFonts w:ascii="PT Astra Serif" w:hAnsi="PT Astra Serif"/>
          <w:sz w:val="26"/>
          <w:szCs w:val="26"/>
          <w:lang w:eastAsia="ru-RU"/>
        </w:rPr>
        <w:t>Лабуткина</w:t>
      </w:r>
      <w:proofErr w:type="spellEnd"/>
      <w:r w:rsidRPr="007525DB">
        <w:rPr>
          <w:rFonts w:ascii="PT Astra Serif" w:hAnsi="PT Astra Serif"/>
          <w:sz w:val="26"/>
          <w:szCs w:val="26"/>
          <w:lang w:eastAsia="ru-RU"/>
        </w:rPr>
        <w:t xml:space="preserve"> Людмила Александровна </w:t>
      </w:r>
      <w:r w:rsidR="00977993" w:rsidRPr="008743B8">
        <w:rPr>
          <w:rFonts w:ascii="PT Astra Serif" w:hAnsi="PT Astra Serif"/>
          <w:sz w:val="26"/>
          <w:szCs w:val="26"/>
        </w:rPr>
        <w:t xml:space="preserve">– </w:t>
      </w:r>
      <w:proofErr w:type="gramStart"/>
      <w:r w:rsidR="00977993"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="00977993"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Мельникова Екатерина Феликсовна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Чадаева Инна Валерьевна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>Решение принято единогласно.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696606" w:rsidRDefault="00696606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125164" w:rsidRPr="008743B8" w:rsidRDefault="00D12798" w:rsidP="00E30BEF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</w:t>
      </w:r>
      <w:r w:rsidR="00125164" w:rsidRPr="008743B8">
        <w:rPr>
          <w:rFonts w:ascii="PT Astra Serif" w:hAnsi="PT Astra Serif"/>
          <w:sz w:val="26"/>
          <w:szCs w:val="26"/>
        </w:rPr>
        <w:t>стоимост</w:t>
      </w:r>
      <w:proofErr w:type="gramStart"/>
      <w:r w:rsidR="00125164" w:rsidRPr="008743B8">
        <w:rPr>
          <w:rFonts w:ascii="PT Astra Serif" w:hAnsi="PT Astra Serif"/>
          <w:sz w:val="26"/>
          <w:szCs w:val="26"/>
        </w:rPr>
        <w:t>и</w:t>
      </w:r>
      <w:r w:rsidR="00506958">
        <w:rPr>
          <w:rFonts w:ascii="PT Astra Serif" w:hAnsi="PT Astra Serif"/>
          <w:sz w:val="26"/>
          <w:szCs w:val="26"/>
        </w:rPr>
        <w:t xml:space="preserve"> ООО</w:t>
      </w:r>
      <w:proofErr w:type="gramEnd"/>
      <w:r w:rsidR="00977993">
        <w:rPr>
          <w:rFonts w:ascii="PT Astra Serif" w:hAnsi="PT Astra Serif"/>
          <w:sz w:val="26"/>
          <w:szCs w:val="26"/>
        </w:rPr>
        <w:t xml:space="preserve"> «</w:t>
      </w:r>
      <w:r w:rsidR="00506958">
        <w:rPr>
          <w:rFonts w:ascii="PT Astra Serif" w:hAnsi="PT Astra Serif"/>
          <w:sz w:val="26"/>
          <w:szCs w:val="26"/>
        </w:rPr>
        <w:t>СВ</w:t>
      </w:r>
      <w:r w:rsidR="00574FFB">
        <w:rPr>
          <w:rFonts w:ascii="PT Astra Serif" w:hAnsi="PT Astra Serif"/>
          <w:sz w:val="26"/>
          <w:szCs w:val="26"/>
        </w:rPr>
        <w:t>К</w:t>
      </w:r>
      <w:r w:rsidR="00977993">
        <w:rPr>
          <w:rFonts w:ascii="PT Astra Serif" w:hAnsi="PT Astra Serif"/>
          <w:sz w:val="26"/>
          <w:szCs w:val="26"/>
        </w:rPr>
        <w:t>»</w:t>
      </w:r>
      <w:r w:rsidR="00ED44F6" w:rsidRPr="008743B8">
        <w:rPr>
          <w:rFonts w:ascii="PT Astra Serif" w:hAnsi="PT Astra Serif"/>
          <w:sz w:val="26"/>
          <w:szCs w:val="26"/>
        </w:rPr>
        <w:t>.</w:t>
      </w:r>
    </w:p>
    <w:p w:rsidR="00125164" w:rsidRPr="008743B8" w:rsidRDefault="00125164" w:rsidP="00E30BEF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Слушали </w:t>
      </w:r>
      <w:r w:rsidR="008E2574">
        <w:rPr>
          <w:rFonts w:ascii="PT Astra Serif" w:hAnsi="PT Astra Serif"/>
          <w:sz w:val="26"/>
          <w:szCs w:val="26"/>
          <w:lang w:eastAsia="ru-RU"/>
        </w:rPr>
        <w:t xml:space="preserve">Л.А. </w:t>
      </w:r>
      <w:proofErr w:type="spellStart"/>
      <w:r w:rsidR="008E2574">
        <w:rPr>
          <w:rFonts w:ascii="PT Astra Serif" w:hAnsi="PT Astra Serif"/>
          <w:sz w:val="26"/>
          <w:szCs w:val="26"/>
          <w:lang w:eastAsia="ru-RU"/>
        </w:rPr>
        <w:t>Лабуткину</w:t>
      </w:r>
      <w:proofErr w:type="spellEnd"/>
      <w:r w:rsidRPr="008743B8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Pr="008743B8">
        <w:rPr>
          <w:rFonts w:ascii="PT Astra Serif" w:hAnsi="PT Astra Serif"/>
          <w:sz w:val="26"/>
          <w:szCs w:val="26"/>
        </w:rPr>
        <w:t>которая</w:t>
      </w:r>
      <w:proofErr w:type="gramEnd"/>
      <w:r w:rsidRPr="008743B8">
        <w:rPr>
          <w:rFonts w:ascii="PT Astra Serif" w:hAnsi="PT Astra Serif"/>
          <w:sz w:val="26"/>
          <w:szCs w:val="26"/>
        </w:rPr>
        <w:t xml:space="preserve"> сообщила следующее: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506958">
        <w:rPr>
          <w:rFonts w:ascii="PT Astra Serif" w:hAnsi="PT Astra Serif"/>
          <w:sz w:val="26"/>
          <w:szCs w:val="26"/>
        </w:rPr>
        <w:t>2</w:t>
      </w:r>
      <w:r w:rsidR="00574FFB">
        <w:rPr>
          <w:rFonts w:ascii="PT Astra Serif" w:hAnsi="PT Astra Serif"/>
          <w:sz w:val="26"/>
          <w:szCs w:val="26"/>
        </w:rPr>
        <w:t>4</w:t>
      </w:r>
      <w:r w:rsidRPr="008743B8">
        <w:rPr>
          <w:rFonts w:ascii="PT Astra Serif" w:hAnsi="PT Astra Serif"/>
          <w:sz w:val="26"/>
          <w:szCs w:val="26"/>
        </w:rPr>
        <w:t>.0</w:t>
      </w:r>
      <w:r w:rsidR="00574FFB">
        <w:rPr>
          <w:rFonts w:ascii="PT Astra Serif" w:hAnsi="PT Astra Serif"/>
          <w:sz w:val="26"/>
          <w:szCs w:val="26"/>
        </w:rPr>
        <w:t>5</w:t>
      </w:r>
      <w:r w:rsidRPr="008743B8">
        <w:rPr>
          <w:rFonts w:ascii="PT Astra Serif" w:hAnsi="PT Astra Serif"/>
          <w:sz w:val="26"/>
          <w:szCs w:val="26"/>
        </w:rPr>
        <w:t xml:space="preserve">.2021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</w:t>
      </w:r>
      <w:r w:rsidR="00574FFB">
        <w:rPr>
          <w:rFonts w:ascii="PT Astra Serif" w:hAnsi="PT Astra Serif"/>
          <w:sz w:val="26"/>
          <w:szCs w:val="26"/>
        </w:rPr>
        <w:t>5</w:t>
      </w:r>
      <w:r w:rsidR="00506958">
        <w:rPr>
          <w:rFonts w:ascii="PT Astra Serif" w:hAnsi="PT Astra Serif"/>
          <w:sz w:val="26"/>
          <w:szCs w:val="26"/>
        </w:rPr>
        <w:t>8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 кадастровой стоимости объекта недвижимости № КУВИ-002/2021-</w:t>
      </w:r>
      <w:r w:rsidR="0076766E">
        <w:rPr>
          <w:rFonts w:ascii="PT Astra Serif" w:hAnsi="PT Astra Serif"/>
          <w:sz w:val="26"/>
          <w:szCs w:val="26"/>
        </w:rPr>
        <w:t>42366517</w:t>
      </w:r>
      <w:r w:rsidR="00574FFB">
        <w:rPr>
          <w:rFonts w:ascii="PT Astra Serif" w:hAnsi="PT Astra Serif"/>
          <w:sz w:val="26"/>
          <w:szCs w:val="26"/>
        </w:rPr>
        <w:t xml:space="preserve"> от </w:t>
      </w:r>
      <w:r w:rsidR="0076766E">
        <w:rPr>
          <w:rFonts w:ascii="PT Astra Serif" w:hAnsi="PT Astra Serif"/>
          <w:sz w:val="26"/>
          <w:szCs w:val="26"/>
        </w:rPr>
        <w:t>22</w:t>
      </w:r>
      <w:r w:rsidR="00574FFB">
        <w:rPr>
          <w:rFonts w:ascii="PT Astra Serif" w:hAnsi="PT Astra Serif"/>
          <w:sz w:val="26"/>
          <w:szCs w:val="26"/>
        </w:rPr>
        <w:t>.</w:t>
      </w:r>
      <w:r w:rsidRPr="008743B8">
        <w:rPr>
          <w:rFonts w:ascii="PT Astra Serif" w:hAnsi="PT Astra Serif"/>
          <w:sz w:val="26"/>
          <w:szCs w:val="26"/>
        </w:rPr>
        <w:t>04.2021;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копией свидетельства о государственной регистрации права собственности от </w:t>
      </w:r>
      <w:r w:rsidR="0076766E">
        <w:rPr>
          <w:rFonts w:ascii="PT Astra Serif" w:hAnsi="PT Astra Serif"/>
          <w:sz w:val="26"/>
          <w:szCs w:val="26"/>
        </w:rPr>
        <w:t>18</w:t>
      </w:r>
      <w:r w:rsidRPr="008743B8">
        <w:rPr>
          <w:rFonts w:ascii="PT Astra Serif" w:hAnsi="PT Astra Serif"/>
          <w:sz w:val="26"/>
          <w:szCs w:val="26"/>
        </w:rPr>
        <w:t>.0</w:t>
      </w:r>
      <w:r w:rsidR="0076766E">
        <w:rPr>
          <w:rFonts w:ascii="PT Astra Serif" w:hAnsi="PT Astra Serif"/>
          <w:sz w:val="26"/>
          <w:szCs w:val="26"/>
        </w:rPr>
        <w:t>6</w:t>
      </w:r>
      <w:r w:rsidRPr="008743B8">
        <w:rPr>
          <w:rFonts w:ascii="PT Astra Serif" w:hAnsi="PT Astra Serif"/>
          <w:sz w:val="26"/>
          <w:szCs w:val="26"/>
        </w:rPr>
        <w:t>.20</w:t>
      </w:r>
      <w:r w:rsidR="003D08AE">
        <w:rPr>
          <w:rFonts w:ascii="PT Astra Serif" w:hAnsi="PT Astra Serif"/>
          <w:sz w:val="26"/>
          <w:szCs w:val="26"/>
        </w:rPr>
        <w:t xml:space="preserve">04  </w:t>
      </w:r>
      <w:r w:rsidR="0076766E">
        <w:rPr>
          <w:rFonts w:ascii="PT Astra Serif" w:hAnsi="PT Astra Serif"/>
          <w:sz w:val="26"/>
          <w:szCs w:val="26"/>
        </w:rPr>
        <w:t>70-АА</w:t>
      </w:r>
      <w:r w:rsidR="00574FFB">
        <w:rPr>
          <w:rFonts w:ascii="PT Astra Serif" w:hAnsi="PT Astra Serif"/>
          <w:sz w:val="26"/>
          <w:szCs w:val="26"/>
        </w:rPr>
        <w:t xml:space="preserve"> </w:t>
      </w:r>
      <w:r w:rsidR="003D08AE">
        <w:rPr>
          <w:rFonts w:ascii="PT Astra Serif" w:hAnsi="PT Astra Serif"/>
          <w:sz w:val="26"/>
          <w:szCs w:val="26"/>
        </w:rPr>
        <w:t xml:space="preserve">№ </w:t>
      </w:r>
      <w:r w:rsidR="0076766E">
        <w:rPr>
          <w:rFonts w:ascii="PT Astra Serif" w:hAnsi="PT Astra Serif"/>
          <w:sz w:val="26"/>
          <w:szCs w:val="26"/>
        </w:rPr>
        <w:t>275050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отчетом об </w:t>
      </w:r>
      <w:r w:rsidR="0076766E">
        <w:rPr>
          <w:rFonts w:ascii="PT Astra Serif" w:hAnsi="PT Astra Serif"/>
          <w:sz w:val="26"/>
          <w:szCs w:val="26"/>
        </w:rPr>
        <w:t>оценке</w:t>
      </w:r>
      <w:r w:rsidRPr="008743B8">
        <w:rPr>
          <w:rFonts w:ascii="PT Astra Serif" w:hAnsi="PT Astra Serif"/>
          <w:sz w:val="26"/>
          <w:szCs w:val="26"/>
        </w:rPr>
        <w:t xml:space="preserve"> рыночной стоимости </w:t>
      </w:r>
      <w:r w:rsidR="0076766E">
        <w:rPr>
          <w:rFonts w:ascii="PT Astra Serif" w:hAnsi="PT Astra Serif"/>
          <w:sz w:val="26"/>
          <w:szCs w:val="26"/>
        </w:rPr>
        <w:t>нежилого помещения, с кадастровым номером 70:21:0100053:6185, расположенного по адресу: Томская область, г. Томск, ул. Яковлева, д. 6, пом. 18-29, от 27</w:t>
      </w:r>
      <w:r w:rsidR="007C215D" w:rsidRPr="008743B8">
        <w:rPr>
          <w:rFonts w:ascii="PT Astra Serif" w:hAnsi="PT Astra Serif"/>
          <w:sz w:val="26"/>
          <w:szCs w:val="26"/>
        </w:rPr>
        <w:t>.0</w:t>
      </w:r>
      <w:r w:rsidR="0076766E">
        <w:rPr>
          <w:rFonts w:ascii="PT Astra Serif" w:hAnsi="PT Astra Serif"/>
          <w:sz w:val="26"/>
          <w:szCs w:val="26"/>
        </w:rPr>
        <w:t>4</w:t>
      </w:r>
      <w:r w:rsidR="007C215D" w:rsidRPr="008743B8">
        <w:rPr>
          <w:rFonts w:ascii="PT Astra Serif" w:hAnsi="PT Astra Serif"/>
          <w:sz w:val="26"/>
          <w:szCs w:val="26"/>
        </w:rPr>
        <w:t xml:space="preserve">.2021 № </w:t>
      </w:r>
      <w:r w:rsidR="0076766E">
        <w:rPr>
          <w:rFonts w:ascii="PT Astra Serif" w:hAnsi="PT Astra Serif"/>
          <w:sz w:val="26"/>
          <w:szCs w:val="26"/>
        </w:rPr>
        <w:t>458/21</w:t>
      </w:r>
      <w:r w:rsidR="007C215D">
        <w:rPr>
          <w:rFonts w:ascii="PT Astra Serif" w:hAnsi="PT Astra Serif"/>
          <w:sz w:val="26"/>
          <w:szCs w:val="26"/>
        </w:rPr>
        <w:t>,</w:t>
      </w:r>
      <w:r w:rsidRPr="008743B8">
        <w:rPr>
          <w:rFonts w:ascii="PT Astra Serif" w:hAnsi="PT Astra Serif"/>
          <w:sz w:val="26"/>
          <w:szCs w:val="26"/>
        </w:rPr>
        <w:t xml:space="preserve"> подготовленным ООО «</w:t>
      </w:r>
      <w:r w:rsidR="0076766E">
        <w:rPr>
          <w:rFonts w:ascii="PT Astra Serif" w:hAnsi="PT Astra Serif"/>
          <w:sz w:val="26"/>
          <w:szCs w:val="26"/>
        </w:rPr>
        <w:t>Центр экономических консультаций и оценки</w:t>
      </w:r>
      <w:r w:rsidRPr="008743B8">
        <w:rPr>
          <w:rFonts w:ascii="PT Astra Serif" w:hAnsi="PT Astra Serif"/>
          <w:sz w:val="26"/>
          <w:szCs w:val="26"/>
        </w:rPr>
        <w:t>» (далее – отчет об оценке).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Наименование: </w:t>
      </w:r>
      <w:r w:rsidR="0076766E">
        <w:rPr>
          <w:rFonts w:ascii="PT Astra Serif" w:hAnsi="PT Astra Serif"/>
          <w:sz w:val="26"/>
          <w:szCs w:val="26"/>
        </w:rPr>
        <w:t>ОО</w:t>
      </w:r>
      <w:r w:rsidR="00574FFB">
        <w:rPr>
          <w:rFonts w:ascii="PT Astra Serif" w:hAnsi="PT Astra Serif"/>
          <w:sz w:val="26"/>
          <w:szCs w:val="26"/>
        </w:rPr>
        <w:t>О</w:t>
      </w:r>
      <w:r w:rsidRPr="008743B8">
        <w:rPr>
          <w:rFonts w:ascii="PT Astra Serif" w:hAnsi="PT Astra Serif"/>
          <w:sz w:val="26"/>
          <w:szCs w:val="26"/>
        </w:rPr>
        <w:t xml:space="preserve"> «</w:t>
      </w:r>
      <w:r w:rsidR="0076766E">
        <w:rPr>
          <w:rFonts w:ascii="PT Astra Serif" w:hAnsi="PT Astra Serif"/>
          <w:sz w:val="26"/>
          <w:szCs w:val="26"/>
        </w:rPr>
        <w:t>СВ</w:t>
      </w:r>
      <w:r w:rsidR="00574FFB">
        <w:rPr>
          <w:rFonts w:ascii="PT Astra Serif" w:hAnsi="PT Astra Serif"/>
          <w:sz w:val="26"/>
          <w:szCs w:val="26"/>
        </w:rPr>
        <w:t>К</w:t>
      </w:r>
      <w:r w:rsidRPr="008743B8">
        <w:rPr>
          <w:rFonts w:ascii="PT Astra Serif" w:hAnsi="PT Astra Serif"/>
          <w:sz w:val="26"/>
          <w:szCs w:val="26"/>
        </w:rPr>
        <w:t>».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76766E" w:rsidRPr="008743B8">
        <w:rPr>
          <w:rFonts w:ascii="PT Astra Serif" w:hAnsi="PT Astra Serif"/>
          <w:sz w:val="26"/>
          <w:szCs w:val="26"/>
        </w:rPr>
        <w:t xml:space="preserve">Томская область, г. Томск, </w:t>
      </w:r>
      <w:r w:rsidR="0076766E">
        <w:rPr>
          <w:rFonts w:ascii="PT Astra Serif" w:hAnsi="PT Astra Serif"/>
          <w:sz w:val="26"/>
          <w:szCs w:val="26"/>
        </w:rPr>
        <w:t>ул. Яковлева, д. 6.</w:t>
      </w:r>
    </w:p>
    <w:p w:rsidR="00977993" w:rsidRPr="008743B8" w:rsidRDefault="007C215D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3.  Сведения об объекте</w:t>
      </w:r>
      <w:r w:rsidR="00977993" w:rsidRPr="008743B8">
        <w:rPr>
          <w:rFonts w:ascii="PT Astra Serif" w:hAnsi="PT Astra Serif"/>
          <w:sz w:val="26"/>
          <w:szCs w:val="26"/>
        </w:rPr>
        <w:t xml:space="preserve"> недвижимости: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Кадастровый номер: 70:</w:t>
      </w:r>
      <w:r w:rsidR="00574FFB">
        <w:rPr>
          <w:rFonts w:ascii="PT Astra Serif" w:hAnsi="PT Astra Serif"/>
          <w:sz w:val="26"/>
          <w:szCs w:val="26"/>
        </w:rPr>
        <w:t>2</w:t>
      </w:r>
      <w:r w:rsidR="0076766E">
        <w:rPr>
          <w:rFonts w:ascii="PT Astra Serif" w:hAnsi="PT Astra Serif"/>
          <w:sz w:val="26"/>
          <w:szCs w:val="26"/>
        </w:rPr>
        <w:t>1</w:t>
      </w:r>
      <w:r w:rsidRPr="008743B8">
        <w:rPr>
          <w:rFonts w:ascii="PT Astra Serif" w:hAnsi="PT Astra Serif"/>
          <w:sz w:val="26"/>
          <w:szCs w:val="26"/>
        </w:rPr>
        <w:t>:</w:t>
      </w:r>
      <w:r w:rsidR="0076766E">
        <w:rPr>
          <w:rFonts w:ascii="PT Astra Serif" w:hAnsi="PT Astra Serif"/>
          <w:sz w:val="26"/>
          <w:szCs w:val="26"/>
        </w:rPr>
        <w:t>0100053</w:t>
      </w:r>
      <w:r w:rsidRPr="008743B8">
        <w:rPr>
          <w:rFonts w:ascii="PT Astra Serif" w:hAnsi="PT Astra Serif"/>
          <w:sz w:val="26"/>
          <w:szCs w:val="26"/>
        </w:rPr>
        <w:t>:</w:t>
      </w:r>
      <w:r w:rsidR="0076766E">
        <w:rPr>
          <w:rFonts w:ascii="PT Astra Serif" w:hAnsi="PT Astra Serif"/>
          <w:sz w:val="26"/>
          <w:szCs w:val="26"/>
        </w:rPr>
        <w:t>6185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76766E" w:rsidRPr="008743B8">
        <w:rPr>
          <w:rFonts w:ascii="PT Astra Serif" w:hAnsi="PT Astra Serif"/>
          <w:sz w:val="26"/>
          <w:szCs w:val="26"/>
        </w:rPr>
        <w:t xml:space="preserve">Томская область, г. Томск, </w:t>
      </w:r>
      <w:r w:rsidR="0076766E">
        <w:rPr>
          <w:rFonts w:ascii="PT Astra Serif" w:hAnsi="PT Astra Serif"/>
          <w:sz w:val="26"/>
          <w:szCs w:val="26"/>
        </w:rPr>
        <w:t>ул. Яковлева, д. 6, пом. 18-29.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8743B8">
        <w:rPr>
          <w:rFonts w:ascii="PT Astra Serif" w:hAnsi="PT Astra Serif"/>
          <w:sz w:val="26"/>
          <w:szCs w:val="26"/>
        </w:rPr>
        <w:t>машино</w:t>
      </w:r>
      <w:proofErr w:type="spellEnd"/>
      <w:r w:rsidRPr="008743B8">
        <w:rPr>
          <w:rFonts w:ascii="PT Astra Serif" w:hAnsi="PT Astra Serif"/>
          <w:sz w:val="26"/>
          <w:szCs w:val="26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76766E">
        <w:rPr>
          <w:rFonts w:ascii="PT Astra Serif" w:hAnsi="PT Astra Serif"/>
          <w:sz w:val="26"/>
          <w:szCs w:val="26"/>
        </w:rPr>
        <w:t>10 925 355,91</w:t>
      </w:r>
      <w:r w:rsidRPr="008743B8">
        <w:rPr>
          <w:rFonts w:ascii="PT Astra Serif" w:hAnsi="PT Astra Serif"/>
          <w:sz w:val="26"/>
          <w:szCs w:val="26"/>
        </w:rPr>
        <w:t xml:space="preserve"> руб.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Рыночная стоимость объекта по состоянию на 01.01.2019 согласн</w:t>
      </w:r>
      <w:r w:rsidR="00574FFB">
        <w:rPr>
          <w:rFonts w:ascii="PT Astra Serif" w:hAnsi="PT Astra Serif"/>
          <w:sz w:val="26"/>
          <w:szCs w:val="26"/>
        </w:rPr>
        <w:t xml:space="preserve">о отчету об оценке, составляет </w:t>
      </w:r>
      <w:r w:rsidR="0076766E">
        <w:rPr>
          <w:rFonts w:ascii="PT Astra Serif" w:hAnsi="PT Astra Serif"/>
          <w:sz w:val="26"/>
          <w:szCs w:val="26"/>
        </w:rPr>
        <w:t>5 608 000</w:t>
      </w:r>
      <w:r w:rsidRPr="008743B8">
        <w:rPr>
          <w:rFonts w:ascii="PT Astra Serif" w:hAnsi="PT Astra Serif"/>
          <w:sz w:val="26"/>
          <w:szCs w:val="26"/>
        </w:rPr>
        <w:t xml:space="preserve"> руб.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4.   Основание подачи заявления: установление в отношении объекта недвижимости его рыночной стоимости в размере </w:t>
      </w:r>
      <w:r w:rsidR="0076766E">
        <w:rPr>
          <w:rFonts w:ascii="PT Astra Serif" w:hAnsi="PT Astra Serif"/>
          <w:sz w:val="26"/>
          <w:szCs w:val="26"/>
        </w:rPr>
        <w:t>5 608 000</w:t>
      </w:r>
      <w:r w:rsidR="00574FFB" w:rsidRPr="008743B8">
        <w:rPr>
          <w:rFonts w:ascii="PT Astra Serif" w:hAnsi="PT Astra Serif"/>
          <w:sz w:val="26"/>
          <w:szCs w:val="26"/>
        </w:rPr>
        <w:t xml:space="preserve"> </w:t>
      </w:r>
      <w:r w:rsidRPr="008743B8">
        <w:rPr>
          <w:rFonts w:ascii="PT Astra Serif" w:hAnsi="PT Astra Serif"/>
          <w:sz w:val="26"/>
          <w:szCs w:val="26"/>
        </w:rPr>
        <w:t>(</w:t>
      </w:r>
      <w:r w:rsidR="0076766E">
        <w:rPr>
          <w:rFonts w:ascii="PT Astra Serif" w:hAnsi="PT Astra Serif"/>
          <w:sz w:val="26"/>
          <w:szCs w:val="26"/>
        </w:rPr>
        <w:t>пять</w:t>
      </w:r>
      <w:r w:rsidRPr="008743B8">
        <w:rPr>
          <w:rFonts w:ascii="PT Astra Serif" w:hAnsi="PT Astra Serif"/>
          <w:sz w:val="26"/>
          <w:szCs w:val="26"/>
        </w:rPr>
        <w:t xml:space="preserve"> миллион</w:t>
      </w:r>
      <w:r w:rsidR="00574FFB">
        <w:rPr>
          <w:rFonts w:ascii="PT Astra Serif" w:hAnsi="PT Astra Serif"/>
          <w:sz w:val="26"/>
          <w:szCs w:val="26"/>
        </w:rPr>
        <w:t xml:space="preserve">ов </w:t>
      </w:r>
      <w:r w:rsidR="0076766E">
        <w:rPr>
          <w:rFonts w:ascii="PT Astra Serif" w:hAnsi="PT Astra Serif"/>
          <w:sz w:val="26"/>
          <w:szCs w:val="26"/>
        </w:rPr>
        <w:t>шест</w:t>
      </w:r>
      <w:r w:rsidRPr="008743B8">
        <w:rPr>
          <w:rFonts w:ascii="PT Astra Serif" w:hAnsi="PT Astra Serif"/>
          <w:sz w:val="26"/>
          <w:szCs w:val="26"/>
        </w:rPr>
        <w:t xml:space="preserve">ьсот </w:t>
      </w:r>
      <w:r w:rsidR="0076766E">
        <w:rPr>
          <w:rFonts w:ascii="PT Astra Serif" w:hAnsi="PT Astra Serif"/>
          <w:sz w:val="26"/>
          <w:szCs w:val="26"/>
        </w:rPr>
        <w:t xml:space="preserve">восемь </w:t>
      </w:r>
      <w:r w:rsidRPr="008743B8">
        <w:rPr>
          <w:rFonts w:ascii="PT Astra Serif" w:hAnsi="PT Astra Serif"/>
          <w:sz w:val="26"/>
          <w:szCs w:val="26"/>
        </w:rPr>
        <w:t>тысяч) рубл</w:t>
      </w:r>
      <w:r w:rsidR="00574FFB">
        <w:rPr>
          <w:rFonts w:ascii="PT Astra Serif" w:hAnsi="PT Astra Serif"/>
          <w:sz w:val="26"/>
          <w:szCs w:val="26"/>
        </w:rPr>
        <w:t>ей</w:t>
      </w:r>
      <w:r w:rsidRPr="008743B8">
        <w:rPr>
          <w:rFonts w:ascii="PT Astra Serif" w:hAnsi="PT Astra Serif"/>
          <w:sz w:val="26"/>
          <w:szCs w:val="26"/>
        </w:rPr>
        <w:t>, определенной по состоянию на 01.01.2019 (далее – рыночная стоимость объектов недвижимости) в отчете об оценке.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ВЫСТУПИЛИ: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</w:t>
      </w:r>
      <w:r w:rsidR="008E2574">
        <w:rPr>
          <w:rFonts w:ascii="PT Astra Serif" w:hAnsi="PT Astra Serif"/>
          <w:sz w:val="26"/>
          <w:szCs w:val="26"/>
          <w:lang w:eastAsia="ru-RU"/>
        </w:rPr>
        <w:t>Заместитель п</w:t>
      </w:r>
      <w:r w:rsidR="008E2574" w:rsidRPr="007525DB">
        <w:rPr>
          <w:rFonts w:ascii="PT Astra Serif" w:hAnsi="PT Astra Serif"/>
          <w:sz w:val="26"/>
          <w:szCs w:val="26"/>
          <w:lang w:eastAsia="ru-RU"/>
        </w:rPr>
        <w:t>редседател</w:t>
      </w:r>
      <w:r w:rsidR="008E2574">
        <w:rPr>
          <w:rFonts w:ascii="PT Astra Serif" w:hAnsi="PT Astra Serif"/>
          <w:sz w:val="26"/>
          <w:szCs w:val="26"/>
          <w:lang w:eastAsia="ru-RU"/>
        </w:rPr>
        <w:t>я</w:t>
      </w:r>
      <w:r w:rsidRPr="008743B8">
        <w:rPr>
          <w:rFonts w:ascii="PT Astra Serif" w:hAnsi="PT Astra Serif"/>
          <w:sz w:val="26"/>
          <w:szCs w:val="26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         Пояснения представителя ОГБУ «Томский областной центр инвентаризации и кадастра» Кравцовой Татьяны Николаевны представлены в приложении № </w:t>
      </w:r>
      <w:r w:rsidR="0076766E">
        <w:rPr>
          <w:rFonts w:ascii="PT Astra Serif" w:hAnsi="PT Astra Serif"/>
          <w:sz w:val="26"/>
          <w:szCs w:val="26"/>
        </w:rPr>
        <w:t>3</w:t>
      </w:r>
      <w:r w:rsidRPr="008743B8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Комиссией принято РЕШЕНИЕ: </w:t>
      </w:r>
    </w:p>
    <w:p w:rsidR="00977993" w:rsidRPr="008743B8" w:rsidRDefault="00977993" w:rsidP="00E30BE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977993" w:rsidRDefault="00977993" w:rsidP="00E30BE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lastRenderedPageBreak/>
        <w:t>1) нарушение требований к содержанию отчета об оценке, установленными федеральными стандартами оценки;</w:t>
      </w:r>
    </w:p>
    <w:p w:rsidR="00E30BEF" w:rsidRPr="008743B8" w:rsidRDefault="00E30BEF" w:rsidP="00E30BE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977993" w:rsidRPr="008743B8" w:rsidRDefault="00977993" w:rsidP="00E30BE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в соответствии со статьей 22 Закона № 237-ФЗ, пунктом 14 </w:t>
      </w:r>
      <w:r w:rsidR="00DB4C59">
        <w:rPr>
          <w:rFonts w:ascii="PT Astra Serif" w:hAnsi="PT Astra Serif"/>
          <w:sz w:val="26"/>
          <w:szCs w:val="26"/>
        </w:rPr>
        <w:t xml:space="preserve">приказа </w:t>
      </w:r>
      <w:r w:rsidR="00DB4C59" w:rsidRPr="008743B8">
        <w:rPr>
          <w:rFonts w:ascii="PT Astra Serif" w:hAnsi="PT Astra Serif"/>
          <w:sz w:val="26"/>
          <w:szCs w:val="26"/>
        </w:rPr>
        <w:t xml:space="preserve">№ </w:t>
      </w:r>
      <w:proofErr w:type="gramStart"/>
      <w:r w:rsidR="00DB4C59" w:rsidRPr="008743B8">
        <w:rPr>
          <w:rFonts w:ascii="PT Astra Serif" w:hAnsi="PT Astra Serif"/>
          <w:sz w:val="26"/>
          <w:szCs w:val="26"/>
        </w:rPr>
        <w:t>П</w:t>
      </w:r>
      <w:proofErr w:type="gramEnd"/>
      <w:r w:rsidR="00DB4C59" w:rsidRPr="008743B8">
        <w:rPr>
          <w:rFonts w:ascii="PT Astra Serif" w:hAnsi="PT Astra Serif"/>
          <w:sz w:val="26"/>
          <w:szCs w:val="26"/>
        </w:rPr>
        <w:t>/0311</w:t>
      </w:r>
      <w:r w:rsidR="007D6367">
        <w:rPr>
          <w:rFonts w:ascii="PT Astra Serif" w:hAnsi="PT Astra Serif"/>
          <w:sz w:val="26"/>
          <w:szCs w:val="26"/>
        </w:rPr>
        <w:t>, отклонить заявление ОО</w:t>
      </w:r>
      <w:r w:rsidRPr="008743B8">
        <w:rPr>
          <w:rFonts w:ascii="PT Astra Serif" w:hAnsi="PT Astra Serif"/>
          <w:sz w:val="26"/>
          <w:szCs w:val="26"/>
        </w:rPr>
        <w:t>О «</w:t>
      </w:r>
      <w:r w:rsidR="007D6367">
        <w:rPr>
          <w:rFonts w:ascii="PT Astra Serif" w:hAnsi="PT Astra Serif"/>
          <w:sz w:val="26"/>
          <w:szCs w:val="26"/>
        </w:rPr>
        <w:t>СВ</w:t>
      </w:r>
      <w:r w:rsidR="00574FFB">
        <w:rPr>
          <w:rFonts w:ascii="PT Astra Serif" w:hAnsi="PT Astra Serif"/>
          <w:sz w:val="26"/>
          <w:szCs w:val="26"/>
        </w:rPr>
        <w:t>К</w:t>
      </w:r>
      <w:r w:rsidRPr="008743B8">
        <w:rPr>
          <w:rFonts w:ascii="PT Astra Serif" w:hAnsi="PT Astra Serif"/>
          <w:sz w:val="26"/>
          <w:szCs w:val="26"/>
        </w:rPr>
        <w:t xml:space="preserve">» об оспаривании кадастровой стоимости объекта недвижимости с кадастровым номером </w:t>
      </w:r>
      <w:r w:rsidR="007D6367" w:rsidRPr="008743B8">
        <w:rPr>
          <w:rFonts w:ascii="PT Astra Serif" w:hAnsi="PT Astra Serif"/>
          <w:sz w:val="26"/>
          <w:szCs w:val="26"/>
        </w:rPr>
        <w:t>70:</w:t>
      </w:r>
      <w:r w:rsidR="007D6367">
        <w:rPr>
          <w:rFonts w:ascii="PT Astra Serif" w:hAnsi="PT Astra Serif"/>
          <w:sz w:val="26"/>
          <w:szCs w:val="26"/>
        </w:rPr>
        <w:t>21</w:t>
      </w:r>
      <w:r w:rsidR="007D6367" w:rsidRPr="008743B8">
        <w:rPr>
          <w:rFonts w:ascii="PT Astra Serif" w:hAnsi="PT Astra Serif"/>
          <w:sz w:val="26"/>
          <w:szCs w:val="26"/>
        </w:rPr>
        <w:t>:</w:t>
      </w:r>
      <w:r w:rsidR="007D6367">
        <w:rPr>
          <w:rFonts w:ascii="PT Astra Serif" w:hAnsi="PT Astra Serif"/>
          <w:sz w:val="26"/>
          <w:szCs w:val="26"/>
        </w:rPr>
        <w:t>0100053</w:t>
      </w:r>
      <w:r w:rsidR="007D6367" w:rsidRPr="008743B8">
        <w:rPr>
          <w:rFonts w:ascii="PT Astra Serif" w:hAnsi="PT Astra Serif"/>
          <w:sz w:val="26"/>
          <w:szCs w:val="26"/>
        </w:rPr>
        <w:t>:</w:t>
      </w:r>
      <w:r w:rsidR="007D6367">
        <w:rPr>
          <w:rFonts w:ascii="PT Astra Serif" w:hAnsi="PT Astra Serif"/>
          <w:sz w:val="26"/>
          <w:szCs w:val="26"/>
        </w:rPr>
        <w:t>6185</w:t>
      </w:r>
      <w:r w:rsidRPr="008743B8">
        <w:rPr>
          <w:rFonts w:ascii="PT Astra Serif" w:hAnsi="PT Astra Serif"/>
          <w:sz w:val="26"/>
          <w:szCs w:val="26"/>
        </w:rPr>
        <w:t xml:space="preserve">, расположенного по адресу: </w:t>
      </w:r>
      <w:r w:rsidR="007D6367" w:rsidRPr="008743B8">
        <w:rPr>
          <w:rFonts w:ascii="PT Astra Serif" w:hAnsi="PT Astra Serif"/>
          <w:sz w:val="26"/>
          <w:szCs w:val="26"/>
        </w:rPr>
        <w:t xml:space="preserve">Томская область, г. Томск, </w:t>
      </w:r>
      <w:r w:rsidR="007D6367">
        <w:rPr>
          <w:rFonts w:ascii="PT Astra Serif" w:hAnsi="PT Astra Serif"/>
          <w:sz w:val="26"/>
          <w:szCs w:val="26"/>
        </w:rPr>
        <w:t>ул. Яковлева, д. 6, пом. 18-29</w:t>
      </w:r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Pr="008743B8" w:rsidRDefault="00977993" w:rsidP="00E30BE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77993" w:rsidRPr="008743B8" w:rsidRDefault="00977993" w:rsidP="00E30BE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977993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Лабуткина</w:t>
      </w:r>
      <w:proofErr w:type="spellEnd"/>
      <w:r>
        <w:rPr>
          <w:rFonts w:ascii="PT Astra Serif" w:hAnsi="PT Astra Serif"/>
          <w:sz w:val="26"/>
          <w:szCs w:val="26"/>
        </w:rPr>
        <w:t xml:space="preserve"> Людмила Александровна</w:t>
      </w:r>
      <w:r w:rsidR="00977993" w:rsidRPr="008743B8">
        <w:rPr>
          <w:rFonts w:ascii="PT Astra Serif" w:hAnsi="PT Astra Serif"/>
          <w:sz w:val="26"/>
          <w:szCs w:val="26"/>
        </w:rPr>
        <w:t xml:space="preserve"> – </w:t>
      </w:r>
      <w:proofErr w:type="gramStart"/>
      <w:r w:rsidR="00977993"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="00977993"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Мельникова Екатерина Феликсовна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977993" w:rsidRPr="008743B8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Чадаева Инна Валерьевна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.</w:t>
      </w:r>
    </w:p>
    <w:p w:rsidR="00977993" w:rsidRDefault="00977993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7D6367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7D6367" w:rsidRDefault="007D6367" w:rsidP="00E30BEF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>
        <w:rPr>
          <w:rFonts w:ascii="PT Astra Serif" w:hAnsi="PT Astra Serif"/>
          <w:sz w:val="26"/>
          <w:szCs w:val="26"/>
        </w:rPr>
        <w:t xml:space="preserve"> </w:t>
      </w:r>
      <w:r w:rsidR="00D60B8F">
        <w:rPr>
          <w:rFonts w:ascii="PT Astra Serif" w:hAnsi="PT Astra Serif"/>
          <w:sz w:val="26"/>
          <w:szCs w:val="26"/>
        </w:rPr>
        <w:t>ФИО</w:t>
      </w:r>
    </w:p>
    <w:p w:rsidR="007D6367" w:rsidRPr="008743B8" w:rsidRDefault="007D6367" w:rsidP="00E30BEF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7D6367" w:rsidRPr="008743B8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Слушали </w:t>
      </w:r>
      <w:r w:rsidR="008E2574">
        <w:rPr>
          <w:rFonts w:ascii="PT Astra Serif" w:hAnsi="PT Astra Serif"/>
          <w:sz w:val="26"/>
          <w:szCs w:val="26"/>
          <w:lang w:eastAsia="ru-RU"/>
        </w:rPr>
        <w:t xml:space="preserve">Л.А. </w:t>
      </w:r>
      <w:proofErr w:type="spellStart"/>
      <w:r w:rsidR="008E2574">
        <w:rPr>
          <w:rFonts w:ascii="PT Astra Serif" w:hAnsi="PT Astra Serif"/>
          <w:sz w:val="26"/>
          <w:szCs w:val="26"/>
          <w:lang w:eastAsia="ru-RU"/>
        </w:rPr>
        <w:t>Лабуткину</w:t>
      </w:r>
      <w:proofErr w:type="spellEnd"/>
      <w:r w:rsidRPr="008743B8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Pr="008743B8">
        <w:rPr>
          <w:rFonts w:ascii="PT Astra Serif" w:hAnsi="PT Astra Serif"/>
          <w:sz w:val="26"/>
          <w:szCs w:val="26"/>
        </w:rPr>
        <w:t>которая</w:t>
      </w:r>
      <w:proofErr w:type="gramEnd"/>
      <w:r w:rsidRPr="008743B8">
        <w:rPr>
          <w:rFonts w:ascii="PT Astra Serif" w:hAnsi="PT Astra Serif"/>
          <w:sz w:val="26"/>
          <w:szCs w:val="26"/>
        </w:rPr>
        <w:t xml:space="preserve"> сообщила следующее:</w:t>
      </w:r>
    </w:p>
    <w:p w:rsidR="007D6367" w:rsidRPr="008743B8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7D6367" w:rsidRPr="008743B8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6"/>
          <w:szCs w:val="26"/>
        </w:rPr>
        <w:t>24</w:t>
      </w:r>
      <w:r w:rsidRPr="008743B8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8743B8">
        <w:rPr>
          <w:rFonts w:ascii="PT Astra Serif" w:hAnsi="PT Astra Serif"/>
          <w:sz w:val="26"/>
          <w:szCs w:val="26"/>
        </w:rPr>
        <w:t xml:space="preserve">.2021 </w:t>
      </w:r>
      <w:proofErr w:type="spellStart"/>
      <w:r w:rsidRPr="008743B8">
        <w:rPr>
          <w:rFonts w:ascii="PT Astra Serif" w:hAnsi="PT Astra Serif"/>
          <w:sz w:val="26"/>
          <w:szCs w:val="26"/>
        </w:rPr>
        <w:t>вх</w:t>
      </w:r>
      <w:proofErr w:type="spellEnd"/>
      <w:r w:rsidRPr="008743B8">
        <w:rPr>
          <w:rFonts w:ascii="PT Astra Serif" w:hAnsi="PT Astra Serif"/>
          <w:sz w:val="26"/>
          <w:szCs w:val="26"/>
        </w:rPr>
        <w:t>. № 2021/</w:t>
      </w:r>
      <w:r>
        <w:rPr>
          <w:rFonts w:ascii="PT Astra Serif" w:hAnsi="PT Astra Serif"/>
          <w:sz w:val="26"/>
          <w:szCs w:val="26"/>
        </w:rPr>
        <w:t>59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7D6367" w:rsidRPr="008743B8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 кадастровой стоимости</w:t>
      </w:r>
      <w:r>
        <w:rPr>
          <w:rFonts w:ascii="PT Astra Serif" w:hAnsi="PT Astra Serif"/>
          <w:sz w:val="26"/>
          <w:szCs w:val="26"/>
        </w:rPr>
        <w:t xml:space="preserve"> объекта недвижимости № КУВИ-001</w:t>
      </w:r>
      <w:r w:rsidRPr="008743B8">
        <w:rPr>
          <w:rFonts w:ascii="PT Astra Serif" w:hAnsi="PT Astra Serif"/>
          <w:sz w:val="26"/>
          <w:szCs w:val="26"/>
        </w:rPr>
        <w:t>/202</w:t>
      </w:r>
      <w:r>
        <w:rPr>
          <w:rFonts w:ascii="PT Astra Serif" w:hAnsi="PT Astra Serif"/>
          <w:sz w:val="26"/>
          <w:szCs w:val="26"/>
        </w:rPr>
        <w:t>0</w:t>
      </w:r>
      <w:r w:rsidRPr="008743B8">
        <w:rPr>
          <w:rFonts w:ascii="PT Astra Serif" w:hAnsi="PT Astra Serif"/>
          <w:sz w:val="26"/>
          <w:szCs w:val="26"/>
        </w:rPr>
        <w:t>-</w:t>
      </w:r>
      <w:r>
        <w:rPr>
          <w:rFonts w:ascii="PT Astra Serif" w:hAnsi="PT Astra Serif"/>
          <w:sz w:val="26"/>
          <w:szCs w:val="26"/>
        </w:rPr>
        <w:t>4887253 от 11.</w:t>
      </w:r>
      <w:r w:rsidRPr="008743B8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>3</w:t>
      </w:r>
      <w:r w:rsidRPr="008743B8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0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7D6367" w:rsidRPr="008743B8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выпиской из Единого государственного реестра недвижимости об основных характеристиках и зарегистрированных правах на объект недвижимости № КУВИ-002/2021-55862934 от 14.05.2021</w:t>
      </w:r>
      <w:r w:rsidRPr="008743B8">
        <w:rPr>
          <w:rFonts w:ascii="PT Astra Serif" w:hAnsi="PT Astra Serif"/>
          <w:sz w:val="26"/>
          <w:szCs w:val="26"/>
        </w:rPr>
        <w:t>;</w:t>
      </w:r>
    </w:p>
    <w:p w:rsidR="00E30BEF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- </w:t>
      </w:r>
      <w:r w:rsidR="008F09CE" w:rsidRPr="008F09CE">
        <w:rPr>
          <w:rFonts w:ascii="PT Astra Serif" w:hAnsi="PT Astra Serif"/>
          <w:sz w:val="26"/>
          <w:szCs w:val="26"/>
        </w:rPr>
        <w:t xml:space="preserve">отчетом об оценке рыночной стоимости нежилых помещений, площадью 1659,1 </w:t>
      </w:r>
      <w:proofErr w:type="spellStart"/>
      <w:r w:rsidR="008F09CE" w:rsidRPr="008F09CE">
        <w:rPr>
          <w:rFonts w:ascii="PT Astra Serif" w:hAnsi="PT Astra Serif"/>
          <w:sz w:val="26"/>
          <w:szCs w:val="26"/>
        </w:rPr>
        <w:t>кв</w:t>
      </w:r>
      <w:proofErr w:type="gramStart"/>
      <w:r w:rsidR="008F09CE" w:rsidRPr="008F09CE">
        <w:rPr>
          <w:rFonts w:ascii="PT Astra Serif" w:hAnsi="PT Astra Serif"/>
          <w:sz w:val="26"/>
          <w:szCs w:val="26"/>
        </w:rPr>
        <w:t>.м</w:t>
      </w:r>
      <w:proofErr w:type="spellEnd"/>
      <w:proofErr w:type="gramEnd"/>
      <w:r w:rsidR="008F09CE" w:rsidRPr="008F09CE">
        <w:rPr>
          <w:rFonts w:ascii="PT Astra Serif" w:hAnsi="PT Astra Serif"/>
          <w:sz w:val="26"/>
          <w:szCs w:val="26"/>
        </w:rPr>
        <w:t xml:space="preserve">, расположенных в здании по адресу:  Томская область, г. Томск, ул. Вокзальная, д. </w:t>
      </w:r>
      <w:r w:rsidR="008F09CE" w:rsidRPr="003D08AE">
        <w:rPr>
          <w:rFonts w:ascii="PT Astra Serif" w:hAnsi="PT Astra Serif"/>
          <w:sz w:val="26"/>
          <w:szCs w:val="26"/>
        </w:rPr>
        <w:t>41</w:t>
      </w:r>
      <w:r w:rsidR="003D08AE">
        <w:rPr>
          <w:rFonts w:ascii="PT Astra Serif" w:hAnsi="PT Astra Serif"/>
          <w:sz w:val="26"/>
          <w:szCs w:val="26"/>
        </w:rPr>
        <w:t xml:space="preserve"> </w:t>
      </w:r>
      <w:r w:rsidR="008F09CE" w:rsidRPr="008F09CE">
        <w:rPr>
          <w:rFonts w:ascii="PT Astra Serif" w:hAnsi="PT Astra Serif"/>
          <w:sz w:val="26"/>
          <w:szCs w:val="26"/>
        </w:rPr>
        <w:t>(пом. п001-п005, п007-п019, п030-п033, 1001-1011, 1014, 1024-1030, 1047-1049) (кадастровый номер 70:21:0100042:3773)</w:t>
      </w:r>
      <w:r w:rsidR="003D08AE">
        <w:rPr>
          <w:rFonts w:ascii="PT Astra Serif" w:hAnsi="PT Astra Serif"/>
          <w:sz w:val="26"/>
          <w:szCs w:val="26"/>
        </w:rPr>
        <w:t>,</w:t>
      </w:r>
      <w:r w:rsidR="008F09CE" w:rsidRPr="008F09CE">
        <w:rPr>
          <w:rFonts w:ascii="PT Astra Serif" w:hAnsi="PT Astra Serif"/>
          <w:sz w:val="26"/>
          <w:szCs w:val="26"/>
        </w:rPr>
        <w:t xml:space="preserve"> от </w:t>
      </w:r>
      <w:r w:rsidR="008F09CE">
        <w:rPr>
          <w:rFonts w:ascii="PT Astra Serif" w:hAnsi="PT Astra Serif"/>
          <w:sz w:val="26"/>
          <w:szCs w:val="26"/>
        </w:rPr>
        <w:t>16</w:t>
      </w:r>
      <w:r w:rsidR="008F09CE" w:rsidRPr="008F09CE">
        <w:rPr>
          <w:rFonts w:ascii="PT Astra Serif" w:hAnsi="PT Astra Serif"/>
          <w:sz w:val="26"/>
          <w:szCs w:val="26"/>
        </w:rPr>
        <w:t>.0</w:t>
      </w:r>
      <w:r w:rsidR="008F09CE">
        <w:rPr>
          <w:rFonts w:ascii="PT Astra Serif" w:hAnsi="PT Astra Serif"/>
          <w:sz w:val="26"/>
          <w:szCs w:val="26"/>
        </w:rPr>
        <w:t>4</w:t>
      </w:r>
      <w:r w:rsidR="008F09CE" w:rsidRPr="008F09CE">
        <w:rPr>
          <w:rFonts w:ascii="PT Astra Serif" w:hAnsi="PT Astra Serif"/>
          <w:sz w:val="26"/>
          <w:szCs w:val="26"/>
        </w:rPr>
        <w:t>.202</w:t>
      </w:r>
      <w:r w:rsidR="008F09CE">
        <w:rPr>
          <w:rFonts w:ascii="PT Astra Serif" w:hAnsi="PT Astra Serif"/>
          <w:sz w:val="26"/>
          <w:szCs w:val="26"/>
        </w:rPr>
        <w:t>1</w:t>
      </w:r>
      <w:r w:rsidR="008F09CE" w:rsidRPr="008F09CE">
        <w:rPr>
          <w:rFonts w:ascii="PT Astra Serif" w:hAnsi="PT Astra Serif"/>
          <w:sz w:val="26"/>
          <w:szCs w:val="26"/>
        </w:rPr>
        <w:t xml:space="preserve"> № </w:t>
      </w:r>
      <w:r w:rsidR="00703243">
        <w:rPr>
          <w:rFonts w:ascii="PT Astra Serif" w:hAnsi="PT Astra Serif"/>
          <w:sz w:val="26"/>
          <w:szCs w:val="26"/>
        </w:rPr>
        <w:t>296</w:t>
      </w:r>
      <w:r w:rsidR="008F09CE" w:rsidRPr="008F09CE">
        <w:rPr>
          <w:rFonts w:ascii="PT Astra Serif" w:hAnsi="PT Astra Serif"/>
          <w:sz w:val="26"/>
          <w:szCs w:val="26"/>
        </w:rPr>
        <w:t>-А/2020, подготовленн</w:t>
      </w:r>
      <w:r w:rsidR="003D08AE">
        <w:rPr>
          <w:rFonts w:ascii="PT Astra Serif" w:hAnsi="PT Astra Serif"/>
          <w:sz w:val="26"/>
          <w:szCs w:val="26"/>
        </w:rPr>
        <w:t>ым</w:t>
      </w:r>
      <w:r w:rsidR="008F09CE" w:rsidRPr="008F09CE">
        <w:rPr>
          <w:rFonts w:ascii="PT Astra Serif" w:hAnsi="PT Astra Serif"/>
          <w:sz w:val="26"/>
          <w:szCs w:val="26"/>
        </w:rPr>
        <w:t xml:space="preserve"> ООО «Бюро оценки «ТОККО» (далее - отчет об оценке).</w:t>
      </w:r>
    </w:p>
    <w:p w:rsidR="008F09CE" w:rsidRPr="00E30BEF" w:rsidRDefault="008F09CE" w:rsidP="00E30BEF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E30BEF">
        <w:rPr>
          <w:rFonts w:ascii="PT Astra Serif" w:hAnsi="PT Astra Serif"/>
          <w:sz w:val="26"/>
          <w:szCs w:val="26"/>
        </w:rPr>
        <w:t xml:space="preserve">2.  Сведения о заявителе: </w:t>
      </w:r>
    </w:p>
    <w:p w:rsidR="008F09CE" w:rsidRPr="00E30BEF" w:rsidRDefault="008F09CE" w:rsidP="00E30BE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E30BEF">
        <w:rPr>
          <w:rFonts w:ascii="PT Astra Serif" w:hAnsi="PT Astra Serif"/>
          <w:sz w:val="26"/>
          <w:szCs w:val="26"/>
        </w:rPr>
        <w:t xml:space="preserve">Наименование: </w:t>
      </w:r>
      <w:r w:rsidR="00D60B8F">
        <w:rPr>
          <w:rFonts w:ascii="PT Astra Serif" w:hAnsi="PT Astra Serif"/>
          <w:sz w:val="26"/>
          <w:szCs w:val="26"/>
        </w:rPr>
        <w:t>ФИО</w:t>
      </w:r>
    </w:p>
    <w:p w:rsidR="008F09CE" w:rsidRPr="00E30BEF" w:rsidRDefault="008F09CE" w:rsidP="008E2574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E30BEF">
        <w:rPr>
          <w:rFonts w:ascii="PT Astra Serif" w:hAnsi="PT Astra Serif"/>
          <w:sz w:val="26"/>
          <w:szCs w:val="26"/>
        </w:rPr>
        <w:t xml:space="preserve">Адрес (место нахождения): </w:t>
      </w:r>
    </w:p>
    <w:p w:rsidR="008F09CE" w:rsidRPr="00E30BEF" w:rsidRDefault="008F09CE" w:rsidP="00E30BE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30BEF">
        <w:rPr>
          <w:rFonts w:ascii="PT Astra Serif" w:hAnsi="PT Astra Serif"/>
          <w:sz w:val="26"/>
          <w:szCs w:val="26"/>
        </w:rPr>
        <w:t xml:space="preserve"> 3.  Сведения об объектах недвижимости:</w:t>
      </w:r>
    </w:p>
    <w:p w:rsidR="008F09CE" w:rsidRPr="00E30BEF" w:rsidRDefault="008F09CE" w:rsidP="00E30BE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30BEF">
        <w:rPr>
          <w:rFonts w:ascii="PT Astra Serif" w:hAnsi="PT Astra Serif"/>
          <w:sz w:val="26"/>
          <w:szCs w:val="26"/>
        </w:rPr>
        <w:t xml:space="preserve">Кадастровый номер: 70:21:0100042:3773.         </w:t>
      </w:r>
    </w:p>
    <w:p w:rsidR="008F09CE" w:rsidRPr="00E30BEF" w:rsidRDefault="008F09CE" w:rsidP="00E30BE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30BEF">
        <w:rPr>
          <w:rFonts w:ascii="PT Astra Serif" w:hAnsi="PT Astra Serif"/>
          <w:sz w:val="26"/>
          <w:szCs w:val="26"/>
        </w:rPr>
        <w:t>Адрес (место нахождения): Томская область, г. Томск, ул. Вокзальная, д. 41, пом. п001-п005, п007-п019, п030-п033, 1001-1011, 1014, 1024-1030, 1047-1049.</w:t>
      </w:r>
    </w:p>
    <w:p w:rsidR="008F09CE" w:rsidRPr="00E30BEF" w:rsidRDefault="008F09CE" w:rsidP="00E30BE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30BEF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E30BEF">
        <w:rPr>
          <w:rFonts w:ascii="PT Astra Serif" w:hAnsi="PT Astra Serif"/>
          <w:sz w:val="26"/>
          <w:szCs w:val="26"/>
        </w:rPr>
        <w:t>машино</w:t>
      </w:r>
      <w:proofErr w:type="spellEnd"/>
      <w:r w:rsidRPr="00E30BEF">
        <w:rPr>
          <w:rFonts w:ascii="PT Astra Serif" w:hAnsi="PT Astra Serif"/>
          <w:sz w:val="26"/>
          <w:szCs w:val="26"/>
        </w:rPr>
        <w:t>-мест и иных видов объектов недвижимости (за исключением земельных участков), расположенных на территории Томской области», составляет 58 442 192, 37 руб.</w:t>
      </w:r>
    </w:p>
    <w:p w:rsidR="008F09CE" w:rsidRPr="00E30BEF" w:rsidRDefault="008F09CE" w:rsidP="00E30BE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30BEF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01.01.2019 согласно отчету об оценке, составляет </w:t>
      </w:r>
      <w:r w:rsidR="009D4F01">
        <w:rPr>
          <w:rFonts w:ascii="PT Astra Serif" w:hAnsi="PT Astra Serif"/>
          <w:sz w:val="26"/>
          <w:szCs w:val="26"/>
        </w:rPr>
        <w:t>31 260 000</w:t>
      </w:r>
      <w:r w:rsidRPr="00E30BEF">
        <w:rPr>
          <w:rFonts w:ascii="PT Astra Serif" w:hAnsi="PT Astra Serif"/>
          <w:sz w:val="26"/>
          <w:szCs w:val="26"/>
        </w:rPr>
        <w:t xml:space="preserve"> руб.</w:t>
      </w:r>
    </w:p>
    <w:p w:rsidR="008F09CE" w:rsidRPr="00E30BEF" w:rsidRDefault="008F09CE" w:rsidP="00E30BEF">
      <w:pPr>
        <w:jc w:val="both"/>
        <w:rPr>
          <w:rFonts w:ascii="PT Astra Serif" w:hAnsi="PT Astra Serif"/>
          <w:sz w:val="26"/>
          <w:szCs w:val="26"/>
        </w:rPr>
      </w:pPr>
      <w:r w:rsidRPr="00E30BEF">
        <w:rPr>
          <w:rFonts w:ascii="PT Astra Serif" w:hAnsi="PT Astra Serif"/>
          <w:sz w:val="26"/>
          <w:szCs w:val="26"/>
        </w:rPr>
        <w:lastRenderedPageBreak/>
        <w:t xml:space="preserve"> </w:t>
      </w:r>
      <w:r w:rsidR="00E30BEF">
        <w:rPr>
          <w:rFonts w:ascii="PT Astra Serif" w:hAnsi="PT Astra Serif"/>
          <w:sz w:val="26"/>
          <w:szCs w:val="26"/>
        </w:rPr>
        <w:tab/>
      </w:r>
      <w:r w:rsidR="008E2574">
        <w:rPr>
          <w:rFonts w:ascii="PT Astra Serif" w:hAnsi="PT Astra Serif"/>
          <w:sz w:val="26"/>
          <w:szCs w:val="26"/>
        </w:rPr>
        <w:t xml:space="preserve"> 4. </w:t>
      </w:r>
      <w:r w:rsidRPr="00E30BEF">
        <w:rPr>
          <w:rFonts w:ascii="PT Astra Serif" w:hAnsi="PT Astra Serif"/>
          <w:sz w:val="26"/>
          <w:szCs w:val="26"/>
        </w:rPr>
        <w:t xml:space="preserve">Основание подачи заявления: установление в отношении объектов недвижимости их рыночной стоимости в размере </w:t>
      </w:r>
      <w:r w:rsidR="009D4F01">
        <w:rPr>
          <w:rFonts w:ascii="PT Astra Serif" w:hAnsi="PT Astra Serif"/>
          <w:sz w:val="26"/>
          <w:szCs w:val="26"/>
        </w:rPr>
        <w:t>31 260 000</w:t>
      </w:r>
      <w:r w:rsidRPr="00E30BEF">
        <w:rPr>
          <w:rFonts w:ascii="PT Astra Serif" w:hAnsi="PT Astra Serif"/>
          <w:sz w:val="26"/>
          <w:szCs w:val="26"/>
        </w:rPr>
        <w:t xml:space="preserve"> (</w:t>
      </w:r>
      <w:r w:rsidR="009D4F01">
        <w:rPr>
          <w:rFonts w:ascii="PT Astra Serif" w:hAnsi="PT Astra Serif"/>
          <w:sz w:val="26"/>
          <w:szCs w:val="26"/>
        </w:rPr>
        <w:t>тридцать один</w:t>
      </w:r>
      <w:r w:rsidRPr="00E30BEF">
        <w:rPr>
          <w:rFonts w:ascii="PT Astra Serif" w:hAnsi="PT Astra Serif"/>
          <w:sz w:val="26"/>
          <w:szCs w:val="26"/>
        </w:rPr>
        <w:t xml:space="preserve"> миллион </w:t>
      </w:r>
      <w:r w:rsidR="009D4F01">
        <w:rPr>
          <w:rFonts w:ascii="PT Astra Serif" w:hAnsi="PT Astra Serif"/>
          <w:sz w:val="26"/>
          <w:szCs w:val="26"/>
        </w:rPr>
        <w:t>двести</w:t>
      </w:r>
      <w:r w:rsidRPr="00E30BEF">
        <w:rPr>
          <w:rFonts w:ascii="PT Astra Serif" w:hAnsi="PT Astra Serif"/>
          <w:sz w:val="26"/>
          <w:szCs w:val="26"/>
        </w:rPr>
        <w:t xml:space="preserve"> </w:t>
      </w:r>
      <w:r w:rsidR="009D4F01">
        <w:rPr>
          <w:rFonts w:ascii="PT Astra Serif" w:hAnsi="PT Astra Serif"/>
          <w:sz w:val="26"/>
          <w:szCs w:val="26"/>
        </w:rPr>
        <w:t>шестьдесят</w:t>
      </w:r>
      <w:r w:rsidRPr="00E30BEF">
        <w:rPr>
          <w:rFonts w:ascii="PT Astra Serif" w:hAnsi="PT Astra Serif"/>
          <w:sz w:val="26"/>
          <w:szCs w:val="26"/>
        </w:rPr>
        <w:t xml:space="preserve"> тысяч) рублей, определенной по состоянию на 01.01.2019 (далее – рыночная стоимость объектов недвижимости) в отчете об оценке.</w:t>
      </w:r>
    </w:p>
    <w:p w:rsidR="008F09CE" w:rsidRPr="003D08AE" w:rsidRDefault="008F09CE" w:rsidP="00E30BEF">
      <w:pPr>
        <w:pStyle w:val="aff0"/>
        <w:ind w:firstLine="567"/>
        <w:jc w:val="both"/>
        <w:rPr>
          <w:rFonts w:ascii="PT Astra Serif" w:hAnsi="PT Astra Serif"/>
          <w:sz w:val="26"/>
          <w:szCs w:val="26"/>
        </w:rPr>
      </w:pPr>
      <w:r w:rsidRPr="003D08AE">
        <w:rPr>
          <w:rFonts w:ascii="PT Astra Serif" w:hAnsi="PT Astra Serif"/>
          <w:sz w:val="26"/>
          <w:szCs w:val="26"/>
        </w:rPr>
        <w:t xml:space="preserve">       </w:t>
      </w:r>
    </w:p>
    <w:p w:rsidR="008F09CE" w:rsidRPr="003D08AE" w:rsidRDefault="008F09CE" w:rsidP="00E30BE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D08AE">
        <w:rPr>
          <w:rFonts w:ascii="PT Astra Serif" w:hAnsi="PT Astra Serif"/>
          <w:sz w:val="26"/>
          <w:szCs w:val="26"/>
        </w:rPr>
        <w:t>ВЫСТУПИЛИ:</w:t>
      </w:r>
    </w:p>
    <w:p w:rsidR="008F09CE" w:rsidRPr="003D08AE" w:rsidRDefault="008E2574" w:rsidP="003D08A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3D08AE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="008F09CE" w:rsidRPr="003D08AE">
        <w:rPr>
          <w:rFonts w:ascii="PT Astra Serif" w:hAnsi="PT Astra Serif"/>
          <w:sz w:val="26"/>
          <w:szCs w:val="26"/>
        </w:rPr>
        <w:t xml:space="preserve">комиссии отметил, что комплектность документов, представленных заявителем, соответствует части 9 статьи 22 Закона № 237-ФЗ. </w:t>
      </w:r>
    </w:p>
    <w:p w:rsidR="008F09CE" w:rsidRPr="003D08AE" w:rsidRDefault="00703243" w:rsidP="003D08A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3D08AE">
        <w:rPr>
          <w:rFonts w:ascii="PT Astra Serif" w:hAnsi="PT Astra Serif"/>
          <w:sz w:val="26"/>
          <w:szCs w:val="26"/>
        </w:rPr>
        <w:t>Пояснения представителя ОГБУ «Томский областной центр инвентаризации и кадастра» Кравцовой Татьяны Николаевны представлены в приложении № 4</w:t>
      </w:r>
      <w:r w:rsidR="008F09CE" w:rsidRPr="003D08AE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8F09CE" w:rsidRPr="003D08AE" w:rsidRDefault="008F09CE" w:rsidP="003D08A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3D08AE">
        <w:rPr>
          <w:rFonts w:ascii="PT Astra Serif" w:hAnsi="PT Astra Serif"/>
          <w:sz w:val="26"/>
          <w:szCs w:val="26"/>
        </w:rPr>
        <w:t xml:space="preserve"> </w:t>
      </w:r>
      <w:r w:rsidR="00E30BEF" w:rsidRPr="003D08AE">
        <w:rPr>
          <w:rFonts w:ascii="PT Astra Serif" w:hAnsi="PT Astra Serif"/>
          <w:sz w:val="26"/>
          <w:szCs w:val="26"/>
        </w:rPr>
        <w:tab/>
      </w:r>
      <w:r w:rsidRPr="003D08AE">
        <w:rPr>
          <w:rFonts w:ascii="PT Astra Serif" w:hAnsi="PT Astra Serif"/>
          <w:sz w:val="26"/>
          <w:szCs w:val="26"/>
        </w:rPr>
        <w:t xml:space="preserve">Комиссией принято РЕШЕНИЕ: </w:t>
      </w:r>
    </w:p>
    <w:p w:rsidR="00E30BEF" w:rsidRPr="003D08AE" w:rsidRDefault="00E30BEF" w:rsidP="003D08A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3D08AE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E30BEF" w:rsidRPr="003D08AE" w:rsidRDefault="00E30BEF" w:rsidP="003D08A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3D08AE">
        <w:rPr>
          <w:rFonts w:ascii="PT Astra Serif" w:hAnsi="PT Astra Serif"/>
          <w:sz w:val="26"/>
          <w:szCs w:val="26"/>
        </w:rPr>
        <w:t>1) нарушение требований к содержанию отчета об оценке, установленными федеральными стандартами оценки;</w:t>
      </w:r>
    </w:p>
    <w:p w:rsidR="00E30BEF" w:rsidRPr="003D08AE" w:rsidRDefault="00E30BEF" w:rsidP="003D08A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3D08AE">
        <w:rPr>
          <w:rFonts w:ascii="PT Astra Serif" w:hAnsi="PT Astra Serif"/>
          <w:sz w:val="26"/>
          <w:szCs w:val="26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8F09CE" w:rsidRPr="003D08AE" w:rsidRDefault="00E30BEF" w:rsidP="003D08A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3D08AE">
        <w:rPr>
          <w:rFonts w:ascii="PT Astra Serif" w:hAnsi="PT Astra Serif"/>
          <w:sz w:val="26"/>
          <w:szCs w:val="26"/>
        </w:rPr>
        <w:t xml:space="preserve">в соответствии со статьей 22 Закона № 237-ФЗ, пунктом 14 </w:t>
      </w:r>
      <w:r w:rsidR="00DB4C59" w:rsidRPr="003D08AE">
        <w:rPr>
          <w:rFonts w:ascii="PT Astra Serif" w:hAnsi="PT Astra Serif"/>
          <w:sz w:val="26"/>
          <w:szCs w:val="26"/>
        </w:rPr>
        <w:t xml:space="preserve">приказа № </w:t>
      </w:r>
      <w:proofErr w:type="gramStart"/>
      <w:r w:rsidR="00DB4C59" w:rsidRPr="003D08AE">
        <w:rPr>
          <w:rFonts w:ascii="PT Astra Serif" w:hAnsi="PT Astra Serif"/>
          <w:sz w:val="26"/>
          <w:szCs w:val="26"/>
        </w:rPr>
        <w:t>П</w:t>
      </w:r>
      <w:proofErr w:type="gramEnd"/>
      <w:r w:rsidR="00DB4C59" w:rsidRPr="003D08AE">
        <w:rPr>
          <w:rFonts w:ascii="PT Astra Serif" w:hAnsi="PT Astra Serif"/>
          <w:sz w:val="26"/>
          <w:szCs w:val="26"/>
        </w:rPr>
        <w:t>/0311</w:t>
      </w:r>
      <w:r w:rsidRPr="003D08AE">
        <w:rPr>
          <w:rFonts w:ascii="PT Astra Serif" w:hAnsi="PT Astra Serif"/>
          <w:sz w:val="26"/>
          <w:szCs w:val="26"/>
        </w:rPr>
        <w:t xml:space="preserve">, отклонить заявление </w:t>
      </w:r>
      <w:r w:rsidR="00D60B8F">
        <w:rPr>
          <w:rFonts w:ascii="PT Astra Serif" w:hAnsi="PT Astra Serif"/>
          <w:sz w:val="26"/>
          <w:szCs w:val="26"/>
        </w:rPr>
        <w:t>ФИО</w:t>
      </w:r>
      <w:bookmarkStart w:id="0" w:name="_GoBack"/>
      <w:bookmarkEnd w:id="0"/>
      <w:r w:rsidR="008F09CE" w:rsidRPr="003D08AE">
        <w:rPr>
          <w:rFonts w:ascii="PT Astra Serif" w:hAnsi="PT Astra Serif"/>
          <w:sz w:val="26"/>
          <w:szCs w:val="26"/>
        </w:rPr>
        <w:t xml:space="preserve"> об оспаривании кадастровой стоимости объекта недвижимости с кадастровым номером 70:21:0100042:3773, расположенного по адресу: Томская область, г. Томск, ул. Вокзальная, д. 41, пом. п001-п005, п007-п019, п030-п033, 1001-1011, 1014, 1024-1030, 1047-1049.</w:t>
      </w:r>
    </w:p>
    <w:p w:rsidR="007D6367" w:rsidRPr="008743B8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7D6367" w:rsidRPr="008743B8" w:rsidRDefault="007D6367" w:rsidP="00E30BE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7D6367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Лабуткина</w:t>
      </w:r>
      <w:proofErr w:type="spellEnd"/>
      <w:r>
        <w:rPr>
          <w:rFonts w:ascii="PT Astra Serif" w:hAnsi="PT Astra Serif"/>
          <w:sz w:val="26"/>
          <w:szCs w:val="26"/>
        </w:rPr>
        <w:t xml:space="preserve"> Людмила Александровна</w:t>
      </w:r>
      <w:r w:rsidRPr="008743B8">
        <w:rPr>
          <w:rFonts w:ascii="PT Astra Serif" w:hAnsi="PT Astra Serif"/>
          <w:sz w:val="26"/>
          <w:szCs w:val="26"/>
        </w:rPr>
        <w:t xml:space="preserve">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7D6367" w:rsidRPr="008743B8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Мельникова Екатерина Феликсовна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;</w:t>
      </w:r>
    </w:p>
    <w:p w:rsidR="007D6367" w:rsidRPr="008743B8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 xml:space="preserve">Чадаева Инна Валерьевна – </w:t>
      </w:r>
      <w:proofErr w:type="gramStart"/>
      <w:r w:rsidRPr="008743B8">
        <w:rPr>
          <w:rFonts w:ascii="PT Astra Serif" w:hAnsi="PT Astra Serif"/>
          <w:sz w:val="26"/>
          <w:szCs w:val="26"/>
        </w:rPr>
        <w:t>за</w:t>
      </w:r>
      <w:proofErr w:type="gramEnd"/>
      <w:r w:rsidRPr="008743B8">
        <w:rPr>
          <w:rFonts w:ascii="PT Astra Serif" w:hAnsi="PT Astra Serif"/>
          <w:sz w:val="26"/>
          <w:szCs w:val="26"/>
        </w:rPr>
        <w:t>.</w:t>
      </w:r>
    </w:p>
    <w:p w:rsidR="007D6367" w:rsidRDefault="007D6367" w:rsidP="00E30BE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E77C88" w:rsidRPr="008743B8" w:rsidRDefault="00E77C88" w:rsidP="00E30BE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7507F4" w:rsidRPr="008743B8" w:rsidRDefault="003149BF" w:rsidP="00E30BEF">
      <w:pPr>
        <w:pStyle w:val="af1"/>
        <w:jc w:val="both"/>
        <w:rPr>
          <w:rFonts w:ascii="PT Astra Serif" w:hAnsi="PT Astra Serif"/>
          <w:sz w:val="26"/>
          <w:szCs w:val="26"/>
        </w:rPr>
      </w:pPr>
      <w:r w:rsidRPr="008743B8">
        <w:rPr>
          <w:rFonts w:ascii="PT Astra Serif" w:hAnsi="PT Astra Serif"/>
          <w:sz w:val="26"/>
          <w:szCs w:val="26"/>
        </w:rPr>
        <w:t>Заседание объявляется закрытым.</w:t>
      </w:r>
    </w:p>
    <w:p w:rsidR="00B94A37" w:rsidRPr="008743B8" w:rsidRDefault="00B94A37" w:rsidP="00E30BEF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B94A37" w:rsidRPr="008743B8" w:rsidRDefault="00B94A37" w:rsidP="00E30BEF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8749C1" w:rsidRPr="008743B8" w:rsidRDefault="00E30BEF" w:rsidP="00E30BEF">
      <w:pPr>
        <w:pStyle w:val="Default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Заместитель п</w:t>
      </w:r>
      <w:r w:rsidR="00B94A37" w:rsidRPr="008743B8">
        <w:rPr>
          <w:rFonts w:ascii="PT Astra Serif" w:hAnsi="PT Astra Serif"/>
          <w:bCs/>
          <w:sz w:val="26"/>
          <w:szCs w:val="26"/>
        </w:rPr>
        <w:t>редседател</w:t>
      </w:r>
      <w:r>
        <w:rPr>
          <w:rFonts w:ascii="PT Astra Serif" w:hAnsi="PT Astra Serif"/>
          <w:bCs/>
          <w:sz w:val="26"/>
          <w:szCs w:val="26"/>
        </w:rPr>
        <w:t>я</w:t>
      </w:r>
      <w:r w:rsidR="00B94A37" w:rsidRPr="008743B8">
        <w:rPr>
          <w:rFonts w:ascii="PT Astra Serif" w:hAnsi="PT Astra Serif"/>
          <w:bCs/>
          <w:sz w:val="26"/>
          <w:szCs w:val="26"/>
        </w:rPr>
        <w:t xml:space="preserve"> комиссии    </w:t>
      </w:r>
      <w:r w:rsidR="006573DC" w:rsidRPr="008743B8">
        <w:rPr>
          <w:rFonts w:ascii="PT Astra Serif" w:hAnsi="PT Astra Serif"/>
          <w:bCs/>
          <w:sz w:val="26"/>
          <w:szCs w:val="26"/>
        </w:rPr>
        <w:t xml:space="preserve">                     </w:t>
      </w:r>
      <w:r w:rsidR="00E77C88" w:rsidRPr="008743B8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486EBC" w:rsidRPr="008743B8">
        <w:rPr>
          <w:rFonts w:ascii="PT Astra Serif" w:hAnsi="PT Astra Serif"/>
          <w:bCs/>
          <w:sz w:val="26"/>
          <w:szCs w:val="26"/>
        </w:rPr>
        <w:t xml:space="preserve">  </w:t>
      </w:r>
      <w:proofErr w:type="spellStart"/>
      <w:r>
        <w:rPr>
          <w:rFonts w:ascii="PT Astra Serif" w:hAnsi="PT Astra Serif"/>
          <w:bCs/>
          <w:sz w:val="26"/>
          <w:szCs w:val="26"/>
        </w:rPr>
        <w:t>Лабуткина</w:t>
      </w:r>
      <w:proofErr w:type="spellEnd"/>
      <w:r w:rsidR="00486EBC" w:rsidRPr="008743B8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Людмила Александровна</w:t>
      </w:r>
      <w:r w:rsidR="00486EBC" w:rsidRPr="008743B8">
        <w:rPr>
          <w:rFonts w:ascii="PT Astra Serif" w:hAnsi="PT Astra Serif"/>
          <w:bCs/>
          <w:sz w:val="26"/>
          <w:szCs w:val="26"/>
        </w:rPr>
        <w:t xml:space="preserve"> 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8743B8" w:rsidTr="001F473B">
        <w:tc>
          <w:tcPr>
            <w:tcW w:w="2694" w:type="dxa"/>
            <w:shd w:val="clear" w:color="auto" w:fill="auto"/>
          </w:tcPr>
          <w:p w:rsidR="0047289F" w:rsidRPr="008743B8" w:rsidRDefault="0047289F" w:rsidP="00E30BEF">
            <w:pPr>
              <w:pStyle w:val="Default"/>
              <w:jc w:val="both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8743B8" w:rsidRDefault="0047289F" w:rsidP="00E30BEF">
            <w:pPr>
              <w:pStyle w:val="Default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8743B8" w:rsidRDefault="0047289F" w:rsidP="00E30BEF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</w:tbl>
    <w:p w:rsidR="00A17329" w:rsidRPr="008743B8" w:rsidRDefault="00A17329" w:rsidP="00E30BE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A17329" w:rsidRDefault="00A17329" w:rsidP="00E30BE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75CD" w:rsidRPr="007F1D4C" w:rsidRDefault="00A17329" w:rsidP="00E30BE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2"/>
          <w:szCs w:val="22"/>
        </w:rPr>
      </w:pPr>
      <w:proofErr w:type="spellStart"/>
      <w:r>
        <w:rPr>
          <w:rFonts w:ascii="PT Astra Serif" w:hAnsi="PT Astra Serif"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sz w:val="22"/>
          <w:szCs w:val="22"/>
        </w:rPr>
        <w:t xml:space="preserve"> А.Ф.</w:t>
      </w:r>
      <w:r w:rsidR="00536D1D" w:rsidRPr="007F1D4C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7F1D4C" w:rsidSect="008038C1">
      <w:headerReference w:type="even" r:id="rId9"/>
      <w:footerReference w:type="default" r:id="rId10"/>
      <w:footerReference w:type="first" r:id="rId11"/>
      <w:pgSz w:w="11906" w:h="16838" w:code="9"/>
      <w:pgMar w:top="709" w:right="707" w:bottom="1418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2E1" w:rsidRDefault="00FF52E1">
      <w:r>
        <w:separator/>
      </w:r>
    </w:p>
  </w:endnote>
  <w:endnote w:type="continuationSeparator" w:id="0">
    <w:p w:rsidR="00FF52E1" w:rsidRDefault="00FF5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9124"/>
      <w:docPartObj>
        <w:docPartGallery w:val="Page Numbers (Bottom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:rsidR="001E0D79" w:rsidRPr="00A058BE" w:rsidRDefault="001E0D79">
        <w:pPr>
          <w:pStyle w:val="a4"/>
          <w:jc w:val="center"/>
          <w:rPr>
            <w:rFonts w:ascii="PT Astra Serif" w:hAnsi="PT Astra Serif"/>
            <w:sz w:val="22"/>
            <w:szCs w:val="22"/>
          </w:rPr>
        </w:pPr>
        <w:r w:rsidRPr="00A058BE">
          <w:rPr>
            <w:rFonts w:ascii="PT Astra Serif" w:hAnsi="PT Astra Serif"/>
            <w:sz w:val="22"/>
            <w:szCs w:val="22"/>
          </w:rPr>
          <w:fldChar w:fldCharType="begin"/>
        </w:r>
        <w:r w:rsidRPr="00A058BE">
          <w:rPr>
            <w:rFonts w:ascii="PT Astra Serif" w:hAnsi="PT Astra Serif"/>
            <w:sz w:val="22"/>
            <w:szCs w:val="22"/>
          </w:rPr>
          <w:instrText>PAGE   \* MERGEFORMAT</w:instrText>
        </w:r>
        <w:r w:rsidRPr="00A058BE">
          <w:rPr>
            <w:rFonts w:ascii="PT Astra Serif" w:hAnsi="PT Astra Serif"/>
            <w:sz w:val="22"/>
            <w:szCs w:val="22"/>
          </w:rPr>
          <w:fldChar w:fldCharType="separate"/>
        </w:r>
        <w:r w:rsidR="00D60B8F">
          <w:rPr>
            <w:rFonts w:ascii="PT Astra Serif" w:hAnsi="PT Astra Serif"/>
            <w:noProof/>
            <w:sz w:val="22"/>
            <w:szCs w:val="22"/>
          </w:rPr>
          <w:t>4</w:t>
        </w:r>
        <w:r w:rsidRPr="00A058BE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:rsidR="001E0D79" w:rsidRDefault="001E0D7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D79" w:rsidRDefault="001E0D79">
    <w:pPr>
      <w:pStyle w:val="a4"/>
      <w:jc w:val="center"/>
    </w:pPr>
  </w:p>
  <w:p w:rsidR="001E0D79" w:rsidRDefault="001E0D7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2E1" w:rsidRDefault="00FF52E1">
      <w:r>
        <w:separator/>
      </w:r>
    </w:p>
  </w:footnote>
  <w:footnote w:type="continuationSeparator" w:id="0">
    <w:p w:rsidR="00FF52E1" w:rsidRDefault="00FF52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D79" w:rsidRDefault="001E0D79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1E0D79" w:rsidRDefault="001E0D79">
    <w:pPr>
      <w:pStyle w:val="a3"/>
    </w:pPr>
  </w:p>
  <w:p w:rsidR="001E0D79" w:rsidRDefault="001E0D7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3254A9"/>
    <w:multiLevelType w:val="hybridMultilevel"/>
    <w:tmpl w:val="7E7E20AA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B922E2B"/>
    <w:multiLevelType w:val="hybridMultilevel"/>
    <w:tmpl w:val="D33AF1BA"/>
    <w:lvl w:ilvl="0" w:tplc="04190013">
      <w:start w:val="1"/>
      <w:numFmt w:val="upperRoman"/>
      <w:lvlText w:val="%1."/>
      <w:lvlJc w:val="righ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9E24AAE"/>
    <w:multiLevelType w:val="hybridMultilevel"/>
    <w:tmpl w:val="AFAA887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6E44F84"/>
    <w:multiLevelType w:val="hybridMultilevel"/>
    <w:tmpl w:val="285253D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1"/>
  </w:num>
  <w:num w:numId="3">
    <w:abstractNumId w:val="13"/>
  </w:num>
  <w:num w:numId="4">
    <w:abstractNumId w:val="6"/>
  </w:num>
  <w:num w:numId="5">
    <w:abstractNumId w:val="7"/>
  </w:num>
  <w:num w:numId="6">
    <w:abstractNumId w:val="22"/>
  </w:num>
  <w:num w:numId="7">
    <w:abstractNumId w:val="10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4"/>
  </w:num>
  <w:num w:numId="13">
    <w:abstractNumId w:val="8"/>
  </w:num>
  <w:num w:numId="14">
    <w:abstractNumId w:val="25"/>
  </w:num>
  <w:num w:numId="1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3"/>
  </w:num>
  <w:num w:numId="18">
    <w:abstractNumId w:val="5"/>
  </w:num>
  <w:num w:numId="19">
    <w:abstractNumId w:val="1"/>
  </w:num>
  <w:num w:numId="20">
    <w:abstractNumId w:val="2"/>
  </w:num>
  <w:num w:numId="21">
    <w:abstractNumId w:val="0"/>
  </w:num>
  <w:num w:numId="22">
    <w:abstractNumId w:val="23"/>
  </w:num>
  <w:num w:numId="23">
    <w:abstractNumId w:val="19"/>
  </w:num>
  <w:num w:numId="24">
    <w:abstractNumId w:val="24"/>
  </w:num>
  <w:num w:numId="25">
    <w:abstractNumId w:val="20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1B1"/>
    <w:rsid w:val="000044EC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352AC"/>
    <w:rsid w:val="00040CAA"/>
    <w:rsid w:val="00041E39"/>
    <w:rsid w:val="00044885"/>
    <w:rsid w:val="00044D67"/>
    <w:rsid w:val="000458AF"/>
    <w:rsid w:val="00051740"/>
    <w:rsid w:val="0005388B"/>
    <w:rsid w:val="00054EF9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6F5E"/>
    <w:rsid w:val="00077969"/>
    <w:rsid w:val="00080270"/>
    <w:rsid w:val="00082767"/>
    <w:rsid w:val="00082992"/>
    <w:rsid w:val="000875AB"/>
    <w:rsid w:val="00090604"/>
    <w:rsid w:val="00090F33"/>
    <w:rsid w:val="00091A9B"/>
    <w:rsid w:val="000928DD"/>
    <w:rsid w:val="00095C6B"/>
    <w:rsid w:val="00095FD0"/>
    <w:rsid w:val="0009618E"/>
    <w:rsid w:val="00097FEF"/>
    <w:rsid w:val="000A09E2"/>
    <w:rsid w:val="000A0CA3"/>
    <w:rsid w:val="000A132B"/>
    <w:rsid w:val="000A18C4"/>
    <w:rsid w:val="000A348C"/>
    <w:rsid w:val="000A3B79"/>
    <w:rsid w:val="000A63E3"/>
    <w:rsid w:val="000B277A"/>
    <w:rsid w:val="000B2E1C"/>
    <w:rsid w:val="000B301D"/>
    <w:rsid w:val="000B3CFE"/>
    <w:rsid w:val="000B4A76"/>
    <w:rsid w:val="000B5BC7"/>
    <w:rsid w:val="000B5DAE"/>
    <w:rsid w:val="000C03E0"/>
    <w:rsid w:val="000C0A05"/>
    <w:rsid w:val="000C1377"/>
    <w:rsid w:val="000C1415"/>
    <w:rsid w:val="000C24D4"/>
    <w:rsid w:val="000C5BE7"/>
    <w:rsid w:val="000D0627"/>
    <w:rsid w:val="000D07E8"/>
    <w:rsid w:val="000D2810"/>
    <w:rsid w:val="000D3CF0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20AF"/>
    <w:rsid w:val="000F25E4"/>
    <w:rsid w:val="000F4D4D"/>
    <w:rsid w:val="000F5CF8"/>
    <w:rsid w:val="0010412F"/>
    <w:rsid w:val="00105C92"/>
    <w:rsid w:val="001130A7"/>
    <w:rsid w:val="00115A2D"/>
    <w:rsid w:val="00120290"/>
    <w:rsid w:val="001216A0"/>
    <w:rsid w:val="0012219C"/>
    <w:rsid w:val="00122799"/>
    <w:rsid w:val="001229CA"/>
    <w:rsid w:val="001250CB"/>
    <w:rsid w:val="00125164"/>
    <w:rsid w:val="00125A63"/>
    <w:rsid w:val="00125A96"/>
    <w:rsid w:val="00126AD9"/>
    <w:rsid w:val="00126D13"/>
    <w:rsid w:val="001272C2"/>
    <w:rsid w:val="00127FB0"/>
    <w:rsid w:val="00130985"/>
    <w:rsid w:val="00132360"/>
    <w:rsid w:val="0013250B"/>
    <w:rsid w:val="00136508"/>
    <w:rsid w:val="00142299"/>
    <w:rsid w:val="00143F1C"/>
    <w:rsid w:val="0014533F"/>
    <w:rsid w:val="001462DA"/>
    <w:rsid w:val="00146423"/>
    <w:rsid w:val="00150234"/>
    <w:rsid w:val="00152E60"/>
    <w:rsid w:val="00154244"/>
    <w:rsid w:val="001552A5"/>
    <w:rsid w:val="00155EA8"/>
    <w:rsid w:val="00156256"/>
    <w:rsid w:val="0015793A"/>
    <w:rsid w:val="00157F1C"/>
    <w:rsid w:val="0016041B"/>
    <w:rsid w:val="001620C7"/>
    <w:rsid w:val="00165C38"/>
    <w:rsid w:val="001714F7"/>
    <w:rsid w:val="00171CAB"/>
    <w:rsid w:val="001726B7"/>
    <w:rsid w:val="001729CE"/>
    <w:rsid w:val="00175AC1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117E"/>
    <w:rsid w:val="00192953"/>
    <w:rsid w:val="00192E80"/>
    <w:rsid w:val="001938EF"/>
    <w:rsid w:val="001972D9"/>
    <w:rsid w:val="001A0CEF"/>
    <w:rsid w:val="001A221A"/>
    <w:rsid w:val="001A386F"/>
    <w:rsid w:val="001A3CAA"/>
    <w:rsid w:val="001A44A4"/>
    <w:rsid w:val="001A4922"/>
    <w:rsid w:val="001A4994"/>
    <w:rsid w:val="001A63FD"/>
    <w:rsid w:val="001A655C"/>
    <w:rsid w:val="001A74F0"/>
    <w:rsid w:val="001B072C"/>
    <w:rsid w:val="001B087E"/>
    <w:rsid w:val="001B2B85"/>
    <w:rsid w:val="001B2F2C"/>
    <w:rsid w:val="001B5370"/>
    <w:rsid w:val="001B785B"/>
    <w:rsid w:val="001B7F66"/>
    <w:rsid w:val="001C0629"/>
    <w:rsid w:val="001C0B0E"/>
    <w:rsid w:val="001C4F8E"/>
    <w:rsid w:val="001C69F8"/>
    <w:rsid w:val="001D0D30"/>
    <w:rsid w:val="001D1043"/>
    <w:rsid w:val="001D4906"/>
    <w:rsid w:val="001D4962"/>
    <w:rsid w:val="001D4FE6"/>
    <w:rsid w:val="001D5981"/>
    <w:rsid w:val="001D6B55"/>
    <w:rsid w:val="001D7BD7"/>
    <w:rsid w:val="001E03AD"/>
    <w:rsid w:val="001E0D79"/>
    <w:rsid w:val="001E5B82"/>
    <w:rsid w:val="001E6E7B"/>
    <w:rsid w:val="001E75CD"/>
    <w:rsid w:val="001F154A"/>
    <w:rsid w:val="001F473B"/>
    <w:rsid w:val="001F5284"/>
    <w:rsid w:val="001F7863"/>
    <w:rsid w:val="00201ED7"/>
    <w:rsid w:val="00204E2D"/>
    <w:rsid w:val="002062E2"/>
    <w:rsid w:val="00207243"/>
    <w:rsid w:val="00207B1C"/>
    <w:rsid w:val="00212E82"/>
    <w:rsid w:val="00213631"/>
    <w:rsid w:val="00215B50"/>
    <w:rsid w:val="00215E30"/>
    <w:rsid w:val="00215EBF"/>
    <w:rsid w:val="002175F8"/>
    <w:rsid w:val="00217B4F"/>
    <w:rsid w:val="00220B3D"/>
    <w:rsid w:val="00222656"/>
    <w:rsid w:val="00222943"/>
    <w:rsid w:val="00223A1A"/>
    <w:rsid w:val="002249D6"/>
    <w:rsid w:val="00224B27"/>
    <w:rsid w:val="002253EC"/>
    <w:rsid w:val="002304A8"/>
    <w:rsid w:val="002315AF"/>
    <w:rsid w:val="002325EF"/>
    <w:rsid w:val="00234314"/>
    <w:rsid w:val="00241D65"/>
    <w:rsid w:val="0024316D"/>
    <w:rsid w:val="0024615C"/>
    <w:rsid w:val="00252F05"/>
    <w:rsid w:val="00253F14"/>
    <w:rsid w:val="0025493B"/>
    <w:rsid w:val="00254B0C"/>
    <w:rsid w:val="00256A58"/>
    <w:rsid w:val="00257CAA"/>
    <w:rsid w:val="00260695"/>
    <w:rsid w:val="002628F6"/>
    <w:rsid w:val="002631E4"/>
    <w:rsid w:val="0026344D"/>
    <w:rsid w:val="00264DEC"/>
    <w:rsid w:val="002659AF"/>
    <w:rsid w:val="002665C8"/>
    <w:rsid w:val="00267A61"/>
    <w:rsid w:val="0027160E"/>
    <w:rsid w:val="00273AA5"/>
    <w:rsid w:val="0027416D"/>
    <w:rsid w:val="00274662"/>
    <w:rsid w:val="00276E8C"/>
    <w:rsid w:val="00277376"/>
    <w:rsid w:val="002820DA"/>
    <w:rsid w:val="00282DF0"/>
    <w:rsid w:val="002835B9"/>
    <w:rsid w:val="00284511"/>
    <w:rsid w:val="00285254"/>
    <w:rsid w:val="002858ED"/>
    <w:rsid w:val="00285B4E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44AA"/>
    <w:rsid w:val="002B5AB0"/>
    <w:rsid w:val="002B6776"/>
    <w:rsid w:val="002B6878"/>
    <w:rsid w:val="002B6F37"/>
    <w:rsid w:val="002B722A"/>
    <w:rsid w:val="002C0A48"/>
    <w:rsid w:val="002C1288"/>
    <w:rsid w:val="002C2199"/>
    <w:rsid w:val="002C3072"/>
    <w:rsid w:val="002C3208"/>
    <w:rsid w:val="002C7B8A"/>
    <w:rsid w:val="002D0482"/>
    <w:rsid w:val="002D273F"/>
    <w:rsid w:val="002D3137"/>
    <w:rsid w:val="002D392E"/>
    <w:rsid w:val="002D5B74"/>
    <w:rsid w:val="002D5E6B"/>
    <w:rsid w:val="002D76EA"/>
    <w:rsid w:val="002D7CD1"/>
    <w:rsid w:val="002E0124"/>
    <w:rsid w:val="002E103C"/>
    <w:rsid w:val="002E2092"/>
    <w:rsid w:val="002E4912"/>
    <w:rsid w:val="002E5E00"/>
    <w:rsid w:val="002E605C"/>
    <w:rsid w:val="002E7AF8"/>
    <w:rsid w:val="002F170D"/>
    <w:rsid w:val="002F2B5C"/>
    <w:rsid w:val="002F2BA4"/>
    <w:rsid w:val="002F3245"/>
    <w:rsid w:val="002F37BA"/>
    <w:rsid w:val="002F4250"/>
    <w:rsid w:val="002F525A"/>
    <w:rsid w:val="002F5ABE"/>
    <w:rsid w:val="002F6257"/>
    <w:rsid w:val="002F791B"/>
    <w:rsid w:val="00301024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B06"/>
    <w:rsid w:val="00314EAC"/>
    <w:rsid w:val="00317355"/>
    <w:rsid w:val="003207A6"/>
    <w:rsid w:val="00321672"/>
    <w:rsid w:val="00322C57"/>
    <w:rsid w:val="00323914"/>
    <w:rsid w:val="00323991"/>
    <w:rsid w:val="00324A97"/>
    <w:rsid w:val="0033381C"/>
    <w:rsid w:val="00333FB7"/>
    <w:rsid w:val="00334A79"/>
    <w:rsid w:val="0034136D"/>
    <w:rsid w:val="003418A4"/>
    <w:rsid w:val="00344762"/>
    <w:rsid w:val="00344CAD"/>
    <w:rsid w:val="003471C6"/>
    <w:rsid w:val="0035271F"/>
    <w:rsid w:val="00353DD7"/>
    <w:rsid w:val="00354D1C"/>
    <w:rsid w:val="003608CC"/>
    <w:rsid w:val="00361755"/>
    <w:rsid w:val="003618D1"/>
    <w:rsid w:val="00361FA8"/>
    <w:rsid w:val="0036215D"/>
    <w:rsid w:val="00362247"/>
    <w:rsid w:val="003648D5"/>
    <w:rsid w:val="0036512B"/>
    <w:rsid w:val="00370B04"/>
    <w:rsid w:val="00371476"/>
    <w:rsid w:val="0037498D"/>
    <w:rsid w:val="00374D3A"/>
    <w:rsid w:val="003752B8"/>
    <w:rsid w:val="00375AE0"/>
    <w:rsid w:val="00381B27"/>
    <w:rsid w:val="00381F43"/>
    <w:rsid w:val="00382F1A"/>
    <w:rsid w:val="00383217"/>
    <w:rsid w:val="003853A7"/>
    <w:rsid w:val="003868D0"/>
    <w:rsid w:val="00387877"/>
    <w:rsid w:val="00390261"/>
    <w:rsid w:val="003917A9"/>
    <w:rsid w:val="0039552B"/>
    <w:rsid w:val="00396AD1"/>
    <w:rsid w:val="00396F76"/>
    <w:rsid w:val="003A0C45"/>
    <w:rsid w:val="003A0C57"/>
    <w:rsid w:val="003A1BFC"/>
    <w:rsid w:val="003A2169"/>
    <w:rsid w:val="003A2C50"/>
    <w:rsid w:val="003A42CC"/>
    <w:rsid w:val="003A45AB"/>
    <w:rsid w:val="003A4E54"/>
    <w:rsid w:val="003A695E"/>
    <w:rsid w:val="003A6C31"/>
    <w:rsid w:val="003A7480"/>
    <w:rsid w:val="003B1A00"/>
    <w:rsid w:val="003B4399"/>
    <w:rsid w:val="003B4851"/>
    <w:rsid w:val="003B61BE"/>
    <w:rsid w:val="003C0C82"/>
    <w:rsid w:val="003C38D9"/>
    <w:rsid w:val="003C3D51"/>
    <w:rsid w:val="003C4F13"/>
    <w:rsid w:val="003C5F56"/>
    <w:rsid w:val="003C6276"/>
    <w:rsid w:val="003C737D"/>
    <w:rsid w:val="003C782C"/>
    <w:rsid w:val="003C7898"/>
    <w:rsid w:val="003D0096"/>
    <w:rsid w:val="003D00F0"/>
    <w:rsid w:val="003D08AE"/>
    <w:rsid w:val="003D1FAB"/>
    <w:rsid w:val="003D2279"/>
    <w:rsid w:val="003D2557"/>
    <w:rsid w:val="003D52AD"/>
    <w:rsid w:val="003D545E"/>
    <w:rsid w:val="003D572E"/>
    <w:rsid w:val="003D5E51"/>
    <w:rsid w:val="003D7884"/>
    <w:rsid w:val="003D7BD9"/>
    <w:rsid w:val="003E057C"/>
    <w:rsid w:val="003E0CDF"/>
    <w:rsid w:val="003E0E1F"/>
    <w:rsid w:val="003E2B30"/>
    <w:rsid w:val="003E3E91"/>
    <w:rsid w:val="003E445C"/>
    <w:rsid w:val="003E6577"/>
    <w:rsid w:val="003E73AC"/>
    <w:rsid w:val="003E756A"/>
    <w:rsid w:val="003F2196"/>
    <w:rsid w:val="003F3A26"/>
    <w:rsid w:val="003F60BC"/>
    <w:rsid w:val="003F6214"/>
    <w:rsid w:val="003F6BD8"/>
    <w:rsid w:val="003F6C04"/>
    <w:rsid w:val="00400FCD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4627"/>
    <w:rsid w:val="004150BC"/>
    <w:rsid w:val="00415DF4"/>
    <w:rsid w:val="004220D4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08D5"/>
    <w:rsid w:val="00461281"/>
    <w:rsid w:val="00461D31"/>
    <w:rsid w:val="0046372E"/>
    <w:rsid w:val="00463731"/>
    <w:rsid w:val="00463833"/>
    <w:rsid w:val="00464432"/>
    <w:rsid w:val="00464769"/>
    <w:rsid w:val="00465207"/>
    <w:rsid w:val="004678C1"/>
    <w:rsid w:val="0047079C"/>
    <w:rsid w:val="004719BE"/>
    <w:rsid w:val="00471A55"/>
    <w:rsid w:val="00471CDC"/>
    <w:rsid w:val="0047289F"/>
    <w:rsid w:val="00474288"/>
    <w:rsid w:val="00474C4D"/>
    <w:rsid w:val="00476900"/>
    <w:rsid w:val="004778F5"/>
    <w:rsid w:val="00481E4B"/>
    <w:rsid w:val="004825B9"/>
    <w:rsid w:val="00482A9B"/>
    <w:rsid w:val="00482C9B"/>
    <w:rsid w:val="00482E4D"/>
    <w:rsid w:val="0048475E"/>
    <w:rsid w:val="00486EBC"/>
    <w:rsid w:val="0049007F"/>
    <w:rsid w:val="00491684"/>
    <w:rsid w:val="0049200E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A7BE0"/>
    <w:rsid w:val="004B32C0"/>
    <w:rsid w:val="004B38A3"/>
    <w:rsid w:val="004B3E07"/>
    <w:rsid w:val="004B457E"/>
    <w:rsid w:val="004B5276"/>
    <w:rsid w:val="004B62C6"/>
    <w:rsid w:val="004C07CE"/>
    <w:rsid w:val="004C0AE2"/>
    <w:rsid w:val="004C10B4"/>
    <w:rsid w:val="004C4DB9"/>
    <w:rsid w:val="004C5D25"/>
    <w:rsid w:val="004C5DDF"/>
    <w:rsid w:val="004C77B2"/>
    <w:rsid w:val="004D09E6"/>
    <w:rsid w:val="004D1866"/>
    <w:rsid w:val="004D1D70"/>
    <w:rsid w:val="004D4FFD"/>
    <w:rsid w:val="004D54FD"/>
    <w:rsid w:val="004D5832"/>
    <w:rsid w:val="004D7153"/>
    <w:rsid w:val="004D7B75"/>
    <w:rsid w:val="004E030F"/>
    <w:rsid w:val="004E063F"/>
    <w:rsid w:val="004E0DCA"/>
    <w:rsid w:val="004E1BEA"/>
    <w:rsid w:val="004E4748"/>
    <w:rsid w:val="004E7050"/>
    <w:rsid w:val="004F2009"/>
    <w:rsid w:val="004F491F"/>
    <w:rsid w:val="004F6DAC"/>
    <w:rsid w:val="00501A0B"/>
    <w:rsid w:val="00501F0D"/>
    <w:rsid w:val="00502AE6"/>
    <w:rsid w:val="00502B9E"/>
    <w:rsid w:val="00504FE9"/>
    <w:rsid w:val="00506958"/>
    <w:rsid w:val="00507D86"/>
    <w:rsid w:val="00511C81"/>
    <w:rsid w:val="00513035"/>
    <w:rsid w:val="00515113"/>
    <w:rsid w:val="00515854"/>
    <w:rsid w:val="00517DA8"/>
    <w:rsid w:val="0052607C"/>
    <w:rsid w:val="005272B7"/>
    <w:rsid w:val="00527C7E"/>
    <w:rsid w:val="0053176F"/>
    <w:rsid w:val="00532355"/>
    <w:rsid w:val="005326F7"/>
    <w:rsid w:val="00532D04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2D68"/>
    <w:rsid w:val="0055467D"/>
    <w:rsid w:val="005554D4"/>
    <w:rsid w:val="00556A8C"/>
    <w:rsid w:val="00560BE2"/>
    <w:rsid w:val="00564D85"/>
    <w:rsid w:val="00565821"/>
    <w:rsid w:val="00566963"/>
    <w:rsid w:val="00566AB9"/>
    <w:rsid w:val="00566DC5"/>
    <w:rsid w:val="00567984"/>
    <w:rsid w:val="00574FFB"/>
    <w:rsid w:val="00577BC0"/>
    <w:rsid w:val="00580435"/>
    <w:rsid w:val="00580CD7"/>
    <w:rsid w:val="00581BF2"/>
    <w:rsid w:val="0058331F"/>
    <w:rsid w:val="005845E5"/>
    <w:rsid w:val="0058468B"/>
    <w:rsid w:val="005856DF"/>
    <w:rsid w:val="00591781"/>
    <w:rsid w:val="00592679"/>
    <w:rsid w:val="00592AF7"/>
    <w:rsid w:val="0059353D"/>
    <w:rsid w:val="00593856"/>
    <w:rsid w:val="00595AC0"/>
    <w:rsid w:val="00596DCC"/>
    <w:rsid w:val="005A1673"/>
    <w:rsid w:val="005A62C4"/>
    <w:rsid w:val="005A7457"/>
    <w:rsid w:val="005B0267"/>
    <w:rsid w:val="005B15CB"/>
    <w:rsid w:val="005B19A8"/>
    <w:rsid w:val="005B1AE9"/>
    <w:rsid w:val="005B325B"/>
    <w:rsid w:val="005B3F44"/>
    <w:rsid w:val="005B4FD6"/>
    <w:rsid w:val="005B4FD8"/>
    <w:rsid w:val="005B77CF"/>
    <w:rsid w:val="005C05B0"/>
    <w:rsid w:val="005C0B5E"/>
    <w:rsid w:val="005C22BE"/>
    <w:rsid w:val="005C3FD4"/>
    <w:rsid w:val="005C4F0D"/>
    <w:rsid w:val="005D0578"/>
    <w:rsid w:val="005D25E4"/>
    <w:rsid w:val="005D2BA6"/>
    <w:rsid w:val="005D69F4"/>
    <w:rsid w:val="005D6CCA"/>
    <w:rsid w:val="005E0396"/>
    <w:rsid w:val="005E0718"/>
    <w:rsid w:val="005E2BA6"/>
    <w:rsid w:val="005E3101"/>
    <w:rsid w:val="005E3D79"/>
    <w:rsid w:val="005E4A53"/>
    <w:rsid w:val="005E4B67"/>
    <w:rsid w:val="005F0E4D"/>
    <w:rsid w:val="005F26CC"/>
    <w:rsid w:val="005F28A6"/>
    <w:rsid w:val="005F4E5C"/>
    <w:rsid w:val="005F4EDE"/>
    <w:rsid w:val="005F4F0A"/>
    <w:rsid w:val="005F506A"/>
    <w:rsid w:val="005F7D4D"/>
    <w:rsid w:val="0060069E"/>
    <w:rsid w:val="0060126C"/>
    <w:rsid w:val="00601E93"/>
    <w:rsid w:val="00602564"/>
    <w:rsid w:val="00602AF4"/>
    <w:rsid w:val="00606770"/>
    <w:rsid w:val="00607856"/>
    <w:rsid w:val="00611C13"/>
    <w:rsid w:val="00611FC9"/>
    <w:rsid w:val="0061321E"/>
    <w:rsid w:val="00613915"/>
    <w:rsid w:val="00614708"/>
    <w:rsid w:val="006156E0"/>
    <w:rsid w:val="0061660D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3187"/>
    <w:rsid w:val="00634263"/>
    <w:rsid w:val="00634714"/>
    <w:rsid w:val="0064291C"/>
    <w:rsid w:val="00642DED"/>
    <w:rsid w:val="00643D69"/>
    <w:rsid w:val="0064412F"/>
    <w:rsid w:val="00644D92"/>
    <w:rsid w:val="006453E2"/>
    <w:rsid w:val="006456EB"/>
    <w:rsid w:val="00645F25"/>
    <w:rsid w:val="006540E0"/>
    <w:rsid w:val="00654D5B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5EF9"/>
    <w:rsid w:val="006765C8"/>
    <w:rsid w:val="00676F34"/>
    <w:rsid w:val="00680BF8"/>
    <w:rsid w:val="00680EB6"/>
    <w:rsid w:val="00683531"/>
    <w:rsid w:val="00684B6D"/>
    <w:rsid w:val="00684CD3"/>
    <w:rsid w:val="00684D0F"/>
    <w:rsid w:val="0068622B"/>
    <w:rsid w:val="0068659C"/>
    <w:rsid w:val="0069075D"/>
    <w:rsid w:val="00696606"/>
    <w:rsid w:val="006977A6"/>
    <w:rsid w:val="006A0C1C"/>
    <w:rsid w:val="006A0D93"/>
    <w:rsid w:val="006A3895"/>
    <w:rsid w:val="006A48DD"/>
    <w:rsid w:val="006A5703"/>
    <w:rsid w:val="006A57BF"/>
    <w:rsid w:val="006A5CD7"/>
    <w:rsid w:val="006B1E96"/>
    <w:rsid w:val="006B2D1F"/>
    <w:rsid w:val="006B3481"/>
    <w:rsid w:val="006B3C3F"/>
    <w:rsid w:val="006B4034"/>
    <w:rsid w:val="006B55B7"/>
    <w:rsid w:val="006B6B2C"/>
    <w:rsid w:val="006C221A"/>
    <w:rsid w:val="006C48A2"/>
    <w:rsid w:val="006C4F3D"/>
    <w:rsid w:val="006C51A6"/>
    <w:rsid w:val="006C5FF9"/>
    <w:rsid w:val="006C6306"/>
    <w:rsid w:val="006D0A48"/>
    <w:rsid w:val="006D45D2"/>
    <w:rsid w:val="006D5591"/>
    <w:rsid w:val="006D55C2"/>
    <w:rsid w:val="006D5DBA"/>
    <w:rsid w:val="006D5F72"/>
    <w:rsid w:val="006D6F84"/>
    <w:rsid w:val="006E0076"/>
    <w:rsid w:val="006E2849"/>
    <w:rsid w:val="006E2B9B"/>
    <w:rsid w:val="006F3596"/>
    <w:rsid w:val="006F3A24"/>
    <w:rsid w:val="006F3B7C"/>
    <w:rsid w:val="006F3F86"/>
    <w:rsid w:val="006F4190"/>
    <w:rsid w:val="007015C4"/>
    <w:rsid w:val="00701B66"/>
    <w:rsid w:val="0070321A"/>
    <w:rsid w:val="00703243"/>
    <w:rsid w:val="00704C94"/>
    <w:rsid w:val="0070549E"/>
    <w:rsid w:val="00706F60"/>
    <w:rsid w:val="007101E2"/>
    <w:rsid w:val="00711794"/>
    <w:rsid w:val="00713DC4"/>
    <w:rsid w:val="00714782"/>
    <w:rsid w:val="00714DC0"/>
    <w:rsid w:val="00714FBD"/>
    <w:rsid w:val="00715D25"/>
    <w:rsid w:val="00720943"/>
    <w:rsid w:val="0072137A"/>
    <w:rsid w:val="00721BD0"/>
    <w:rsid w:val="007226BC"/>
    <w:rsid w:val="00723B56"/>
    <w:rsid w:val="00725701"/>
    <w:rsid w:val="00726CE3"/>
    <w:rsid w:val="00727F51"/>
    <w:rsid w:val="007311AF"/>
    <w:rsid w:val="00732005"/>
    <w:rsid w:val="00736779"/>
    <w:rsid w:val="00740D89"/>
    <w:rsid w:val="007410C0"/>
    <w:rsid w:val="00745C38"/>
    <w:rsid w:val="007460D3"/>
    <w:rsid w:val="00746CD1"/>
    <w:rsid w:val="00750332"/>
    <w:rsid w:val="007507F4"/>
    <w:rsid w:val="007525DB"/>
    <w:rsid w:val="00752CD5"/>
    <w:rsid w:val="007535BF"/>
    <w:rsid w:val="00754BCF"/>
    <w:rsid w:val="0075702C"/>
    <w:rsid w:val="00761048"/>
    <w:rsid w:val="00762AF7"/>
    <w:rsid w:val="00763ED1"/>
    <w:rsid w:val="00764233"/>
    <w:rsid w:val="00764358"/>
    <w:rsid w:val="00765564"/>
    <w:rsid w:val="007658C8"/>
    <w:rsid w:val="00765FD3"/>
    <w:rsid w:val="0076766E"/>
    <w:rsid w:val="0077087D"/>
    <w:rsid w:val="00773817"/>
    <w:rsid w:val="00774F47"/>
    <w:rsid w:val="00776B0A"/>
    <w:rsid w:val="00780BAA"/>
    <w:rsid w:val="00780DD1"/>
    <w:rsid w:val="00781822"/>
    <w:rsid w:val="00782F8C"/>
    <w:rsid w:val="00783D14"/>
    <w:rsid w:val="00786BD7"/>
    <w:rsid w:val="00786DED"/>
    <w:rsid w:val="00787A6A"/>
    <w:rsid w:val="00790AD5"/>
    <w:rsid w:val="0079154D"/>
    <w:rsid w:val="00793970"/>
    <w:rsid w:val="00794994"/>
    <w:rsid w:val="00794C18"/>
    <w:rsid w:val="007950BD"/>
    <w:rsid w:val="007962BC"/>
    <w:rsid w:val="007974AB"/>
    <w:rsid w:val="007A00AA"/>
    <w:rsid w:val="007A04BA"/>
    <w:rsid w:val="007A04F8"/>
    <w:rsid w:val="007A1190"/>
    <w:rsid w:val="007A1850"/>
    <w:rsid w:val="007A1BF3"/>
    <w:rsid w:val="007A2B25"/>
    <w:rsid w:val="007A3849"/>
    <w:rsid w:val="007A6594"/>
    <w:rsid w:val="007A729B"/>
    <w:rsid w:val="007A757B"/>
    <w:rsid w:val="007B12C0"/>
    <w:rsid w:val="007B1F94"/>
    <w:rsid w:val="007B4900"/>
    <w:rsid w:val="007B719F"/>
    <w:rsid w:val="007C215D"/>
    <w:rsid w:val="007C6B57"/>
    <w:rsid w:val="007C7743"/>
    <w:rsid w:val="007D0AFD"/>
    <w:rsid w:val="007D0B76"/>
    <w:rsid w:val="007D4B31"/>
    <w:rsid w:val="007D5600"/>
    <w:rsid w:val="007D5D07"/>
    <w:rsid w:val="007D6367"/>
    <w:rsid w:val="007D6664"/>
    <w:rsid w:val="007D7BC0"/>
    <w:rsid w:val="007E1B59"/>
    <w:rsid w:val="007E28E8"/>
    <w:rsid w:val="007E6C33"/>
    <w:rsid w:val="007E7041"/>
    <w:rsid w:val="007E7C98"/>
    <w:rsid w:val="007F178D"/>
    <w:rsid w:val="007F1D4C"/>
    <w:rsid w:val="007F26DD"/>
    <w:rsid w:val="007F36D8"/>
    <w:rsid w:val="007F45CA"/>
    <w:rsid w:val="007F5963"/>
    <w:rsid w:val="007F60D9"/>
    <w:rsid w:val="007F78D5"/>
    <w:rsid w:val="007F7B55"/>
    <w:rsid w:val="007F7D19"/>
    <w:rsid w:val="008010B1"/>
    <w:rsid w:val="008038C1"/>
    <w:rsid w:val="0080395A"/>
    <w:rsid w:val="0081025F"/>
    <w:rsid w:val="00810BD0"/>
    <w:rsid w:val="008125DE"/>
    <w:rsid w:val="00812B87"/>
    <w:rsid w:val="00812DAC"/>
    <w:rsid w:val="00813DC1"/>
    <w:rsid w:val="00814614"/>
    <w:rsid w:val="008154D3"/>
    <w:rsid w:val="0081621A"/>
    <w:rsid w:val="008166AA"/>
    <w:rsid w:val="00816B8B"/>
    <w:rsid w:val="008217C3"/>
    <w:rsid w:val="00822B6F"/>
    <w:rsid w:val="00827ACE"/>
    <w:rsid w:val="00831CB1"/>
    <w:rsid w:val="00832095"/>
    <w:rsid w:val="0083209A"/>
    <w:rsid w:val="00833DA1"/>
    <w:rsid w:val="00834D14"/>
    <w:rsid w:val="00834E97"/>
    <w:rsid w:val="00836724"/>
    <w:rsid w:val="008376F7"/>
    <w:rsid w:val="00837FFE"/>
    <w:rsid w:val="0084003A"/>
    <w:rsid w:val="00842DA7"/>
    <w:rsid w:val="00843655"/>
    <w:rsid w:val="0084386E"/>
    <w:rsid w:val="0084465D"/>
    <w:rsid w:val="0084496E"/>
    <w:rsid w:val="00850E20"/>
    <w:rsid w:val="0085390B"/>
    <w:rsid w:val="008555E4"/>
    <w:rsid w:val="0085589C"/>
    <w:rsid w:val="00857BA3"/>
    <w:rsid w:val="00860028"/>
    <w:rsid w:val="008601AF"/>
    <w:rsid w:val="008616A7"/>
    <w:rsid w:val="008617B5"/>
    <w:rsid w:val="00865E9C"/>
    <w:rsid w:val="00870045"/>
    <w:rsid w:val="00870930"/>
    <w:rsid w:val="00870C51"/>
    <w:rsid w:val="008743B8"/>
    <w:rsid w:val="008749C1"/>
    <w:rsid w:val="00874CC7"/>
    <w:rsid w:val="008824DB"/>
    <w:rsid w:val="00884BF4"/>
    <w:rsid w:val="00885C39"/>
    <w:rsid w:val="008864FA"/>
    <w:rsid w:val="008868B6"/>
    <w:rsid w:val="008906D3"/>
    <w:rsid w:val="00890835"/>
    <w:rsid w:val="008921E6"/>
    <w:rsid w:val="008932AE"/>
    <w:rsid w:val="008947E0"/>
    <w:rsid w:val="0089492C"/>
    <w:rsid w:val="008A05B4"/>
    <w:rsid w:val="008A2054"/>
    <w:rsid w:val="008A294A"/>
    <w:rsid w:val="008A2A36"/>
    <w:rsid w:val="008A5602"/>
    <w:rsid w:val="008A627A"/>
    <w:rsid w:val="008A6F47"/>
    <w:rsid w:val="008A7480"/>
    <w:rsid w:val="008B0FD5"/>
    <w:rsid w:val="008B291F"/>
    <w:rsid w:val="008B3A3F"/>
    <w:rsid w:val="008B4E47"/>
    <w:rsid w:val="008B6CD8"/>
    <w:rsid w:val="008B7AFB"/>
    <w:rsid w:val="008C1F82"/>
    <w:rsid w:val="008C2B4D"/>
    <w:rsid w:val="008C3346"/>
    <w:rsid w:val="008C5C13"/>
    <w:rsid w:val="008C784B"/>
    <w:rsid w:val="008D23B9"/>
    <w:rsid w:val="008D6950"/>
    <w:rsid w:val="008D6B5B"/>
    <w:rsid w:val="008E0082"/>
    <w:rsid w:val="008E047A"/>
    <w:rsid w:val="008E0780"/>
    <w:rsid w:val="008E1237"/>
    <w:rsid w:val="008E1986"/>
    <w:rsid w:val="008E2574"/>
    <w:rsid w:val="008E79FF"/>
    <w:rsid w:val="008F09CE"/>
    <w:rsid w:val="00900FC0"/>
    <w:rsid w:val="00901CCA"/>
    <w:rsid w:val="0090259E"/>
    <w:rsid w:val="00902A51"/>
    <w:rsid w:val="00903318"/>
    <w:rsid w:val="00903E63"/>
    <w:rsid w:val="009042FA"/>
    <w:rsid w:val="00904BEF"/>
    <w:rsid w:val="009051FA"/>
    <w:rsid w:val="00906893"/>
    <w:rsid w:val="0091030E"/>
    <w:rsid w:val="00910319"/>
    <w:rsid w:val="00911D00"/>
    <w:rsid w:val="009121AA"/>
    <w:rsid w:val="00915392"/>
    <w:rsid w:val="009154D8"/>
    <w:rsid w:val="00916ABB"/>
    <w:rsid w:val="009175DF"/>
    <w:rsid w:val="009206C0"/>
    <w:rsid w:val="0092076D"/>
    <w:rsid w:val="009218DE"/>
    <w:rsid w:val="009222C4"/>
    <w:rsid w:val="00922703"/>
    <w:rsid w:val="00922705"/>
    <w:rsid w:val="00922D91"/>
    <w:rsid w:val="0092714E"/>
    <w:rsid w:val="009308E8"/>
    <w:rsid w:val="00933B40"/>
    <w:rsid w:val="009378CB"/>
    <w:rsid w:val="00942E6F"/>
    <w:rsid w:val="0094503D"/>
    <w:rsid w:val="00953FEC"/>
    <w:rsid w:val="00961714"/>
    <w:rsid w:val="00962311"/>
    <w:rsid w:val="009638E6"/>
    <w:rsid w:val="00964EC6"/>
    <w:rsid w:val="00975617"/>
    <w:rsid w:val="00975B18"/>
    <w:rsid w:val="00977993"/>
    <w:rsid w:val="009802F8"/>
    <w:rsid w:val="00980D3F"/>
    <w:rsid w:val="00982B09"/>
    <w:rsid w:val="009837E3"/>
    <w:rsid w:val="009877E8"/>
    <w:rsid w:val="00987D5C"/>
    <w:rsid w:val="009958CC"/>
    <w:rsid w:val="009960BD"/>
    <w:rsid w:val="00996C09"/>
    <w:rsid w:val="009A119C"/>
    <w:rsid w:val="009A167A"/>
    <w:rsid w:val="009A20A2"/>
    <w:rsid w:val="009A2C5A"/>
    <w:rsid w:val="009A3C96"/>
    <w:rsid w:val="009A419D"/>
    <w:rsid w:val="009A4DBB"/>
    <w:rsid w:val="009A573E"/>
    <w:rsid w:val="009A5DB5"/>
    <w:rsid w:val="009A66C5"/>
    <w:rsid w:val="009A7228"/>
    <w:rsid w:val="009B142C"/>
    <w:rsid w:val="009B2AE0"/>
    <w:rsid w:val="009B384B"/>
    <w:rsid w:val="009B4FBC"/>
    <w:rsid w:val="009B5C8A"/>
    <w:rsid w:val="009B685A"/>
    <w:rsid w:val="009C02C7"/>
    <w:rsid w:val="009C09AF"/>
    <w:rsid w:val="009C16B4"/>
    <w:rsid w:val="009C2633"/>
    <w:rsid w:val="009C2A70"/>
    <w:rsid w:val="009C2C95"/>
    <w:rsid w:val="009C2E29"/>
    <w:rsid w:val="009C3029"/>
    <w:rsid w:val="009C6E52"/>
    <w:rsid w:val="009D07EB"/>
    <w:rsid w:val="009D1CA6"/>
    <w:rsid w:val="009D2E11"/>
    <w:rsid w:val="009D4791"/>
    <w:rsid w:val="009D4F01"/>
    <w:rsid w:val="009D4FE0"/>
    <w:rsid w:val="009D6B74"/>
    <w:rsid w:val="009D6FE8"/>
    <w:rsid w:val="009D7505"/>
    <w:rsid w:val="009D78E5"/>
    <w:rsid w:val="009E58BE"/>
    <w:rsid w:val="009F21FA"/>
    <w:rsid w:val="009F2B98"/>
    <w:rsid w:val="009F44B6"/>
    <w:rsid w:val="009F5998"/>
    <w:rsid w:val="009F61D8"/>
    <w:rsid w:val="009F74A0"/>
    <w:rsid w:val="009F76CD"/>
    <w:rsid w:val="00A00209"/>
    <w:rsid w:val="00A00ACF"/>
    <w:rsid w:val="00A03A1E"/>
    <w:rsid w:val="00A03B39"/>
    <w:rsid w:val="00A04218"/>
    <w:rsid w:val="00A058BE"/>
    <w:rsid w:val="00A064A8"/>
    <w:rsid w:val="00A068F6"/>
    <w:rsid w:val="00A075A1"/>
    <w:rsid w:val="00A112FF"/>
    <w:rsid w:val="00A11524"/>
    <w:rsid w:val="00A1162C"/>
    <w:rsid w:val="00A118CF"/>
    <w:rsid w:val="00A12A5A"/>
    <w:rsid w:val="00A1666E"/>
    <w:rsid w:val="00A17329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26BA5"/>
    <w:rsid w:val="00A27FD3"/>
    <w:rsid w:val="00A305D7"/>
    <w:rsid w:val="00A32B63"/>
    <w:rsid w:val="00A32DB3"/>
    <w:rsid w:val="00A337FC"/>
    <w:rsid w:val="00A347F9"/>
    <w:rsid w:val="00A35114"/>
    <w:rsid w:val="00A41750"/>
    <w:rsid w:val="00A45F6A"/>
    <w:rsid w:val="00A45FBD"/>
    <w:rsid w:val="00A45FC5"/>
    <w:rsid w:val="00A527B8"/>
    <w:rsid w:val="00A53294"/>
    <w:rsid w:val="00A553A8"/>
    <w:rsid w:val="00A565C7"/>
    <w:rsid w:val="00A57511"/>
    <w:rsid w:val="00A57D9A"/>
    <w:rsid w:val="00A60E6A"/>
    <w:rsid w:val="00A62EA9"/>
    <w:rsid w:val="00A644EB"/>
    <w:rsid w:val="00A64CA7"/>
    <w:rsid w:val="00A65C07"/>
    <w:rsid w:val="00A66248"/>
    <w:rsid w:val="00A66B17"/>
    <w:rsid w:val="00A671FC"/>
    <w:rsid w:val="00A70A9D"/>
    <w:rsid w:val="00A72AE6"/>
    <w:rsid w:val="00A7301C"/>
    <w:rsid w:val="00A74052"/>
    <w:rsid w:val="00A75978"/>
    <w:rsid w:val="00A76408"/>
    <w:rsid w:val="00A775BD"/>
    <w:rsid w:val="00A77FCC"/>
    <w:rsid w:val="00A81FB8"/>
    <w:rsid w:val="00A82672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3105"/>
    <w:rsid w:val="00AA4356"/>
    <w:rsid w:val="00AA48E7"/>
    <w:rsid w:val="00AA4CCF"/>
    <w:rsid w:val="00AB1FC5"/>
    <w:rsid w:val="00AB3B8C"/>
    <w:rsid w:val="00AB4548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4D7A"/>
    <w:rsid w:val="00AD6634"/>
    <w:rsid w:val="00AD7386"/>
    <w:rsid w:val="00AD7401"/>
    <w:rsid w:val="00AE2716"/>
    <w:rsid w:val="00AE3022"/>
    <w:rsid w:val="00AE50F4"/>
    <w:rsid w:val="00AE6BE0"/>
    <w:rsid w:val="00AE6D2A"/>
    <w:rsid w:val="00AF333F"/>
    <w:rsid w:val="00AF3363"/>
    <w:rsid w:val="00AF7E41"/>
    <w:rsid w:val="00B0047C"/>
    <w:rsid w:val="00B00E64"/>
    <w:rsid w:val="00B053CF"/>
    <w:rsid w:val="00B07B9E"/>
    <w:rsid w:val="00B10B10"/>
    <w:rsid w:val="00B117B7"/>
    <w:rsid w:val="00B141D6"/>
    <w:rsid w:val="00B156D5"/>
    <w:rsid w:val="00B15C91"/>
    <w:rsid w:val="00B17AAE"/>
    <w:rsid w:val="00B20614"/>
    <w:rsid w:val="00B2728C"/>
    <w:rsid w:val="00B27381"/>
    <w:rsid w:val="00B31EDD"/>
    <w:rsid w:val="00B32244"/>
    <w:rsid w:val="00B32866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A4E"/>
    <w:rsid w:val="00B56BD5"/>
    <w:rsid w:val="00B60D39"/>
    <w:rsid w:val="00B6178A"/>
    <w:rsid w:val="00B61C6D"/>
    <w:rsid w:val="00B630EC"/>
    <w:rsid w:val="00B63911"/>
    <w:rsid w:val="00B66565"/>
    <w:rsid w:val="00B66DAF"/>
    <w:rsid w:val="00B67B87"/>
    <w:rsid w:val="00B70A77"/>
    <w:rsid w:val="00B70F84"/>
    <w:rsid w:val="00B71968"/>
    <w:rsid w:val="00B72367"/>
    <w:rsid w:val="00B7456C"/>
    <w:rsid w:val="00B77F61"/>
    <w:rsid w:val="00B81370"/>
    <w:rsid w:val="00B83413"/>
    <w:rsid w:val="00B84654"/>
    <w:rsid w:val="00B84867"/>
    <w:rsid w:val="00B84CFC"/>
    <w:rsid w:val="00B86566"/>
    <w:rsid w:val="00B86568"/>
    <w:rsid w:val="00B86EEB"/>
    <w:rsid w:val="00B929A4"/>
    <w:rsid w:val="00B92D07"/>
    <w:rsid w:val="00B94A37"/>
    <w:rsid w:val="00B951E4"/>
    <w:rsid w:val="00B961BB"/>
    <w:rsid w:val="00BA0089"/>
    <w:rsid w:val="00BA0990"/>
    <w:rsid w:val="00BA215F"/>
    <w:rsid w:val="00BA7A19"/>
    <w:rsid w:val="00BB1745"/>
    <w:rsid w:val="00BB2B75"/>
    <w:rsid w:val="00BB2CA5"/>
    <w:rsid w:val="00BB7CD2"/>
    <w:rsid w:val="00BC2435"/>
    <w:rsid w:val="00BC2D9F"/>
    <w:rsid w:val="00BC56E9"/>
    <w:rsid w:val="00BC7EA1"/>
    <w:rsid w:val="00BD05C7"/>
    <w:rsid w:val="00BD0A43"/>
    <w:rsid w:val="00BD16ED"/>
    <w:rsid w:val="00BD341F"/>
    <w:rsid w:val="00BD3BAC"/>
    <w:rsid w:val="00BE07B5"/>
    <w:rsid w:val="00BE1EEA"/>
    <w:rsid w:val="00BE707D"/>
    <w:rsid w:val="00BF1ADC"/>
    <w:rsid w:val="00BF275D"/>
    <w:rsid w:val="00BF2BE8"/>
    <w:rsid w:val="00BF3CDF"/>
    <w:rsid w:val="00BF4ABD"/>
    <w:rsid w:val="00BF4CE8"/>
    <w:rsid w:val="00BF4F22"/>
    <w:rsid w:val="00BF5022"/>
    <w:rsid w:val="00BF59BE"/>
    <w:rsid w:val="00BF72E4"/>
    <w:rsid w:val="00BF7B6B"/>
    <w:rsid w:val="00C01BA0"/>
    <w:rsid w:val="00C02048"/>
    <w:rsid w:val="00C03903"/>
    <w:rsid w:val="00C03A72"/>
    <w:rsid w:val="00C04A3B"/>
    <w:rsid w:val="00C05EB3"/>
    <w:rsid w:val="00C06874"/>
    <w:rsid w:val="00C06F7B"/>
    <w:rsid w:val="00C10EAA"/>
    <w:rsid w:val="00C14556"/>
    <w:rsid w:val="00C14BA7"/>
    <w:rsid w:val="00C1612C"/>
    <w:rsid w:val="00C17358"/>
    <w:rsid w:val="00C21355"/>
    <w:rsid w:val="00C21B1D"/>
    <w:rsid w:val="00C225B2"/>
    <w:rsid w:val="00C25A99"/>
    <w:rsid w:val="00C3115C"/>
    <w:rsid w:val="00C33A29"/>
    <w:rsid w:val="00C342DD"/>
    <w:rsid w:val="00C34A88"/>
    <w:rsid w:val="00C35CC6"/>
    <w:rsid w:val="00C363A7"/>
    <w:rsid w:val="00C36C85"/>
    <w:rsid w:val="00C43ADB"/>
    <w:rsid w:val="00C44650"/>
    <w:rsid w:val="00C448C3"/>
    <w:rsid w:val="00C458BC"/>
    <w:rsid w:val="00C45E36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17D8"/>
    <w:rsid w:val="00C73CB7"/>
    <w:rsid w:val="00C740ED"/>
    <w:rsid w:val="00C74207"/>
    <w:rsid w:val="00C75A22"/>
    <w:rsid w:val="00C75F39"/>
    <w:rsid w:val="00C7715B"/>
    <w:rsid w:val="00C8235D"/>
    <w:rsid w:val="00C839CF"/>
    <w:rsid w:val="00C845CD"/>
    <w:rsid w:val="00C84938"/>
    <w:rsid w:val="00C8634B"/>
    <w:rsid w:val="00C86502"/>
    <w:rsid w:val="00C872FF"/>
    <w:rsid w:val="00C91709"/>
    <w:rsid w:val="00C92A0F"/>
    <w:rsid w:val="00C96C22"/>
    <w:rsid w:val="00C976B6"/>
    <w:rsid w:val="00CA1A1C"/>
    <w:rsid w:val="00CA30CF"/>
    <w:rsid w:val="00CA33BF"/>
    <w:rsid w:val="00CA3A32"/>
    <w:rsid w:val="00CA4858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D5EA6"/>
    <w:rsid w:val="00CD7CF4"/>
    <w:rsid w:val="00CE0E2E"/>
    <w:rsid w:val="00CE3180"/>
    <w:rsid w:val="00CE4EAE"/>
    <w:rsid w:val="00CF224D"/>
    <w:rsid w:val="00CF3AB6"/>
    <w:rsid w:val="00CF5A2D"/>
    <w:rsid w:val="00CF5C4F"/>
    <w:rsid w:val="00CF64DC"/>
    <w:rsid w:val="00D00CEC"/>
    <w:rsid w:val="00D014BF"/>
    <w:rsid w:val="00D02354"/>
    <w:rsid w:val="00D028DE"/>
    <w:rsid w:val="00D056A0"/>
    <w:rsid w:val="00D067D5"/>
    <w:rsid w:val="00D06C57"/>
    <w:rsid w:val="00D10B1F"/>
    <w:rsid w:val="00D1132B"/>
    <w:rsid w:val="00D1196A"/>
    <w:rsid w:val="00D12798"/>
    <w:rsid w:val="00D140AB"/>
    <w:rsid w:val="00D14197"/>
    <w:rsid w:val="00D16F4B"/>
    <w:rsid w:val="00D17AC6"/>
    <w:rsid w:val="00D2038B"/>
    <w:rsid w:val="00D20C1A"/>
    <w:rsid w:val="00D232D7"/>
    <w:rsid w:val="00D23834"/>
    <w:rsid w:val="00D23842"/>
    <w:rsid w:val="00D32634"/>
    <w:rsid w:val="00D32EA0"/>
    <w:rsid w:val="00D341EB"/>
    <w:rsid w:val="00D35C01"/>
    <w:rsid w:val="00D3760A"/>
    <w:rsid w:val="00D4138D"/>
    <w:rsid w:val="00D41A97"/>
    <w:rsid w:val="00D42A9E"/>
    <w:rsid w:val="00D42C2F"/>
    <w:rsid w:val="00D44828"/>
    <w:rsid w:val="00D46A01"/>
    <w:rsid w:val="00D46DFE"/>
    <w:rsid w:val="00D53993"/>
    <w:rsid w:val="00D57A95"/>
    <w:rsid w:val="00D60B8F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676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14B7"/>
    <w:rsid w:val="00D9268D"/>
    <w:rsid w:val="00D946FC"/>
    <w:rsid w:val="00D95340"/>
    <w:rsid w:val="00DA05DF"/>
    <w:rsid w:val="00DA1EF8"/>
    <w:rsid w:val="00DA3CEC"/>
    <w:rsid w:val="00DA5C1B"/>
    <w:rsid w:val="00DA5CFB"/>
    <w:rsid w:val="00DA657F"/>
    <w:rsid w:val="00DA660E"/>
    <w:rsid w:val="00DA68B6"/>
    <w:rsid w:val="00DA6EB9"/>
    <w:rsid w:val="00DB0CAE"/>
    <w:rsid w:val="00DB1050"/>
    <w:rsid w:val="00DB2416"/>
    <w:rsid w:val="00DB2D51"/>
    <w:rsid w:val="00DB3859"/>
    <w:rsid w:val="00DB49C5"/>
    <w:rsid w:val="00DB4C59"/>
    <w:rsid w:val="00DB7CF0"/>
    <w:rsid w:val="00DC0082"/>
    <w:rsid w:val="00DC1A1A"/>
    <w:rsid w:val="00DC2071"/>
    <w:rsid w:val="00DC3CC0"/>
    <w:rsid w:val="00DC4168"/>
    <w:rsid w:val="00DC518B"/>
    <w:rsid w:val="00DC5591"/>
    <w:rsid w:val="00DC7A0B"/>
    <w:rsid w:val="00DD0D81"/>
    <w:rsid w:val="00DD216B"/>
    <w:rsid w:val="00DD2454"/>
    <w:rsid w:val="00DD4FC9"/>
    <w:rsid w:val="00DD5C5A"/>
    <w:rsid w:val="00DD680F"/>
    <w:rsid w:val="00DD7119"/>
    <w:rsid w:val="00DD7A58"/>
    <w:rsid w:val="00DE3B94"/>
    <w:rsid w:val="00DE58AA"/>
    <w:rsid w:val="00DE5FD7"/>
    <w:rsid w:val="00DF3B30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0137"/>
    <w:rsid w:val="00E11063"/>
    <w:rsid w:val="00E110B9"/>
    <w:rsid w:val="00E20771"/>
    <w:rsid w:val="00E20781"/>
    <w:rsid w:val="00E21659"/>
    <w:rsid w:val="00E21CCE"/>
    <w:rsid w:val="00E2333C"/>
    <w:rsid w:val="00E30BEF"/>
    <w:rsid w:val="00E30E7A"/>
    <w:rsid w:val="00E31BB5"/>
    <w:rsid w:val="00E31F94"/>
    <w:rsid w:val="00E34D54"/>
    <w:rsid w:val="00E35928"/>
    <w:rsid w:val="00E36F98"/>
    <w:rsid w:val="00E412C4"/>
    <w:rsid w:val="00E424B5"/>
    <w:rsid w:val="00E42D24"/>
    <w:rsid w:val="00E4428B"/>
    <w:rsid w:val="00E46E03"/>
    <w:rsid w:val="00E5021A"/>
    <w:rsid w:val="00E51009"/>
    <w:rsid w:val="00E52246"/>
    <w:rsid w:val="00E53439"/>
    <w:rsid w:val="00E560BA"/>
    <w:rsid w:val="00E57232"/>
    <w:rsid w:val="00E60F09"/>
    <w:rsid w:val="00E6448A"/>
    <w:rsid w:val="00E64FBD"/>
    <w:rsid w:val="00E66080"/>
    <w:rsid w:val="00E6685D"/>
    <w:rsid w:val="00E66FCE"/>
    <w:rsid w:val="00E72DC9"/>
    <w:rsid w:val="00E75294"/>
    <w:rsid w:val="00E7557D"/>
    <w:rsid w:val="00E75C0D"/>
    <w:rsid w:val="00E77C88"/>
    <w:rsid w:val="00E80DBE"/>
    <w:rsid w:val="00E816C9"/>
    <w:rsid w:val="00E81E62"/>
    <w:rsid w:val="00E830E3"/>
    <w:rsid w:val="00E834B2"/>
    <w:rsid w:val="00E843EA"/>
    <w:rsid w:val="00E86508"/>
    <w:rsid w:val="00E903D9"/>
    <w:rsid w:val="00E913FE"/>
    <w:rsid w:val="00E91C85"/>
    <w:rsid w:val="00E93895"/>
    <w:rsid w:val="00E96B1A"/>
    <w:rsid w:val="00E96BF7"/>
    <w:rsid w:val="00E97A6E"/>
    <w:rsid w:val="00EA093C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3D35"/>
    <w:rsid w:val="00EC42AC"/>
    <w:rsid w:val="00EC4388"/>
    <w:rsid w:val="00EC5DCC"/>
    <w:rsid w:val="00EC5DF3"/>
    <w:rsid w:val="00ED0D6A"/>
    <w:rsid w:val="00ED0EBF"/>
    <w:rsid w:val="00ED1EBA"/>
    <w:rsid w:val="00ED38B2"/>
    <w:rsid w:val="00ED44F6"/>
    <w:rsid w:val="00ED5D26"/>
    <w:rsid w:val="00ED67E1"/>
    <w:rsid w:val="00EE1B7E"/>
    <w:rsid w:val="00EE2B02"/>
    <w:rsid w:val="00EE3FD6"/>
    <w:rsid w:val="00EE7473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453E"/>
    <w:rsid w:val="00F054F0"/>
    <w:rsid w:val="00F075D1"/>
    <w:rsid w:val="00F07767"/>
    <w:rsid w:val="00F109DB"/>
    <w:rsid w:val="00F10E70"/>
    <w:rsid w:val="00F1152C"/>
    <w:rsid w:val="00F1161A"/>
    <w:rsid w:val="00F13E34"/>
    <w:rsid w:val="00F16750"/>
    <w:rsid w:val="00F16AB2"/>
    <w:rsid w:val="00F16F2E"/>
    <w:rsid w:val="00F20174"/>
    <w:rsid w:val="00F203D7"/>
    <w:rsid w:val="00F203E8"/>
    <w:rsid w:val="00F20768"/>
    <w:rsid w:val="00F2094E"/>
    <w:rsid w:val="00F21BEB"/>
    <w:rsid w:val="00F2488F"/>
    <w:rsid w:val="00F3107C"/>
    <w:rsid w:val="00F312A9"/>
    <w:rsid w:val="00F32D41"/>
    <w:rsid w:val="00F371FA"/>
    <w:rsid w:val="00F37D15"/>
    <w:rsid w:val="00F42FA6"/>
    <w:rsid w:val="00F43109"/>
    <w:rsid w:val="00F438A8"/>
    <w:rsid w:val="00F4418A"/>
    <w:rsid w:val="00F45551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2ADB"/>
    <w:rsid w:val="00F65493"/>
    <w:rsid w:val="00F70BCC"/>
    <w:rsid w:val="00F71FF4"/>
    <w:rsid w:val="00F73B49"/>
    <w:rsid w:val="00F7468D"/>
    <w:rsid w:val="00F75986"/>
    <w:rsid w:val="00F7599A"/>
    <w:rsid w:val="00F75E8B"/>
    <w:rsid w:val="00F776ED"/>
    <w:rsid w:val="00F81CC6"/>
    <w:rsid w:val="00F854CA"/>
    <w:rsid w:val="00F91350"/>
    <w:rsid w:val="00F927EA"/>
    <w:rsid w:val="00F95B70"/>
    <w:rsid w:val="00F968E5"/>
    <w:rsid w:val="00F9773C"/>
    <w:rsid w:val="00F97A20"/>
    <w:rsid w:val="00FA13DB"/>
    <w:rsid w:val="00FA1B52"/>
    <w:rsid w:val="00FA3E52"/>
    <w:rsid w:val="00FA4276"/>
    <w:rsid w:val="00FA4AA6"/>
    <w:rsid w:val="00FA6024"/>
    <w:rsid w:val="00FA7CC3"/>
    <w:rsid w:val="00FB5A70"/>
    <w:rsid w:val="00FB6A95"/>
    <w:rsid w:val="00FB78A5"/>
    <w:rsid w:val="00FB7C3E"/>
    <w:rsid w:val="00FC0F60"/>
    <w:rsid w:val="00FC150E"/>
    <w:rsid w:val="00FC1C93"/>
    <w:rsid w:val="00FC3811"/>
    <w:rsid w:val="00FC62BE"/>
    <w:rsid w:val="00FC6ADD"/>
    <w:rsid w:val="00FD1A17"/>
    <w:rsid w:val="00FD4B5A"/>
    <w:rsid w:val="00FE1340"/>
    <w:rsid w:val="00FE189B"/>
    <w:rsid w:val="00FE1D99"/>
    <w:rsid w:val="00FE2091"/>
    <w:rsid w:val="00FE2AC2"/>
    <w:rsid w:val="00FE2B0D"/>
    <w:rsid w:val="00FE41FF"/>
    <w:rsid w:val="00FE52D8"/>
    <w:rsid w:val="00FE53F4"/>
    <w:rsid w:val="00FE5809"/>
    <w:rsid w:val="00FE66F7"/>
    <w:rsid w:val="00FF084A"/>
    <w:rsid w:val="00FF1689"/>
    <w:rsid w:val="00FF5099"/>
    <w:rsid w:val="00FF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01A4B-8B90-4AFF-B528-18B0CB8DF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81</TotalTime>
  <Pages>7</Pages>
  <Words>2382</Words>
  <Characters>13584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15935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7</cp:revision>
  <cp:lastPrinted>2021-06-11T06:01:00Z</cp:lastPrinted>
  <dcterms:created xsi:type="dcterms:W3CDTF">2021-06-10T02:38:00Z</dcterms:created>
  <dcterms:modified xsi:type="dcterms:W3CDTF">2021-06-11T07:17:00Z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