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</w:tcPr>
          <w:p w:rsidR="00D700DD" w:rsidRPr="001972D9" w:rsidRDefault="00D700DD" w:rsidP="000D0627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D0627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D0627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132360" w:rsidRPr="001972D9" w:rsidRDefault="00132360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972D9" w:rsidRDefault="00D700DD" w:rsidP="000D062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D0627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D0627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FC0F60">
        <w:rPr>
          <w:rFonts w:ascii="PT Astra Serif" w:hAnsi="PT Astra Serif"/>
          <w:b/>
          <w:color w:val="auto"/>
          <w:sz w:val="28"/>
          <w:szCs w:val="28"/>
        </w:rPr>
        <w:t>1</w:t>
      </w:r>
      <w:r w:rsidR="003475FB">
        <w:rPr>
          <w:rFonts w:ascii="PT Astra Serif" w:hAnsi="PT Astra Serif"/>
          <w:b/>
          <w:color w:val="auto"/>
          <w:sz w:val="28"/>
          <w:szCs w:val="28"/>
        </w:rPr>
        <w:t>6</w:t>
      </w:r>
    </w:p>
    <w:p w:rsidR="00C539FE" w:rsidRPr="001972D9" w:rsidRDefault="006F3F86" w:rsidP="000D0627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D0627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475FB" w:rsidP="0091031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 июня</w:t>
            </w:r>
            <w:r w:rsidR="00304CAE" w:rsidRPr="000D0627">
              <w:rPr>
                <w:rFonts w:ascii="PT Astra Serif" w:hAnsi="PT Astra Serif"/>
              </w:rPr>
              <w:t xml:space="preserve"> 202</w:t>
            </w:r>
            <w:r w:rsidR="00165C38" w:rsidRPr="000D0627">
              <w:rPr>
                <w:rFonts w:ascii="PT Astra Serif" w:hAnsi="PT Astra Serif"/>
              </w:rPr>
              <w:t>1</w:t>
            </w:r>
            <w:r w:rsidR="00304CAE" w:rsidRPr="000D0627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0D0627" w:rsidRDefault="00304CAE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Место проведения: г. Томск, пр.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Кирова,</w:t>
            </w:r>
            <w:r w:rsidR="00157F1C" w:rsidRPr="000D0627">
              <w:rPr>
                <w:rFonts w:ascii="PT Astra Serif" w:hAnsi="PT Astra Serif"/>
              </w:rPr>
              <w:t xml:space="preserve"> </w:t>
            </w:r>
            <w:r w:rsidRPr="000D0627">
              <w:rPr>
                <w:rFonts w:ascii="PT Astra Serif" w:hAnsi="PT Astra Serif"/>
              </w:rPr>
              <w:t>д.20,</w:t>
            </w:r>
          </w:p>
        </w:tc>
      </w:tr>
      <w:tr w:rsidR="00304CAE" w:rsidRPr="000D0627" w:rsidTr="00157F1C">
        <w:tc>
          <w:tcPr>
            <w:tcW w:w="4926" w:type="dxa"/>
            <w:shd w:val="clear" w:color="auto" w:fill="auto"/>
          </w:tcPr>
          <w:p w:rsidR="00304CAE" w:rsidRPr="000D0627" w:rsidRDefault="00304CAE" w:rsidP="003475FB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1</w:t>
            </w:r>
            <w:r w:rsidR="003475FB">
              <w:rPr>
                <w:rFonts w:ascii="PT Astra Serif" w:hAnsi="PT Astra Serif"/>
              </w:rPr>
              <w:t>6</w:t>
            </w:r>
            <w:r w:rsidRPr="000D0627">
              <w:rPr>
                <w:rFonts w:ascii="PT Astra Serif" w:hAnsi="PT Astra Serif"/>
              </w:rPr>
              <w:t>.</w:t>
            </w:r>
            <w:r w:rsidR="00BF3CDF" w:rsidRPr="000D0627">
              <w:rPr>
                <w:rFonts w:ascii="PT Astra Serif" w:hAnsi="PT Astra Serif"/>
              </w:rPr>
              <w:t>0</w:t>
            </w:r>
            <w:r w:rsidRPr="000D0627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0D0627" w:rsidRDefault="006156E0" w:rsidP="000D0627">
            <w:pPr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0D0627" w:rsidRDefault="00D86483" w:rsidP="000D0627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0D0627" w:rsidTr="00260695">
        <w:tc>
          <w:tcPr>
            <w:tcW w:w="9853" w:type="dxa"/>
            <w:gridSpan w:val="3"/>
            <w:shd w:val="clear" w:color="auto" w:fill="auto"/>
          </w:tcPr>
          <w:p w:rsidR="005B19A8" w:rsidRPr="000D0627" w:rsidRDefault="005B19A8" w:rsidP="000D0627">
            <w:pPr>
              <w:pStyle w:val="af1"/>
              <w:rPr>
                <w:rFonts w:ascii="PT Astra Serif" w:hAnsi="PT Astra Serif"/>
              </w:rPr>
            </w:pPr>
            <w:r w:rsidRPr="00975B18">
              <w:rPr>
                <w:rFonts w:ascii="PT Astra Serif" w:hAnsi="PT Astra Serif"/>
              </w:rPr>
              <w:t>Комиссия в составе:</w:t>
            </w:r>
          </w:p>
          <w:p w:rsidR="00D91389" w:rsidRPr="000D0627" w:rsidRDefault="00D91389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260695">
        <w:tc>
          <w:tcPr>
            <w:tcW w:w="3098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296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465207" w:rsidRPr="000D0627" w:rsidRDefault="00A82672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0D0627" w:rsidTr="00260695">
        <w:tc>
          <w:tcPr>
            <w:tcW w:w="3098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0D0627" w:rsidRDefault="00201ED7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9A3C96" w:rsidRPr="000D0627" w:rsidTr="00260695">
        <w:tc>
          <w:tcPr>
            <w:tcW w:w="3098" w:type="dxa"/>
            <w:shd w:val="clear" w:color="auto" w:fill="auto"/>
          </w:tcPr>
          <w:p w:rsidR="009A3C96" w:rsidRDefault="009A3C96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9A3C96" w:rsidRPr="000D0627" w:rsidRDefault="009A3C96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9A3C96" w:rsidRDefault="009A3C96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0D0627" w:rsidTr="00260695">
        <w:tc>
          <w:tcPr>
            <w:tcW w:w="3098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0D0627" w:rsidRDefault="00FE2B0D" w:rsidP="000D0627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0D0627" w:rsidRDefault="00FE2B0D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E80DBE" w:rsidRPr="000D0627" w:rsidTr="00260695">
        <w:tc>
          <w:tcPr>
            <w:tcW w:w="3098" w:type="dxa"/>
            <w:shd w:val="clear" w:color="auto" w:fill="auto"/>
          </w:tcPr>
          <w:p w:rsidR="00E80DBE" w:rsidRPr="000D0627" w:rsidRDefault="00A060A1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DC3694">
              <w:rPr>
                <w:rFonts w:ascii="PT Astra Serif" w:hAnsi="PT Astra Serif"/>
              </w:rPr>
              <w:t>Лиманская</w:t>
            </w:r>
            <w:proofErr w:type="spellEnd"/>
            <w:r w:rsidRPr="00DC3694"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E80DBE" w:rsidRPr="000D0627" w:rsidRDefault="00260695" w:rsidP="000D062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80DBE" w:rsidRPr="000D0627" w:rsidRDefault="00A060A1" w:rsidP="000D0627">
            <w:pPr>
              <w:pStyle w:val="af1"/>
              <w:rPr>
                <w:rFonts w:ascii="PT Astra Serif" w:hAnsi="PT Astra Serif"/>
              </w:rPr>
            </w:pPr>
            <w:r w:rsidRPr="00DC3694"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465207" w:rsidRPr="000D0627" w:rsidRDefault="00465207" w:rsidP="000D0627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0D0627" w:rsidTr="00D14197">
        <w:tc>
          <w:tcPr>
            <w:tcW w:w="10029" w:type="dxa"/>
            <w:gridSpan w:val="4"/>
            <w:shd w:val="clear" w:color="auto" w:fill="auto"/>
          </w:tcPr>
          <w:p w:rsidR="00201ED7" w:rsidRPr="000D0627" w:rsidRDefault="00721BD0" w:rsidP="000D0627">
            <w:pPr>
              <w:pStyle w:val="af1"/>
              <w:rPr>
                <w:rFonts w:ascii="PT Astra Serif" w:hAnsi="PT Astra Serif"/>
              </w:rPr>
            </w:pPr>
            <w:r w:rsidRPr="000D3CF0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Default="00D91389" w:rsidP="000D0627">
            <w:pPr>
              <w:pStyle w:val="af1"/>
              <w:rPr>
                <w:rFonts w:ascii="PT Astra Serif" w:hAnsi="PT Astra Serif"/>
              </w:rPr>
            </w:pPr>
          </w:p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E58AA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E5021A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="00E5021A">
              <w:rPr>
                <w:rFonts w:ascii="PT Astra Serif" w:hAnsi="PT Astra Serif"/>
              </w:rPr>
              <w:t>узьминская Елена Вячеславовна</w:t>
            </w: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DE58AA" w:rsidRPr="000D0627" w:rsidRDefault="00B70F84" w:rsidP="00FC0F60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 комитета по распоряжению имуществом и контролю </w:t>
            </w:r>
            <w:r w:rsidRPr="000D0627">
              <w:rPr>
                <w:rFonts w:ascii="PT Astra Serif" w:hAnsi="PT Astra Serif"/>
              </w:rPr>
              <w:t>Департамента по управлению государственной собственностью Томской области</w:t>
            </w:r>
          </w:p>
        </w:tc>
      </w:tr>
      <w:tr w:rsidR="00DE58AA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E58AA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E58AA" w:rsidRPr="000D0627" w:rsidRDefault="00DE58AA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F42FA6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F42FA6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F42FA6" w:rsidRPr="000D0627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F42FA6" w:rsidRPr="000D0627" w:rsidRDefault="00F42FA6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0D0627" w:rsidTr="00D14197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0D0627" w:rsidRDefault="00486EBC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hideMark/>
          </w:tcPr>
          <w:p w:rsidR="00DC2071" w:rsidRPr="000D0627" w:rsidRDefault="00DC2071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0D0627" w:rsidRDefault="000D0627" w:rsidP="000D0627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ведущий оценщик</w:t>
            </w:r>
            <w:r w:rsidR="00CB07A3">
              <w:rPr>
                <w:rFonts w:ascii="PT Astra Serif" w:hAnsi="PT Astra Serif"/>
              </w:rPr>
              <w:t xml:space="preserve"> </w:t>
            </w:r>
            <w:r w:rsidR="00DC2071" w:rsidRPr="000D0627">
              <w:rPr>
                <w:rFonts w:ascii="PT Astra Serif" w:hAnsi="PT Astra Serif"/>
              </w:rPr>
              <w:t>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D7CF4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CD7CF4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CD7CF4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CD7CF4" w:rsidRPr="000D0627" w:rsidRDefault="00CD7CF4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DB1050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B1050" w:rsidRPr="006C0204" w:rsidRDefault="00DB1050" w:rsidP="000D0627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B1050" w:rsidRDefault="00DB1050" w:rsidP="000D0627">
            <w:pPr>
              <w:pStyle w:val="af1"/>
              <w:rPr>
                <w:rFonts w:ascii="PT Astra Serif" w:hAnsi="PT Astra Serif"/>
              </w:rPr>
            </w:pPr>
          </w:p>
        </w:tc>
      </w:tr>
      <w:tr w:rsidR="00465207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465207" w:rsidRPr="000D0627" w:rsidRDefault="00DB1050" w:rsidP="000D0627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Хлопцов</w:t>
            </w:r>
            <w:proofErr w:type="spellEnd"/>
            <w:r>
              <w:rPr>
                <w:rFonts w:ascii="PT Astra Serif" w:hAnsi="PT Astra Serif"/>
              </w:rPr>
              <w:t xml:space="preserve"> Дмитрий Михайлович</w:t>
            </w:r>
          </w:p>
        </w:tc>
        <w:tc>
          <w:tcPr>
            <w:tcW w:w="296" w:type="dxa"/>
          </w:tcPr>
          <w:p w:rsidR="00465207" w:rsidRDefault="00DB1050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465207" w:rsidRPr="000D0627" w:rsidRDefault="00DB1050" w:rsidP="000D062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D14197" w:rsidRPr="000D0627" w:rsidTr="00D14197">
        <w:trPr>
          <w:gridAfter w:val="1"/>
          <w:wAfter w:w="282" w:type="dxa"/>
        </w:trPr>
        <w:tc>
          <w:tcPr>
            <w:tcW w:w="3019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D14197" w:rsidRDefault="00D14197" w:rsidP="000D0627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833DA1" w:rsidRDefault="00833DA1" w:rsidP="00833DA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833DA1" w:rsidRDefault="00AE6D2A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Председателем</w:t>
      </w:r>
      <w:r w:rsidR="002E2092" w:rsidRPr="000D0627">
        <w:rPr>
          <w:rFonts w:ascii="PT Astra Serif" w:hAnsi="PT Astra Serif"/>
        </w:rPr>
        <w:t xml:space="preserve"> </w:t>
      </w:r>
      <w:r w:rsidR="00DC2071" w:rsidRPr="000D0627">
        <w:rPr>
          <w:rFonts w:ascii="PT Astra Serif" w:hAnsi="PT Astra Serif"/>
        </w:rPr>
        <w:t xml:space="preserve">комиссии </w:t>
      </w:r>
      <w:r w:rsidR="002E2092" w:rsidRPr="000D0627">
        <w:rPr>
          <w:rFonts w:ascii="PT Astra Serif" w:hAnsi="PT Astra Serif"/>
        </w:rPr>
        <w:t>объявляется заседание открытым.</w:t>
      </w:r>
    </w:p>
    <w:p w:rsidR="00476900" w:rsidRPr="000D0627" w:rsidRDefault="002E2092" w:rsidP="0063426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  <w:color w:val="000001"/>
        </w:rPr>
      </w:pPr>
      <w:r w:rsidRPr="000D0627">
        <w:rPr>
          <w:rFonts w:ascii="PT Astra Serif" w:hAnsi="PT Astra Serif"/>
        </w:rPr>
        <w:lastRenderedPageBreak/>
        <w:t xml:space="preserve">На заседании присутствуют </w:t>
      </w:r>
      <w:r w:rsidR="00833DA1">
        <w:rPr>
          <w:rFonts w:ascii="PT Astra Serif" w:hAnsi="PT Astra Serif"/>
        </w:rPr>
        <w:t>3</w:t>
      </w:r>
      <w:r w:rsidR="00A60E6A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чле</w:t>
      </w:r>
      <w:r w:rsidR="00A60E6A" w:rsidRPr="000D0627">
        <w:rPr>
          <w:rFonts w:ascii="PT Astra Serif" w:hAnsi="PT Astra Serif"/>
        </w:rPr>
        <w:t>н</w:t>
      </w:r>
      <w:r w:rsidR="00633187" w:rsidRPr="000D0627">
        <w:rPr>
          <w:rFonts w:ascii="PT Astra Serif" w:hAnsi="PT Astra Serif"/>
        </w:rPr>
        <w:t>а</w:t>
      </w:r>
      <w:r w:rsidRPr="000D0627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0D0627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0D0627">
        <w:rPr>
          <w:rFonts w:ascii="PT Astra Serif" w:hAnsi="PT Astra Serif"/>
        </w:rPr>
        <w:t xml:space="preserve"> (далее – Закон № 237-ФЗ)</w:t>
      </w:r>
      <w:r w:rsidRPr="000D0627">
        <w:rPr>
          <w:rFonts w:ascii="PT Astra Serif" w:hAnsi="PT Astra Serif"/>
        </w:rPr>
        <w:t xml:space="preserve"> заседание является правомочным</w:t>
      </w:r>
      <w:r w:rsidRPr="000D0627">
        <w:rPr>
          <w:rFonts w:ascii="PT Astra Serif" w:hAnsi="PT Astra Serif"/>
          <w:bCs/>
          <w:color w:val="000001"/>
        </w:rPr>
        <w:t>.</w:t>
      </w:r>
    </w:p>
    <w:p w:rsidR="00192E80" w:rsidRPr="000D0627" w:rsidRDefault="00192E8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836552" w:rsidRDefault="00192953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>ПОВЕСТКА ДНЯ:</w:t>
      </w:r>
    </w:p>
    <w:p w:rsidR="00633187" w:rsidRPr="00836552" w:rsidRDefault="00BD3BAC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836552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8A2A36" w:rsidRPr="00836552">
        <w:rPr>
          <w:rFonts w:ascii="PT Astra Serif" w:hAnsi="PT Astra Serif"/>
          <w:sz w:val="24"/>
          <w:szCs w:val="24"/>
        </w:rPr>
        <w:t xml:space="preserve"> </w:t>
      </w:r>
      <w:r w:rsidR="00B374A5" w:rsidRPr="00836552">
        <w:rPr>
          <w:rFonts w:ascii="PT Astra Serif" w:hAnsi="PT Astra Serif"/>
          <w:sz w:val="24"/>
          <w:szCs w:val="24"/>
        </w:rPr>
        <w:t>ООО «Авангард»</w:t>
      </w:r>
      <w:r w:rsidRPr="00836552">
        <w:rPr>
          <w:rFonts w:ascii="PT Astra Serif" w:hAnsi="PT Astra Serif"/>
          <w:sz w:val="24"/>
          <w:szCs w:val="24"/>
        </w:rPr>
        <w:t>, поступившего в комиссию</w:t>
      </w:r>
      <w:r w:rsidR="00BF2BE8" w:rsidRPr="00836552">
        <w:rPr>
          <w:rFonts w:ascii="PT Astra Serif" w:hAnsi="PT Astra Serif"/>
          <w:sz w:val="24"/>
          <w:szCs w:val="24"/>
        </w:rPr>
        <w:t xml:space="preserve"> </w:t>
      </w:r>
      <w:r w:rsidR="00B374A5" w:rsidRPr="00836552">
        <w:rPr>
          <w:rFonts w:ascii="PT Astra Serif" w:hAnsi="PT Astra Serif"/>
          <w:sz w:val="24"/>
          <w:szCs w:val="24"/>
        </w:rPr>
        <w:t>25</w:t>
      </w:r>
      <w:r w:rsidR="00BF2BE8" w:rsidRPr="00836552">
        <w:rPr>
          <w:rFonts w:ascii="PT Astra Serif" w:hAnsi="PT Astra Serif"/>
          <w:sz w:val="24"/>
          <w:szCs w:val="24"/>
        </w:rPr>
        <w:t>.0</w:t>
      </w:r>
      <w:r w:rsidR="00B374A5" w:rsidRPr="00836552">
        <w:rPr>
          <w:rFonts w:ascii="PT Astra Serif" w:hAnsi="PT Astra Serif"/>
          <w:sz w:val="24"/>
          <w:szCs w:val="24"/>
        </w:rPr>
        <w:t>5</w:t>
      </w:r>
      <w:r w:rsidR="00BF2BE8" w:rsidRPr="00836552">
        <w:rPr>
          <w:rFonts w:ascii="PT Astra Serif" w:hAnsi="PT Astra Serif"/>
          <w:sz w:val="24"/>
          <w:szCs w:val="24"/>
        </w:rPr>
        <w:t>.2021</w:t>
      </w:r>
      <w:r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9F16EE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9F16EE" w:rsidRPr="00836552">
        <w:rPr>
          <w:rFonts w:ascii="PT Astra Serif" w:hAnsi="PT Astra Serif"/>
          <w:sz w:val="24"/>
          <w:szCs w:val="24"/>
        </w:rPr>
        <w:t>. № 2021/6</w:t>
      </w:r>
      <w:r w:rsidR="00BF2BE8" w:rsidRPr="00836552">
        <w:rPr>
          <w:rFonts w:ascii="PT Astra Serif" w:hAnsi="PT Astra Serif"/>
          <w:sz w:val="24"/>
          <w:szCs w:val="24"/>
        </w:rPr>
        <w:t>0</w:t>
      </w:r>
      <w:r w:rsidR="00152E60" w:rsidRPr="00836552">
        <w:rPr>
          <w:rFonts w:ascii="PT Astra Serif" w:hAnsi="PT Astra Serif"/>
          <w:sz w:val="24"/>
          <w:szCs w:val="24"/>
        </w:rPr>
        <w:t>.</w:t>
      </w:r>
    </w:p>
    <w:p w:rsidR="00165C38" w:rsidRPr="00836552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 w:rsidR="00A72AE6" w:rsidRPr="00836552">
        <w:rPr>
          <w:rFonts w:ascii="PT Astra Serif" w:hAnsi="PT Astra Serif"/>
          <w:sz w:val="24"/>
          <w:szCs w:val="24"/>
        </w:rPr>
        <w:t xml:space="preserve"> </w:t>
      </w:r>
      <w:r w:rsidR="009F16EE" w:rsidRPr="00836552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>ООО</w:t>
      </w:r>
      <w:r w:rsidR="005A4D30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ТК</w:t>
      </w:r>
      <w:r w:rsidR="009F16EE" w:rsidRPr="00836552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«Русский стиль»</w:t>
      </w:r>
      <w:r w:rsidRPr="00836552">
        <w:rPr>
          <w:rFonts w:ascii="PT Astra Serif" w:hAnsi="PT Astra Serif"/>
          <w:sz w:val="24"/>
          <w:szCs w:val="24"/>
        </w:rPr>
        <w:t>, п</w:t>
      </w:r>
      <w:r w:rsidR="00633187" w:rsidRPr="00836552">
        <w:rPr>
          <w:rFonts w:ascii="PT Astra Serif" w:hAnsi="PT Astra Serif"/>
          <w:sz w:val="24"/>
          <w:szCs w:val="24"/>
        </w:rPr>
        <w:t xml:space="preserve">оступившего в комиссию </w:t>
      </w:r>
      <w:r w:rsidR="000976BA" w:rsidRPr="00836552">
        <w:rPr>
          <w:rFonts w:ascii="PT Astra Serif" w:hAnsi="PT Astra Serif"/>
          <w:sz w:val="24"/>
          <w:szCs w:val="24"/>
        </w:rPr>
        <w:t>25.05</w:t>
      </w:r>
      <w:r w:rsidR="00A72AE6" w:rsidRPr="00836552">
        <w:rPr>
          <w:rFonts w:ascii="PT Astra Serif" w:hAnsi="PT Astra Serif"/>
          <w:sz w:val="24"/>
          <w:szCs w:val="24"/>
        </w:rPr>
        <w:t xml:space="preserve">.2021       </w:t>
      </w:r>
      <w:r w:rsidR="000976BA" w:rsidRPr="00836552">
        <w:rPr>
          <w:rFonts w:ascii="PT Astra Serif" w:hAnsi="PT Astra Serif"/>
          <w:sz w:val="24"/>
          <w:szCs w:val="24"/>
        </w:rPr>
        <w:t xml:space="preserve">                   </w:t>
      </w:r>
      <w:proofErr w:type="spellStart"/>
      <w:r w:rsidR="000976BA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0976BA" w:rsidRPr="00836552">
        <w:rPr>
          <w:rFonts w:ascii="PT Astra Serif" w:hAnsi="PT Astra Serif"/>
          <w:sz w:val="24"/>
          <w:szCs w:val="24"/>
        </w:rPr>
        <w:t>. № 2021/61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165C38" w:rsidRPr="00836552" w:rsidRDefault="00165C38" w:rsidP="00076F5E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5B62F7">
        <w:rPr>
          <w:rFonts w:ascii="PT Astra Serif" w:hAnsi="PT Astra Serif"/>
          <w:sz w:val="24"/>
          <w:szCs w:val="24"/>
        </w:rPr>
        <w:t>ФИО</w:t>
      </w:r>
      <w:r w:rsidR="0064291C"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0976BA" w:rsidRPr="00836552">
        <w:rPr>
          <w:rFonts w:ascii="PT Astra Serif" w:hAnsi="PT Astra Serif"/>
          <w:sz w:val="24"/>
          <w:szCs w:val="24"/>
        </w:rPr>
        <w:t>25.05</w:t>
      </w:r>
      <w:r w:rsidR="00FE52D8" w:rsidRPr="00836552">
        <w:rPr>
          <w:rFonts w:ascii="PT Astra Serif" w:hAnsi="PT Astra Serif"/>
          <w:sz w:val="24"/>
          <w:szCs w:val="24"/>
        </w:rPr>
        <w:t>.2021</w:t>
      </w:r>
      <w:r w:rsidR="0064291C"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64291C"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="0064291C" w:rsidRPr="00836552">
        <w:rPr>
          <w:rFonts w:ascii="PT Astra Serif" w:hAnsi="PT Astra Serif"/>
          <w:sz w:val="24"/>
          <w:szCs w:val="24"/>
        </w:rPr>
        <w:t>. № 2021/</w:t>
      </w:r>
      <w:r w:rsidR="000976BA" w:rsidRPr="00836552">
        <w:rPr>
          <w:rFonts w:ascii="PT Astra Serif" w:hAnsi="PT Astra Serif"/>
          <w:sz w:val="24"/>
          <w:szCs w:val="24"/>
        </w:rPr>
        <w:t>62</w:t>
      </w:r>
      <w:r w:rsidR="0064291C" w:rsidRPr="00836552">
        <w:rPr>
          <w:rFonts w:ascii="PT Astra Serif" w:hAnsi="PT Astra Serif"/>
          <w:sz w:val="24"/>
          <w:szCs w:val="24"/>
        </w:rPr>
        <w:t>.</w:t>
      </w:r>
    </w:p>
    <w:p w:rsidR="00DE58AA" w:rsidRPr="00836552" w:rsidRDefault="00DE58AA" w:rsidP="00DE58AA">
      <w:pPr>
        <w:pStyle w:val="aff0"/>
        <w:numPr>
          <w:ilvl w:val="0"/>
          <w:numId w:val="17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5B62F7">
        <w:rPr>
          <w:rFonts w:ascii="PT Astra Serif" w:hAnsi="PT Astra Serif"/>
          <w:sz w:val="24"/>
          <w:szCs w:val="24"/>
        </w:rPr>
        <w:t>ФИО</w:t>
      </w:r>
      <w:r w:rsidRPr="00836552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3C1B9B" w:rsidRPr="00836552">
        <w:rPr>
          <w:rFonts w:ascii="PT Astra Serif" w:hAnsi="PT Astra Serif"/>
          <w:sz w:val="24"/>
          <w:szCs w:val="24"/>
        </w:rPr>
        <w:t>26</w:t>
      </w:r>
      <w:r w:rsidR="001C0B0E" w:rsidRPr="00836552">
        <w:rPr>
          <w:rFonts w:ascii="PT Astra Serif" w:hAnsi="PT Astra Serif"/>
          <w:sz w:val="24"/>
          <w:szCs w:val="24"/>
        </w:rPr>
        <w:t>.0</w:t>
      </w:r>
      <w:r w:rsidR="003C1B9B" w:rsidRPr="00836552">
        <w:rPr>
          <w:rFonts w:ascii="PT Astra Serif" w:hAnsi="PT Astra Serif"/>
          <w:sz w:val="24"/>
          <w:szCs w:val="24"/>
        </w:rPr>
        <w:t>5</w:t>
      </w:r>
      <w:r w:rsidR="001C0B0E" w:rsidRPr="00836552">
        <w:rPr>
          <w:rFonts w:ascii="PT Astra Serif" w:hAnsi="PT Astra Serif"/>
          <w:sz w:val="24"/>
          <w:szCs w:val="24"/>
        </w:rPr>
        <w:t>.2021</w:t>
      </w:r>
      <w:r w:rsidRPr="0083655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836552">
        <w:rPr>
          <w:rFonts w:ascii="PT Astra Serif" w:hAnsi="PT Astra Serif"/>
          <w:sz w:val="24"/>
          <w:szCs w:val="24"/>
        </w:rPr>
        <w:t>вх</w:t>
      </w:r>
      <w:proofErr w:type="spellEnd"/>
      <w:r w:rsidRPr="00836552">
        <w:rPr>
          <w:rFonts w:ascii="PT Astra Serif" w:hAnsi="PT Astra Serif"/>
          <w:sz w:val="24"/>
          <w:szCs w:val="24"/>
        </w:rPr>
        <w:t>. № 2021/</w:t>
      </w:r>
      <w:r w:rsidR="001C0B0E" w:rsidRPr="00836552">
        <w:rPr>
          <w:rFonts w:ascii="PT Astra Serif" w:hAnsi="PT Astra Serif"/>
          <w:sz w:val="24"/>
          <w:szCs w:val="24"/>
        </w:rPr>
        <w:t>6</w:t>
      </w:r>
      <w:r w:rsidR="003C1B9B" w:rsidRPr="00836552">
        <w:rPr>
          <w:rFonts w:ascii="PT Astra Serif" w:hAnsi="PT Astra Serif"/>
          <w:sz w:val="24"/>
          <w:szCs w:val="24"/>
        </w:rPr>
        <w:t>3</w:t>
      </w:r>
      <w:r w:rsidRPr="00836552">
        <w:rPr>
          <w:rFonts w:ascii="PT Astra Serif" w:hAnsi="PT Astra Serif"/>
          <w:sz w:val="24"/>
          <w:szCs w:val="24"/>
        </w:rPr>
        <w:t>.</w:t>
      </w:r>
    </w:p>
    <w:p w:rsidR="00D12798" w:rsidRPr="00836552" w:rsidRDefault="00FC0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>П</w:t>
      </w:r>
      <w:r w:rsidR="00814614" w:rsidRPr="00836552">
        <w:rPr>
          <w:rFonts w:ascii="PT Astra Serif" w:hAnsi="PT Astra Serif"/>
        </w:rPr>
        <w:t>редседател</w:t>
      </w:r>
      <w:r w:rsidRPr="00836552">
        <w:rPr>
          <w:rFonts w:ascii="PT Astra Serif" w:hAnsi="PT Astra Serif"/>
        </w:rPr>
        <w:t>ем</w:t>
      </w:r>
      <w:r w:rsidR="00D12798" w:rsidRPr="00836552">
        <w:rPr>
          <w:rFonts w:ascii="PT Astra Serif" w:hAnsi="PT Astra Serif"/>
        </w:rPr>
        <w:t xml:space="preserve"> комиссии представлены члены комиссии, а также иные лица, присутствующие на заседании, озвучена повестка дня.</w:t>
      </w:r>
    </w:p>
    <w:p w:rsidR="00D12798" w:rsidRPr="00836552" w:rsidRDefault="00D12798" w:rsidP="000D0627">
      <w:pPr>
        <w:autoSpaceDE w:val="0"/>
        <w:autoSpaceDN w:val="0"/>
        <w:adjustRightInd w:val="0"/>
        <w:ind w:left="567"/>
        <w:jc w:val="both"/>
        <w:outlineLvl w:val="0"/>
        <w:rPr>
          <w:rFonts w:ascii="PT Astra Serif" w:hAnsi="PT Astra Serif"/>
        </w:rPr>
      </w:pPr>
    </w:p>
    <w:p w:rsidR="00D12798" w:rsidRPr="00836552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836552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0A2F38" w:rsidRPr="00836552">
        <w:rPr>
          <w:rFonts w:ascii="PT Astra Serif" w:hAnsi="PT Astra Serif"/>
          <w:sz w:val="24"/>
          <w:szCs w:val="24"/>
        </w:rPr>
        <w:t>ООО «Авангард»</w:t>
      </w:r>
      <w:r w:rsidR="001250CB" w:rsidRPr="00836552">
        <w:rPr>
          <w:rFonts w:ascii="PT Astra Serif" w:hAnsi="PT Astra Serif"/>
          <w:sz w:val="24"/>
          <w:szCs w:val="24"/>
        </w:rPr>
        <w:t>.</w:t>
      </w:r>
    </w:p>
    <w:p w:rsidR="0068622B" w:rsidRPr="00BF72E4" w:rsidRDefault="00B94A37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36552">
        <w:rPr>
          <w:rFonts w:ascii="PT Astra Serif" w:hAnsi="PT Astra Serif"/>
        </w:rPr>
        <w:t xml:space="preserve">Слушали </w:t>
      </w:r>
      <w:r w:rsidR="00DE58AA" w:rsidRPr="00836552">
        <w:rPr>
          <w:rFonts w:ascii="PT Astra Serif" w:hAnsi="PT Astra Serif"/>
        </w:rPr>
        <w:t>Е</w:t>
      </w:r>
      <w:r w:rsidRPr="00836552">
        <w:rPr>
          <w:rFonts w:ascii="PT Astra Serif" w:hAnsi="PT Astra Serif"/>
        </w:rPr>
        <w:t>.</w:t>
      </w:r>
      <w:r w:rsidR="00DE58AA" w:rsidRPr="00836552">
        <w:rPr>
          <w:rFonts w:ascii="PT Astra Serif" w:hAnsi="PT Astra Serif"/>
        </w:rPr>
        <w:t>Ю</w:t>
      </w:r>
      <w:r w:rsidR="00814614" w:rsidRPr="00836552">
        <w:rPr>
          <w:rFonts w:ascii="PT Astra Serif" w:hAnsi="PT Astra Serif"/>
        </w:rPr>
        <w:t xml:space="preserve">. </w:t>
      </w:r>
      <w:r w:rsidR="00DE58AA" w:rsidRPr="00836552">
        <w:rPr>
          <w:rFonts w:ascii="PT Astra Serif" w:hAnsi="PT Astra Serif"/>
        </w:rPr>
        <w:t>Малиновскую</w:t>
      </w:r>
      <w:r w:rsidR="00A75978" w:rsidRPr="00836552">
        <w:rPr>
          <w:rFonts w:ascii="PT Astra Serif" w:hAnsi="PT Astra Serif"/>
        </w:rPr>
        <w:t>, которая</w:t>
      </w:r>
      <w:r w:rsidR="00BD3BAC" w:rsidRPr="00836552">
        <w:rPr>
          <w:rFonts w:ascii="PT Astra Serif" w:hAnsi="PT Astra Serif"/>
        </w:rPr>
        <w:t xml:space="preserve"> сообщил</w:t>
      </w:r>
      <w:r w:rsidR="00DF47D0" w:rsidRPr="00836552">
        <w:rPr>
          <w:rFonts w:ascii="PT Astra Serif" w:hAnsi="PT Astra Serif"/>
        </w:rPr>
        <w:t>а</w:t>
      </w:r>
      <w:r w:rsidR="00BD3BAC" w:rsidRPr="00836552">
        <w:rPr>
          <w:rFonts w:ascii="PT Astra Serif" w:hAnsi="PT Astra Serif"/>
        </w:rPr>
        <w:t xml:space="preserve"> следующее</w:t>
      </w:r>
      <w:r w:rsidR="00BD3BAC" w:rsidRPr="00BF72E4">
        <w:rPr>
          <w:rFonts w:ascii="PT Astra Serif" w:hAnsi="PT Astra Serif"/>
        </w:rPr>
        <w:t>:</w:t>
      </w:r>
    </w:p>
    <w:p w:rsidR="00192953" w:rsidRPr="00BF72E4" w:rsidRDefault="00157F1C" w:rsidP="0068622B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1. 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знакомил</w:t>
      </w:r>
      <w:r w:rsidR="00DF47D0" w:rsidRPr="00BF72E4">
        <w:rPr>
          <w:rFonts w:ascii="PT Astra Serif" w:hAnsi="PT Astra Serif"/>
        </w:rPr>
        <w:t>а</w:t>
      </w:r>
      <w:r w:rsidR="00192953" w:rsidRPr="00BF72E4">
        <w:rPr>
          <w:rFonts w:ascii="PT Astra Serif" w:hAnsi="PT Astra Serif"/>
        </w:rPr>
        <w:t xml:space="preserve"> членов комиссии и </w:t>
      </w:r>
      <w:r w:rsidR="0018119F" w:rsidRPr="00BF72E4">
        <w:rPr>
          <w:rFonts w:ascii="PT Astra Serif" w:hAnsi="PT Astra Serif"/>
        </w:rPr>
        <w:t>иных лиц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прису</w:t>
      </w:r>
      <w:r w:rsidR="0018119F" w:rsidRPr="00BF72E4">
        <w:rPr>
          <w:rFonts w:ascii="PT Astra Serif" w:hAnsi="PT Astra Serif"/>
        </w:rPr>
        <w:t>тствующих на заседании</w:t>
      </w:r>
      <w:r w:rsidR="004F6DAC" w:rsidRPr="00BF72E4">
        <w:rPr>
          <w:rFonts w:ascii="PT Astra Serif" w:hAnsi="PT Astra Serif"/>
        </w:rPr>
        <w:t>,</w:t>
      </w:r>
      <w:r w:rsidR="0018119F" w:rsidRPr="00BF72E4">
        <w:rPr>
          <w:rFonts w:ascii="PT Astra Serif" w:hAnsi="PT Astra Serif"/>
        </w:rPr>
        <w:t xml:space="preserve"> </w:t>
      </w:r>
      <w:r w:rsidR="00192953" w:rsidRPr="00BF72E4">
        <w:rPr>
          <w:rFonts w:ascii="PT Astra Serif" w:hAnsi="PT Astra Serif"/>
        </w:rPr>
        <w:t>с документами, пред</w:t>
      </w:r>
      <w:r w:rsidR="00BD3BAC" w:rsidRPr="00BF72E4">
        <w:rPr>
          <w:rFonts w:ascii="PT Astra Serif" w:hAnsi="PT Astra Serif"/>
        </w:rPr>
        <w:t>о</w:t>
      </w:r>
      <w:r w:rsidR="00192953" w:rsidRPr="00BF72E4">
        <w:rPr>
          <w:rFonts w:ascii="PT Astra Serif" w:hAnsi="PT Astra Serif"/>
        </w:rPr>
        <w:t>ставленными</w:t>
      </w:r>
      <w:r w:rsidR="00BD3BAC" w:rsidRPr="00BF72E4">
        <w:rPr>
          <w:rFonts w:ascii="PT Astra Serif" w:hAnsi="PT Astra Serif"/>
        </w:rPr>
        <w:t xml:space="preserve"> заявителем</w:t>
      </w:r>
      <w:r w:rsidR="00706F60" w:rsidRPr="00BF72E4">
        <w:rPr>
          <w:rFonts w:ascii="PT Astra Serif" w:hAnsi="PT Astra Serif"/>
        </w:rPr>
        <w:t xml:space="preserve">: </w:t>
      </w:r>
    </w:p>
    <w:p w:rsidR="00706F60" w:rsidRPr="00BF72E4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заявление</w:t>
      </w:r>
      <w:r w:rsidR="00157F1C" w:rsidRPr="00BF72E4">
        <w:rPr>
          <w:rFonts w:ascii="PT Astra Serif" w:hAnsi="PT Astra Serif"/>
        </w:rPr>
        <w:t>м</w:t>
      </w:r>
      <w:r w:rsidRPr="00BF72E4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A2F38">
        <w:rPr>
          <w:rFonts w:ascii="PT Astra Serif" w:hAnsi="PT Astra Serif"/>
        </w:rPr>
        <w:t>25</w:t>
      </w:r>
      <w:r w:rsidR="00633187" w:rsidRPr="00BF72E4">
        <w:rPr>
          <w:rFonts w:ascii="PT Astra Serif" w:hAnsi="PT Astra Serif"/>
        </w:rPr>
        <w:t>.0</w:t>
      </w:r>
      <w:r w:rsidR="000A2F38">
        <w:rPr>
          <w:rFonts w:ascii="PT Astra Serif" w:hAnsi="PT Astra Serif"/>
        </w:rPr>
        <w:t>5</w:t>
      </w:r>
      <w:r w:rsidR="009A573E" w:rsidRPr="00BF72E4">
        <w:rPr>
          <w:rFonts w:ascii="PT Astra Serif" w:hAnsi="PT Astra Serif"/>
        </w:rPr>
        <w:t>.</w:t>
      </w:r>
      <w:r w:rsidR="00633187" w:rsidRPr="00BF72E4">
        <w:rPr>
          <w:rFonts w:ascii="PT Astra Serif" w:hAnsi="PT Astra Serif"/>
        </w:rPr>
        <w:t xml:space="preserve">2021 </w:t>
      </w:r>
      <w:proofErr w:type="spellStart"/>
      <w:r w:rsidR="00633187" w:rsidRPr="00BF72E4">
        <w:rPr>
          <w:rFonts w:ascii="PT Astra Serif" w:hAnsi="PT Astra Serif"/>
        </w:rPr>
        <w:t>вх</w:t>
      </w:r>
      <w:proofErr w:type="spellEnd"/>
      <w:r w:rsidR="00633187" w:rsidRPr="00BF72E4">
        <w:rPr>
          <w:rFonts w:ascii="PT Astra Serif" w:hAnsi="PT Astra Serif"/>
        </w:rPr>
        <w:t>. № 2021/</w:t>
      </w:r>
      <w:r w:rsidR="000A2F38">
        <w:rPr>
          <w:rFonts w:ascii="PT Astra Serif" w:hAnsi="PT Astra Serif"/>
        </w:rPr>
        <w:t>6</w:t>
      </w:r>
      <w:r w:rsidR="003C737D" w:rsidRPr="00BF72E4">
        <w:rPr>
          <w:rFonts w:ascii="PT Astra Serif" w:hAnsi="PT Astra Serif"/>
        </w:rPr>
        <w:t>0</w:t>
      </w:r>
      <w:r w:rsidRPr="00BF72E4">
        <w:rPr>
          <w:rFonts w:ascii="PT Astra Serif" w:hAnsi="PT Astra Serif"/>
        </w:rPr>
        <w:t>;</w:t>
      </w:r>
    </w:p>
    <w:p w:rsidR="00706F60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- </w:t>
      </w:r>
      <w:r w:rsidR="0025504C">
        <w:rPr>
          <w:rFonts w:ascii="PT Astra Serif" w:hAnsi="PT Astra Serif"/>
        </w:rPr>
        <w:t xml:space="preserve">копией </w:t>
      </w:r>
      <w:r w:rsidRPr="00BF72E4">
        <w:rPr>
          <w:rFonts w:ascii="PT Astra Serif" w:hAnsi="PT Astra Serif"/>
        </w:rPr>
        <w:t>выписк</w:t>
      </w:r>
      <w:r w:rsidR="0025504C">
        <w:rPr>
          <w:rFonts w:ascii="PT Astra Serif" w:hAnsi="PT Astra Serif"/>
        </w:rPr>
        <w:t>и</w:t>
      </w:r>
      <w:r w:rsidRPr="00BF72E4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BF72E4">
        <w:rPr>
          <w:rFonts w:ascii="PT Astra Serif" w:hAnsi="PT Astra Serif"/>
        </w:rPr>
        <w:t>2</w:t>
      </w:r>
      <w:r w:rsidRPr="00BF72E4">
        <w:rPr>
          <w:rFonts w:ascii="PT Astra Serif" w:hAnsi="PT Astra Serif"/>
        </w:rPr>
        <w:t>/202</w:t>
      </w:r>
      <w:r w:rsidR="0025504C">
        <w:rPr>
          <w:rFonts w:ascii="PT Astra Serif" w:hAnsi="PT Astra Serif"/>
        </w:rPr>
        <w:t>0</w:t>
      </w:r>
      <w:r w:rsidRPr="00BF72E4">
        <w:rPr>
          <w:rFonts w:ascii="PT Astra Serif" w:hAnsi="PT Astra Serif"/>
        </w:rPr>
        <w:t>-</w:t>
      </w:r>
      <w:r w:rsidR="0025504C">
        <w:rPr>
          <w:rFonts w:ascii="PT Astra Serif" w:hAnsi="PT Astra Serif"/>
        </w:rPr>
        <w:t>8883432</w:t>
      </w:r>
      <w:r w:rsidR="00DE58AA" w:rsidRPr="00BF72E4">
        <w:rPr>
          <w:rFonts w:ascii="PT Astra Serif" w:hAnsi="PT Astra Serif"/>
        </w:rPr>
        <w:t xml:space="preserve"> </w:t>
      </w:r>
      <w:r w:rsidRPr="00BF72E4">
        <w:rPr>
          <w:rFonts w:ascii="PT Astra Serif" w:hAnsi="PT Astra Serif"/>
        </w:rPr>
        <w:t xml:space="preserve">от </w:t>
      </w:r>
      <w:r w:rsidR="0025504C">
        <w:rPr>
          <w:rFonts w:ascii="PT Astra Serif" w:hAnsi="PT Astra Serif"/>
        </w:rPr>
        <w:t>24</w:t>
      </w:r>
      <w:r w:rsidR="00633187" w:rsidRPr="00BF72E4">
        <w:rPr>
          <w:rFonts w:ascii="PT Astra Serif" w:hAnsi="PT Astra Serif"/>
        </w:rPr>
        <w:t>.</w:t>
      </w:r>
      <w:r w:rsidR="003C737D" w:rsidRPr="00BF72E4">
        <w:rPr>
          <w:rFonts w:ascii="PT Astra Serif" w:hAnsi="PT Astra Serif"/>
        </w:rPr>
        <w:t>0</w:t>
      </w:r>
      <w:r w:rsidR="0025504C">
        <w:rPr>
          <w:rFonts w:ascii="PT Astra Serif" w:hAnsi="PT Astra Serif"/>
        </w:rPr>
        <w:t>7</w:t>
      </w:r>
      <w:r w:rsidR="00633187" w:rsidRPr="00BF72E4">
        <w:rPr>
          <w:rFonts w:ascii="PT Astra Serif" w:hAnsi="PT Astra Serif"/>
        </w:rPr>
        <w:t>.202</w:t>
      </w:r>
      <w:r w:rsidR="0025504C">
        <w:rPr>
          <w:rFonts w:ascii="PT Astra Serif" w:hAnsi="PT Astra Serif"/>
        </w:rPr>
        <w:t>0</w:t>
      </w:r>
      <w:r w:rsidRPr="00BF72E4">
        <w:rPr>
          <w:rFonts w:ascii="PT Astra Serif" w:hAnsi="PT Astra Serif"/>
        </w:rPr>
        <w:t>;</w:t>
      </w:r>
    </w:p>
    <w:p w:rsidR="00F83AAD" w:rsidRPr="00BF72E4" w:rsidRDefault="00F83AAD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- копией свидетельства о государственной регистрации права</w:t>
      </w:r>
      <w:r w:rsidR="00D362EE">
        <w:t xml:space="preserve"> от 02.05.2006</w:t>
      </w:r>
      <w:r w:rsidR="00E277FD">
        <w:t xml:space="preserve">, запись регистрации № </w:t>
      </w:r>
      <w:r w:rsidR="008A3B0B">
        <w:t>70-70-04/001/2006-969 от 02.05.2006</w:t>
      </w:r>
      <w:r w:rsidR="00D362EE">
        <w:t>;</w:t>
      </w:r>
    </w:p>
    <w:p w:rsidR="00706F60" w:rsidRDefault="00706F60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>- отчет</w:t>
      </w:r>
      <w:r w:rsidR="00157F1C" w:rsidRPr="00BF72E4">
        <w:rPr>
          <w:rFonts w:ascii="PT Astra Serif" w:hAnsi="PT Astra Serif"/>
        </w:rPr>
        <w:t>ом</w:t>
      </w:r>
      <w:r w:rsidRPr="00BF72E4">
        <w:rPr>
          <w:rFonts w:ascii="PT Astra Serif" w:hAnsi="PT Astra Serif"/>
        </w:rPr>
        <w:t xml:space="preserve"> об</w:t>
      </w:r>
      <w:r w:rsidR="00FD052E">
        <w:rPr>
          <w:rFonts w:ascii="PT Astra Serif" w:hAnsi="PT Astra Serif"/>
        </w:rPr>
        <w:t xml:space="preserve"> определении рыночной стоимости нежилого помещения по адресу: </w:t>
      </w:r>
      <w:r w:rsidR="00FD052E" w:rsidRPr="00D74569">
        <w:rPr>
          <w:rFonts w:ascii="PT Astra Serif" w:hAnsi="PT Astra Serif"/>
        </w:rPr>
        <w:t>Томская область, г. Стрежевой, Строителей</w:t>
      </w:r>
      <w:r w:rsidR="00DA6E4C">
        <w:rPr>
          <w:rFonts w:ascii="PT Astra Serif" w:hAnsi="PT Astra Serif"/>
        </w:rPr>
        <w:t xml:space="preserve"> улица</w:t>
      </w:r>
      <w:r w:rsidR="00FD052E" w:rsidRPr="00D74569">
        <w:rPr>
          <w:rFonts w:ascii="PT Astra Serif" w:hAnsi="PT Astra Serif"/>
        </w:rPr>
        <w:t>, 12а, пом. 1</w:t>
      </w:r>
      <w:r w:rsidRPr="00BF72E4">
        <w:rPr>
          <w:rFonts w:ascii="PT Astra Serif" w:hAnsi="PT Astra Serif"/>
        </w:rPr>
        <w:t xml:space="preserve"> </w:t>
      </w:r>
      <w:r w:rsidR="007A00AA" w:rsidRPr="00BF72E4">
        <w:rPr>
          <w:rFonts w:ascii="PT Astra Serif" w:hAnsi="PT Astra Serif"/>
        </w:rPr>
        <w:t xml:space="preserve">от </w:t>
      </w:r>
      <w:r w:rsidR="00854404">
        <w:rPr>
          <w:rFonts w:ascii="PT Astra Serif" w:hAnsi="PT Astra Serif"/>
        </w:rPr>
        <w:t>10</w:t>
      </w:r>
      <w:r w:rsidR="003E0CDF" w:rsidRPr="00BF72E4">
        <w:rPr>
          <w:rFonts w:ascii="PT Astra Serif" w:hAnsi="PT Astra Serif"/>
        </w:rPr>
        <w:t>.0</w:t>
      </w:r>
      <w:r w:rsidR="00854404">
        <w:rPr>
          <w:rFonts w:ascii="PT Astra Serif" w:hAnsi="PT Astra Serif"/>
        </w:rPr>
        <w:t>3</w:t>
      </w:r>
      <w:r w:rsidR="00633187" w:rsidRPr="00BF72E4">
        <w:rPr>
          <w:rFonts w:ascii="PT Astra Serif" w:hAnsi="PT Astra Serif"/>
        </w:rPr>
        <w:t>.202</w:t>
      </w:r>
      <w:r w:rsidR="003E0CDF" w:rsidRPr="00BF72E4">
        <w:rPr>
          <w:rFonts w:ascii="PT Astra Serif" w:hAnsi="PT Astra Serif"/>
        </w:rPr>
        <w:t>1</w:t>
      </w:r>
      <w:r w:rsidR="00A74052" w:rsidRPr="00BF72E4">
        <w:rPr>
          <w:rFonts w:ascii="PT Astra Serif" w:hAnsi="PT Astra Serif"/>
        </w:rPr>
        <w:t xml:space="preserve"> </w:t>
      </w:r>
      <w:r w:rsidR="00171CAB" w:rsidRPr="00BF72E4">
        <w:rPr>
          <w:rFonts w:ascii="PT Astra Serif" w:hAnsi="PT Astra Serif"/>
          <w:bCs/>
        </w:rPr>
        <w:t xml:space="preserve">№ </w:t>
      </w:r>
      <w:r w:rsidR="00854404">
        <w:rPr>
          <w:rFonts w:ascii="PT Astra Serif" w:hAnsi="PT Astra Serif"/>
          <w:bCs/>
        </w:rPr>
        <w:t>66</w:t>
      </w:r>
      <w:r w:rsidR="00AE6D2A" w:rsidRPr="00BF72E4">
        <w:rPr>
          <w:rFonts w:ascii="PT Astra Serif" w:hAnsi="PT Astra Serif"/>
          <w:bCs/>
        </w:rPr>
        <w:t>, подготовленным</w:t>
      </w:r>
      <w:r w:rsidR="00A644EB" w:rsidRPr="00BF72E4">
        <w:rPr>
          <w:rFonts w:ascii="PT Astra Serif" w:hAnsi="PT Astra Serif"/>
          <w:bCs/>
        </w:rPr>
        <w:t xml:space="preserve"> ООО «</w:t>
      </w:r>
      <w:r w:rsidR="00854404">
        <w:rPr>
          <w:rFonts w:ascii="PT Astra Serif" w:hAnsi="PT Astra Serif"/>
          <w:bCs/>
        </w:rPr>
        <w:t>Ландо</w:t>
      </w:r>
      <w:r w:rsidR="00DA5C1B" w:rsidRPr="00BF72E4">
        <w:rPr>
          <w:rFonts w:ascii="PT Astra Serif" w:hAnsi="PT Astra Serif"/>
          <w:bCs/>
        </w:rPr>
        <w:t>»</w:t>
      </w:r>
      <w:r w:rsidR="00A644EB" w:rsidRPr="00BF72E4">
        <w:rPr>
          <w:rFonts w:ascii="PT Astra Serif" w:hAnsi="PT Astra Serif"/>
          <w:bCs/>
        </w:rPr>
        <w:t xml:space="preserve"> (далее – отчет об </w:t>
      </w:r>
      <w:r w:rsidR="008A2A36" w:rsidRPr="00BF72E4">
        <w:rPr>
          <w:rFonts w:ascii="PT Astra Serif" w:hAnsi="PT Astra Serif"/>
          <w:bCs/>
        </w:rPr>
        <w:t>оценке</w:t>
      </w:r>
      <w:r w:rsidR="00A644EB" w:rsidRPr="00BF72E4">
        <w:rPr>
          <w:rFonts w:ascii="PT Astra Serif" w:hAnsi="PT Astra Serif"/>
          <w:bCs/>
        </w:rPr>
        <w:t>)</w:t>
      </w:r>
      <w:r w:rsidR="004C0AE2">
        <w:rPr>
          <w:rFonts w:ascii="PT Astra Serif" w:hAnsi="PT Astra Serif"/>
        </w:rPr>
        <w:t>;</w:t>
      </w:r>
    </w:p>
    <w:p w:rsidR="004C0AE2" w:rsidRPr="00BF72E4" w:rsidRDefault="004C0AE2" w:rsidP="000D062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доверенностью от </w:t>
      </w:r>
      <w:r w:rsidR="00F83AAD">
        <w:rPr>
          <w:rFonts w:ascii="PT Astra Serif" w:hAnsi="PT Astra Serif"/>
        </w:rPr>
        <w:t>29</w:t>
      </w:r>
      <w:r>
        <w:rPr>
          <w:rFonts w:ascii="PT Astra Serif" w:hAnsi="PT Astra Serif"/>
        </w:rPr>
        <w:t>.04.2021.</w:t>
      </w:r>
    </w:p>
    <w:p w:rsidR="00192953" w:rsidRPr="00BF72E4" w:rsidRDefault="00157F1C" w:rsidP="000D0627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    </w:t>
      </w:r>
      <w:r w:rsidR="00152E60" w:rsidRPr="00BF72E4">
        <w:rPr>
          <w:rFonts w:ascii="PT Astra Serif" w:hAnsi="PT Astra Serif"/>
        </w:rPr>
        <w:t>2.</w:t>
      </w:r>
      <w:r w:rsidR="00B66DAF" w:rsidRPr="00BF72E4">
        <w:rPr>
          <w:rFonts w:ascii="PT Astra Serif" w:hAnsi="PT Astra Serif"/>
        </w:rPr>
        <w:t xml:space="preserve"> </w:t>
      </w:r>
      <w:r w:rsidR="00152E60" w:rsidRPr="00BF72E4">
        <w:rPr>
          <w:rFonts w:ascii="PT Astra Serif" w:hAnsi="PT Astra Serif"/>
        </w:rPr>
        <w:t xml:space="preserve"> </w:t>
      </w:r>
      <w:r w:rsidR="00BD3BAC" w:rsidRPr="00BF72E4">
        <w:rPr>
          <w:rFonts w:ascii="PT Astra Serif" w:hAnsi="PT Astra Serif"/>
        </w:rPr>
        <w:t>С</w:t>
      </w:r>
      <w:r w:rsidR="00192953" w:rsidRPr="00BF72E4">
        <w:rPr>
          <w:rFonts w:ascii="PT Astra Serif" w:hAnsi="PT Astra Serif"/>
        </w:rPr>
        <w:t xml:space="preserve">ведения о заявителе: </w:t>
      </w:r>
    </w:p>
    <w:p w:rsidR="00192953" w:rsidRPr="00D74569" w:rsidRDefault="00152E60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F72E4">
        <w:rPr>
          <w:rFonts w:ascii="PT Astra Serif" w:hAnsi="PT Astra Serif"/>
        </w:rPr>
        <w:t xml:space="preserve">     </w:t>
      </w:r>
      <w:r w:rsidR="00157F1C" w:rsidRPr="00BF72E4">
        <w:rPr>
          <w:rFonts w:ascii="PT Astra Serif" w:hAnsi="PT Astra Serif"/>
        </w:rPr>
        <w:t xml:space="preserve">    </w:t>
      </w:r>
      <w:r w:rsidR="00C64C3B" w:rsidRPr="00BF72E4">
        <w:rPr>
          <w:rFonts w:ascii="PT Astra Serif" w:hAnsi="PT Astra Serif"/>
        </w:rPr>
        <w:t>Наименование:</w:t>
      </w:r>
      <w:r w:rsidR="006601E6" w:rsidRPr="00BF72E4">
        <w:rPr>
          <w:rFonts w:ascii="PT Astra Serif" w:hAnsi="PT Astra Serif"/>
        </w:rPr>
        <w:t xml:space="preserve"> </w:t>
      </w:r>
      <w:r w:rsidR="00323859" w:rsidRPr="00836552">
        <w:rPr>
          <w:rFonts w:ascii="PT Astra Serif" w:hAnsi="PT Astra Serif"/>
        </w:rPr>
        <w:t>ООО «</w:t>
      </w:r>
      <w:r w:rsidR="00323859" w:rsidRPr="00D74569">
        <w:rPr>
          <w:rFonts w:ascii="PT Astra Serif" w:hAnsi="PT Astra Serif"/>
        </w:rPr>
        <w:t>Авангард»</w:t>
      </w:r>
      <w:r w:rsidR="00D41A97" w:rsidRPr="00D74569">
        <w:rPr>
          <w:rFonts w:ascii="PT Astra Serif" w:hAnsi="PT Astra Serif"/>
        </w:rPr>
        <w:t>.</w:t>
      </w:r>
    </w:p>
    <w:p w:rsidR="00C839CF" w:rsidRPr="00D74569" w:rsidRDefault="00152E60" w:rsidP="008B0FD5">
      <w:pPr>
        <w:jc w:val="both"/>
        <w:rPr>
          <w:rFonts w:ascii="PT Astra Serif" w:hAnsi="PT Astra Serif"/>
          <w:shd w:val="clear" w:color="auto" w:fill="FFFFFF"/>
        </w:rPr>
      </w:pPr>
      <w:r w:rsidRPr="00D74569">
        <w:rPr>
          <w:rFonts w:ascii="PT Astra Serif" w:hAnsi="PT Astra Serif"/>
        </w:rPr>
        <w:t xml:space="preserve">    </w:t>
      </w:r>
      <w:r w:rsidR="00157F1C" w:rsidRPr="00D74569">
        <w:rPr>
          <w:rFonts w:ascii="PT Astra Serif" w:hAnsi="PT Astra Serif"/>
        </w:rPr>
        <w:t xml:space="preserve">    </w:t>
      </w:r>
      <w:r w:rsidRPr="00D74569">
        <w:rPr>
          <w:rFonts w:ascii="PT Astra Serif" w:hAnsi="PT Astra Serif"/>
        </w:rPr>
        <w:t xml:space="preserve"> </w:t>
      </w:r>
      <w:r w:rsidR="0018119F" w:rsidRPr="00D74569">
        <w:rPr>
          <w:rFonts w:ascii="PT Astra Serif" w:hAnsi="PT Astra Serif"/>
        </w:rPr>
        <w:t>Адрес (место нахождения):</w:t>
      </w:r>
      <w:r w:rsidR="00BF3CDF" w:rsidRPr="00D74569">
        <w:rPr>
          <w:rFonts w:ascii="PT Astra Serif" w:hAnsi="PT Astra Serif"/>
        </w:rPr>
        <w:t xml:space="preserve"> </w:t>
      </w:r>
      <w:r w:rsidR="00961F75" w:rsidRPr="00D74569">
        <w:rPr>
          <w:rFonts w:ascii="PT Astra Serif" w:hAnsi="PT Astra Serif"/>
        </w:rPr>
        <w:t xml:space="preserve">Томская область, </w:t>
      </w:r>
      <w:r w:rsidR="008B0FD5" w:rsidRPr="00D74569">
        <w:rPr>
          <w:rFonts w:ascii="PT Astra Serif" w:hAnsi="PT Astra Serif"/>
        </w:rPr>
        <w:t xml:space="preserve">г. </w:t>
      </w:r>
      <w:r w:rsidR="00961F75" w:rsidRPr="00D74569">
        <w:rPr>
          <w:rFonts w:ascii="PT Astra Serif" w:hAnsi="PT Astra Serif"/>
        </w:rPr>
        <w:t>Стрежевой</w:t>
      </w:r>
      <w:r w:rsidR="008B0FD5" w:rsidRPr="00D74569">
        <w:rPr>
          <w:rFonts w:ascii="PT Astra Serif" w:hAnsi="PT Astra Serif"/>
        </w:rPr>
        <w:t xml:space="preserve">, </w:t>
      </w:r>
      <w:r w:rsidR="00961F75" w:rsidRPr="00D74569">
        <w:rPr>
          <w:rFonts w:ascii="PT Astra Serif" w:hAnsi="PT Astra Serif"/>
        </w:rPr>
        <w:t>ул.</w:t>
      </w:r>
      <w:r w:rsidR="008B0FD5" w:rsidRPr="00D74569">
        <w:rPr>
          <w:rFonts w:ascii="PT Astra Serif" w:hAnsi="PT Astra Serif"/>
        </w:rPr>
        <w:t xml:space="preserve"> </w:t>
      </w:r>
      <w:r w:rsidR="00961F75" w:rsidRPr="00D74569">
        <w:rPr>
          <w:rFonts w:ascii="PT Astra Serif" w:hAnsi="PT Astra Serif"/>
        </w:rPr>
        <w:t>Строителей</w:t>
      </w:r>
      <w:r w:rsidR="008B0FD5" w:rsidRPr="00D74569">
        <w:rPr>
          <w:rFonts w:ascii="PT Astra Serif" w:hAnsi="PT Astra Serif"/>
        </w:rPr>
        <w:t xml:space="preserve">, д. </w:t>
      </w:r>
      <w:r w:rsidR="00961F75" w:rsidRPr="00D74569">
        <w:rPr>
          <w:rFonts w:ascii="PT Astra Serif" w:hAnsi="PT Astra Serif"/>
        </w:rPr>
        <w:t>12а, пом. 1</w:t>
      </w:r>
      <w:r w:rsidR="00C839CF" w:rsidRPr="00D74569">
        <w:rPr>
          <w:rFonts w:ascii="PT Astra Serif" w:hAnsi="PT Astra Serif"/>
        </w:rPr>
        <w:t>.</w:t>
      </w:r>
    </w:p>
    <w:p w:rsidR="00CA5CF0" w:rsidRPr="00D74569" w:rsidRDefault="00157F1C" w:rsidP="00E86508">
      <w:pPr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         </w:t>
      </w:r>
      <w:r w:rsidR="00152E60" w:rsidRPr="00D74569">
        <w:rPr>
          <w:rFonts w:ascii="PT Astra Serif" w:hAnsi="PT Astra Serif"/>
        </w:rPr>
        <w:t xml:space="preserve">3.  </w:t>
      </w:r>
      <w:r w:rsidR="00FB5A70" w:rsidRPr="00D74569">
        <w:rPr>
          <w:rFonts w:ascii="PT Astra Serif" w:hAnsi="PT Astra Serif"/>
        </w:rPr>
        <w:t>С</w:t>
      </w:r>
      <w:r w:rsidR="00CA5CF0" w:rsidRPr="00D74569">
        <w:rPr>
          <w:rFonts w:ascii="PT Astra Serif" w:hAnsi="PT Astra Serif"/>
        </w:rPr>
        <w:t>ведения об объект</w:t>
      </w:r>
      <w:r w:rsidR="00C839CF" w:rsidRPr="00D74569">
        <w:rPr>
          <w:rFonts w:ascii="PT Astra Serif" w:hAnsi="PT Astra Serif"/>
        </w:rPr>
        <w:t>е</w:t>
      </w:r>
      <w:r w:rsidR="00CA5CF0" w:rsidRPr="00D74569">
        <w:rPr>
          <w:rFonts w:ascii="PT Astra Serif" w:hAnsi="PT Astra Serif"/>
        </w:rPr>
        <w:t xml:space="preserve"> недвижимости:</w:t>
      </w:r>
    </w:p>
    <w:p w:rsidR="00C64C3B" w:rsidRPr="00D74569" w:rsidRDefault="00CA5CF0" w:rsidP="00C839CF">
      <w:pPr>
        <w:ind w:firstLine="567"/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Кадастровый номер: </w:t>
      </w:r>
      <w:r w:rsidR="00D74569" w:rsidRPr="00D74569">
        <w:rPr>
          <w:rFonts w:ascii="PT Astra Serif" w:hAnsi="PT Astra Serif"/>
          <w:shd w:val="clear" w:color="auto" w:fill="FFFFFF"/>
        </w:rPr>
        <w:t>70:20:0000003:24771</w:t>
      </w:r>
      <w:r w:rsidR="0036512B" w:rsidRPr="00D74569">
        <w:rPr>
          <w:rFonts w:ascii="PT Astra Serif" w:hAnsi="PT Astra Serif"/>
        </w:rPr>
        <w:t>.</w:t>
      </w:r>
      <w:r w:rsidR="00152E60" w:rsidRPr="00D74569">
        <w:rPr>
          <w:rFonts w:ascii="PT Astra Serif" w:hAnsi="PT Astra Serif"/>
        </w:rPr>
        <w:t xml:space="preserve">     </w:t>
      </w:r>
      <w:r w:rsidR="00157F1C" w:rsidRPr="00D74569">
        <w:rPr>
          <w:rFonts w:ascii="PT Astra Serif" w:hAnsi="PT Astra Serif"/>
        </w:rPr>
        <w:t xml:space="preserve">    </w:t>
      </w:r>
    </w:p>
    <w:p w:rsidR="00832095" w:rsidRPr="00D74569" w:rsidRDefault="00D53993" w:rsidP="008A2A36">
      <w:pPr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 xml:space="preserve">         Адрес (место нахождения): </w:t>
      </w:r>
      <w:r w:rsidR="00313F1C" w:rsidRPr="00D74569">
        <w:rPr>
          <w:rFonts w:ascii="PT Astra Serif" w:hAnsi="PT Astra Serif"/>
        </w:rPr>
        <w:t>Томская область, г. Стрежевой, ул. Строителей, д. 12а, пом. 1.</w:t>
      </w:r>
    </w:p>
    <w:p w:rsidR="00B66565" w:rsidRPr="000D0627" w:rsidRDefault="00B66565" w:rsidP="00832095">
      <w:pPr>
        <w:ind w:firstLine="567"/>
        <w:jc w:val="both"/>
        <w:rPr>
          <w:rFonts w:ascii="PT Astra Serif" w:hAnsi="PT Astra Serif"/>
        </w:rPr>
      </w:pPr>
      <w:r w:rsidRPr="00D74569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</w:t>
      </w:r>
      <w:r w:rsidRPr="000D0627">
        <w:rPr>
          <w:rFonts w:ascii="PT Astra Serif" w:hAnsi="PT Astra Serif"/>
        </w:rPr>
        <w:t xml:space="preserve"> собственностью Томской области от 22.11.2019 № 41 «</w:t>
      </w:r>
      <w:r w:rsidRPr="000D0627">
        <w:rPr>
          <w:rFonts w:ascii="PT Astra Serif" w:hAnsi="PT Astra Serif"/>
          <w:shd w:val="clear" w:color="auto" w:fill="FFFFFF"/>
        </w:rPr>
        <w:t xml:space="preserve">Об утверждении 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hd w:val="clear" w:color="auto" w:fill="FFFFFF"/>
        </w:rPr>
        <w:t>машино</w:t>
      </w:r>
      <w:proofErr w:type="spellEnd"/>
      <w:r w:rsidRPr="000D0627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0D0627">
        <w:rPr>
          <w:rFonts w:ascii="PT Astra Serif" w:hAnsi="PT Astra Serif"/>
        </w:rPr>
        <w:t xml:space="preserve">, составляет </w:t>
      </w:r>
      <w:r w:rsidR="00593A0B">
        <w:rPr>
          <w:rFonts w:ascii="PT Astra Serif" w:hAnsi="PT Astra Serif"/>
        </w:rPr>
        <w:t>16 004 318,48</w:t>
      </w:r>
      <w:r w:rsidRPr="000D0627">
        <w:rPr>
          <w:rFonts w:ascii="PT Astra Serif" w:hAnsi="PT Astra Serif"/>
        </w:rPr>
        <w:t xml:space="preserve"> руб.</w:t>
      </w:r>
    </w:p>
    <w:p w:rsidR="00E10137" w:rsidRDefault="00B66565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Рыночная стоимость объекта по состоянию на 01.01.2019 согласно отчету </w:t>
      </w:r>
      <w:r w:rsidR="00903E63" w:rsidRPr="000D0627">
        <w:rPr>
          <w:rFonts w:ascii="PT Astra Serif" w:hAnsi="PT Astra Serif"/>
        </w:rPr>
        <w:t xml:space="preserve">об </w:t>
      </w:r>
      <w:r w:rsidR="00602AF4">
        <w:rPr>
          <w:rFonts w:ascii="PT Astra Serif" w:hAnsi="PT Astra Serif"/>
        </w:rPr>
        <w:t>оценке</w:t>
      </w:r>
      <w:r w:rsidRPr="000D0627">
        <w:rPr>
          <w:rFonts w:ascii="PT Astra Serif" w:hAnsi="PT Astra Serif"/>
        </w:rPr>
        <w:t xml:space="preserve">, составляет </w:t>
      </w:r>
      <w:r w:rsidR="004B4FE1">
        <w:rPr>
          <w:rFonts w:ascii="PT Astra Serif" w:hAnsi="PT Astra Serif"/>
        </w:rPr>
        <w:t>10 187 000</w:t>
      </w:r>
      <w:r w:rsidRPr="000D0627">
        <w:rPr>
          <w:rFonts w:ascii="PT Astra Serif" w:hAnsi="PT Astra Serif"/>
        </w:rPr>
        <w:t xml:space="preserve"> руб.</w:t>
      </w:r>
    </w:p>
    <w:p w:rsidR="00D42A9E" w:rsidRPr="000D0627" w:rsidRDefault="00157F1C" w:rsidP="00E10137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0D0627">
        <w:rPr>
          <w:rFonts w:ascii="PT Astra Serif" w:hAnsi="PT Astra Serif"/>
        </w:rPr>
        <w:t>4</w:t>
      </w:r>
      <w:r w:rsidR="004940E1" w:rsidRPr="000D0627">
        <w:rPr>
          <w:rFonts w:ascii="PT Astra Serif" w:hAnsi="PT Astra Serif"/>
        </w:rPr>
        <w:t xml:space="preserve">.  </w:t>
      </w:r>
      <w:r w:rsidR="00B94A37" w:rsidRPr="000D0627">
        <w:rPr>
          <w:rFonts w:ascii="PT Astra Serif" w:hAnsi="PT Astra Serif"/>
        </w:rPr>
        <w:t xml:space="preserve"> </w:t>
      </w:r>
      <w:r w:rsidR="004940E1" w:rsidRPr="000D0627">
        <w:rPr>
          <w:rFonts w:ascii="PT Astra Serif" w:hAnsi="PT Astra Serif"/>
        </w:rPr>
        <w:t>Основани</w:t>
      </w:r>
      <w:r w:rsidRPr="000D0627">
        <w:rPr>
          <w:rFonts w:ascii="PT Astra Serif" w:hAnsi="PT Astra Serif"/>
        </w:rPr>
        <w:t>е</w:t>
      </w:r>
      <w:r w:rsidR="00D42A9E" w:rsidRPr="000D0627">
        <w:rPr>
          <w:rFonts w:ascii="PT Astra Serif" w:hAnsi="PT Astra Serif"/>
        </w:rPr>
        <w:t xml:space="preserve"> подачи заявления: </w:t>
      </w:r>
      <w:r w:rsidR="000D505F" w:rsidRPr="000D0627">
        <w:rPr>
          <w:rFonts w:ascii="PT Astra Serif" w:hAnsi="PT Astra Serif"/>
        </w:rPr>
        <w:t>установление в отношении объект</w:t>
      </w:r>
      <w:r w:rsidR="00C839CF">
        <w:rPr>
          <w:rFonts w:ascii="PT Astra Serif" w:hAnsi="PT Astra Serif"/>
        </w:rPr>
        <w:t>а</w:t>
      </w:r>
      <w:r w:rsidR="000D505F" w:rsidRPr="000D0627">
        <w:rPr>
          <w:rFonts w:ascii="PT Astra Serif" w:hAnsi="PT Astra Serif"/>
        </w:rPr>
        <w:t xml:space="preserve"> недвижимости </w:t>
      </w:r>
      <w:r w:rsidR="0049200E">
        <w:rPr>
          <w:rFonts w:ascii="PT Astra Serif" w:hAnsi="PT Astra Serif"/>
        </w:rPr>
        <w:t>его</w:t>
      </w:r>
      <w:r w:rsidR="000D505F" w:rsidRPr="000D0627">
        <w:rPr>
          <w:rFonts w:ascii="PT Astra Serif" w:hAnsi="PT Astra Serif"/>
        </w:rPr>
        <w:t xml:space="preserve"> рыночной стоимости в размере</w:t>
      </w:r>
      <w:r w:rsidR="003B4399">
        <w:rPr>
          <w:rFonts w:ascii="PT Astra Serif" w:hAnsi="PT Astra Serif"/>
        </w:rPr>
        <w:t xml:space="preserve"> </w:t>
      </w:r>
      <w:r w:rsidR="004B4FE1">
        <w:rPr>
          <w:rFonts w:ascii="PT Astra Serif" w:hAnsi="PT Astra Serif"/>
        </w:rPr>
        <w:t>10 187 000</w:t>
      </w:r>
      <w:r w:rsidR="005B15CB" w:rsidRPr="000D0627">
        <w:rPr>
          <w:rFonts w:ascii="PT Astra Serif" w:hAnsi="PT Astra Serif"/>
        </w:rPr>
        <w:t xml:space="preserve"> </w:t>
      </w:r>
      <w:r w:rsidR="005B15CB">
        <w:rPr>
          <w:rFonts w:ascii="PT Astra Serif" w:hAnsi="PT Astra Serif"/>
        </w:rPr>
        <w:t>(</w:t>
      </w:r>
      <w:r w:rsidR="00005F1D">
        <w:rPr>
          <w:rFonts w:ascii="PT Astra Serif" w:hAnsi="PT Astra Serif"/>
        </w:rPr>
        <w:t>десять</w:t>
      </w:r>
      <w:r w:rsidR="00E96B1A">
        <w:rPr>
          <w:rFonts w:ascii="PT Astra Serif" w:hAnsi="PT Astra Serif"/>
        </w:rPr>
        <w:t xml:space="preserve"> миллионов </w:t>
      </w:r>
      <w:r w:rsidR="00005F1D">
        <w:rPr>
          <w:rFonts w:ascii="PT Astra Serif" w:hAnsi="PT Astra Serif"/>
        </w:rPr>
        <w:t>сто восемьдесят семь</w:t>
      </w:r>
      <w:r w:rsidR="0049200E">
        <w:rPr>
          <w:rFonts w:ascii="PT Astra Serif" w:hAnsi="PT Astra Serif"/>
        </w:rPr>
        <w:t xml:space="preserve"> тысяч</w:t>
      </w:r>
      <w:r w:rsidR="00C839CF">
        <w:rPr>
          <w:rFonts w:ascii="PT Astra Serif" w:hAnsi="PT Astra Serif"/>
        </w:rPr>
        <w:t>) рублей</w:t>
      </w:r>
      <w:r w:rsidR="00A247AD" w:rsidRPr="000D0627">
        <w:rPr>
          <w:rFonts w:ascii="PT Astra Serif" w:hAnsi="PT Astra Serif"/>
        </w:rPr>
        <w:t xml:space="preserve">, </w:t>
      </w:r>
      <w:r w:rsidR="007A757B" w:rsidRPr="000D0627">
        <w:rPr>
          <w:rFonts w:ascii="PT Astra Serif" w:hAnsi="PT Astra Serif"/>
        </w:rPr>
        <w:t>определенной по состоянию на 01</w:t>
      </w:r>
      <w:r w:rsidR="000D505F" w:rsidRPr="000D0627">
        <w:rPr>
          <w:rFonts w:ascii="PT Astra Serif" w:hAnsi="PT Astra Serif"/>
        </w:rPr>
        <w:t>.0</w:t>
      </w:r>
      <w:r w:rsidR="007A757B" w:rsidRPr="000D0627">
        <w:rPr>
          <w:rFonts w:ascii="PT Astra Serif" w:hAnsi="PT Astra Serif"/>
        </w:rPr>
        <w:t>1</w:t>
      </w:r>
      <w:r w:rsidR="000D505F" w:rsidRPr="000D0627">
        <w:rPr>
          <w:rFonts w:ascii="PT Astra Serif" w:hAnsi="PT Astra Serif"/>
        </w:rPr>
        <w:t>.2019 (да</w:t>
      </w:r>
      <w:r w:rsidR="000F10E1" w:rsidRPr="000D0627">
        <w:rPr>
          <w:rFonts w:ascii="PT Astra Serif" w:hAnsi="PT Astra Serif"/>
        </w:rPr>
        <w:t>лее – рыночная стоимость объект</w:t>
      </w:r>
      <w:r w:rsidR="00005F1D">
        <w:rPr>
          <w:rFonts w:ascii="PT Astra Serif" w:hAnsi="PT Astra Serif"/>
        </w:rPr>
        <w:t>а</w:t>
      </w:r>
      <w:r w:rsidR="000D505F" w:rsidRPr="000D0627">
        <w:rPr>
          <w:rFonts w:ascii="PT Astra Serif" w:hAnsi="PT Astra Serif"/>
        </w:rPr>
        <w:t xml:space="preserve"> недвижимости) в отчете об оценке</w:t>
      </w:r>
      <w:r w:rsidR="00D42A9E" w:rsidRPr="000D0627">
        <w:rPr>
          <w:rFonts w:ascii="PT Astra Serif" w:hAnsi="PT Astra Serif"/>
        </w:rPr>
        <w:t>.</w:t>
      </w:r>
    </w:p>
    <w:p w:rsidR="00E10137" w:rsidRDefault="00E10137" w:rsidP="000D0627">
      <w:pPr>
        <w:pStyle w:val="af1"/>
        <w:jc w:val="both"/>
        <w:rPr>
          <w:rFonts w:ascii="PT Astra Serif" w:hAnsi="PT Astra Serif"/>
        </w:rPr>
      </w:pPr>
    </w:p>
    <w:p w:rsidR="00E10137" w:rsidRDefault="00D42A9E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lastRenderedPageBreak/>
        <w:t>ВЫСТУПИЛИ:</w:t>
      </w:r>
    </w:p>
    <w:p w:rsidR="00E10137" w:rsidRDefault="00FC0F60" w:rsidP="00E10137">
      <w:pPr>
        <w:pStyle w:val="af1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814614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4940E1" w:rsidRPr="000D0627">
        <w:rPr>
          <w:rFonts w:ascii="PT Astra Serif" w:hAnsi="PT Astra Serif"/>
        </w:rPr>
        <w:t xml:space="preserve"> комиссии</w:t>
      </w:r>
      <w:r w:rsidR="002977B6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отметил</w:t>
      </w:r>
      <w:r w:rsidR="002977B6" w:rsidRPr="000D0627">
        <w:rPr>
          <w:rFonts w:ascii="PT Astra Serif" w:hAnsi="PT Astra Serif"/>
        </w:rPr>
        <w:t>, что комплектность документов</w:t>
      </w:r>
      <w:r w:rsidR="00FB5A70" w:rsidRPr="000D0627">
        <w:rPr>
          <w:rFonts w:ascii="PT Astra Serif" w:hAnsi="PT Astra Serif"/>
        </w:rPr>
        <w:t>, представленных заявителем,</w:t>
      </w:r>
      <w:r w:rsidR="002977B6" w:rsidRPr="000D0627">
        <w:rPr>
          <w:rFonts w:ascii="PT Astra Serif" w:hAnsi="PT Astra Serif"/>
        </w:rPr>
        <w:t xml:space="preserve"> соответствует части 9 статьи 22 Закон</w:t>
      </w:r>
      <w:r w:rsidR="00F54B97" w:rsidRPr="000D0627">
        <w:rPr>
          <w:rFonts w:ascii="PT Astra Serif" w:hAnsi="PT Astra Serif"/>
        </w:rPr>
        <w:t>а</w:t>
      </w:r>
      <w:r w:rsidR="000E197C" w:rsidRPr="000D0627">
        <w:rPr>
          <w:rFonts w:ascii="PT Astra Serif" w:hAnsi="PT Astra Serif"/>
        </w:rPr>
        <w:t xml:space="preserve"> № 237-ФЗ</w:t>
      </w:r>
      <w:r w:rsidR="002977B6" w:rsidRPr="000D0627">
        <w:rPr>
          <w:rFonts w:ascii="PT Astra Serif" w:hAnsi="PT Astra Serif"/>
        </w:rPr>
        <w:t xml:space="preserve">. </w:t>
      </w:r>
    </w:p>
    <w:p w:rsidR="00D86483" w:rsidRPr="000D0627" w:rsidRDefault="00D86483" w:rsidP="00E10137">
      <w:pPr>
        <w:pStyle w:val="af1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Пояснения</w:t>
      </w:r>
      <w:r w:rsidR="009F74A0" w:rsidRPr="000D0627">
        <w:rPr>
          <w:rFonts w:ascii="PT Astra Serif" w:hAnsi="PT Astra Serif"/>
        </w:rPr>
        <w:t xml:space="preserve"> </w:t>
      </w:r>
      <w:r w:rsidR="00645F25" w:rsidRPr="000D0627">
        <w:rPr>
          <w:rFonts w:ascii="PT Astra Serif" w:hAnsi="PT Astra Serif"/>
        </w:rPr>
        <w:t>представител</w:t>
      </w:r>
      <w:r w:rsidR="00DC5591" w:rsidRPr="000D0627">
        <w:rPr>
          <w:rFonts w:ascii="PT Astra Serif" w:hAnsi="PT Astra Serif"/>
        </w:rPr>
        <w:t>я</w:t>
      </w:r>
      <w:r w:rsidR="00C10EAA" w:rsidRPr="000D0627">
        <w:rPr>
          <w:rFonts w:ascii="PT Astra Serif" w:hAnsi="PT Astra Serif"/>
        </w:rPr>
        <w:t xml:space="preserve"> </w:t>
      </w:r>
      <w:r w:rsidR="00FB5A70" w:rsidRPr="000D0627">
        <w:rPr>
          <w:rFonts w:ascii="PT Astra Serif" w:hAnsi="PT Astra Serif"/>
        </w:rPr>
        <w:t>О</w:t>
      </w:r>
      <w:r w:rsidR="00DC5591" w:rsidRPr="000D0627">
        <w:rPr>
          <w:rFonts w:ascii="PT Astra Serif" w:hAnsi="PT Astra Serif"/>
        </w:rPr>
        <w:t>ГБУ</w:t>
      </w:r>
      <w:r w:rsidR="00C10EAA" w:rsidRPr="000D0627">
        <w:rPr>
          <w:rFonts w:ascii="PT Astra Serif" w:hAnsi="PT Astra Serif"/>
        </w:rPr>
        <w:t xml:space="preserve"> «Томский областной центр инвентаризации и кадастра» </w:t>
      </w:r>
      <w:r w:rsidR="00486EBC">
        <w:rPr>
          <w:rFonts w:ascii="PT Astra Serif" w:hAnsi="PT Astra Serif"/>
        </w:rPr>
        <w:t>Кравцовой Татьяны Николаевны</w:t>
      </w:r>
      <w:r w:rsidR="000D0627" w:rsidRPr="000D0627">
        <w:rPr>
          <w:rFonts w:ascii="PT Astra Serif" w:hAnsi="PT Astra Serif"/>
        </w:rPr>
        <w:t xml:space="preserve"> </w:t>
      </w:r>
      <w:r w:rsidR="00B94A37" w:rsidRPr="000D0627">
        <w:rPr>
          <w:rFonts w:ascii="PT Astra Serif" w:hAnsi="PT Astra Serif"/>
        </w:rPr>
        <w:t>представлены</w:t>
      </w:r>
      <w:r w:rsidR="00C10EAA" w:rsidRPr="000D0627">
        <w:rPr>
          <w:rFonts w:ascii="PT Astra Serif" w:hAnsi="PT Astra Serif"/>
        </w:rPr>
        <w:t xml:space="preserve"> в </w:t>
      </w:r>
      <w:r w:rsidR="009F74A0" w:rsidRPr="000D0627">
        <w:rPr>
          <w:rFonts w:ascii="PT Astra Serif" w:hAnsi="PT Astra Serif"/>
        </w:rPr>
        <w:t xml:space="preserve">приложении </w:t>
      </w:r>
      <w:r w:rsidR="00D12798" w:rsidRPr="000D0627">
        <w:rPr>
          <w:rFonts w:ascii="PT Astra Serif" w:hAnsi="PT Astra Serif"/>
        </w:rPr>
        <w:t xml:space="preserve">№ 1 </w:t>
      </w:r>
      <w:r w:rsidR="00C10EAA" w:rsidRPr="000D0627">
        <w:rPr>
          <w:rFonts w:ascii="PT Astra Serif" w:hAnsi="PT Astra Serif"/>
        </w:rPr>
        <w:t xml:space="preserve">к </w:t>
      </w:r>
      <w:r w:rsidR="00FB5A70" w:rsidRPr="000D0627">
        <w:rPr>
          <w:rFonts w:ascii="PT Astra Serif" w:hAnsi="PT Astra Serif"/>
        </w:rPr>
        <w:t xml:space="preserve">настоящему </w:t>
      </w:r>
      <w:r w:rsidR="004940E1" w:rsidRPr="000D0627">
        <w:rPr>
          <w:rFonts w:ascii="PT Astra Serif" w:hAnsi="PT Astra Serif"/>
        </w:rPr>
        <w:t>п</w:t>
      </w:r>
      <w:r w:rsidR="00C10EAA" w:rsidRPr="000D0627">
        <w:rPr>
          <w:rFonts w:ascii="PT Astra Serif" w:hAnsi="PT Astra Serif"/>
        </w:rPr>
        <w:t>ротоколу</w:t>
      </w:r>
      <w:r w:rsidR="004940E1" w:rsidRPr="000D0627">
        <w:rPr>
          <w:rFonts w:ascii="PT Astra Serif" w:hAnsi="PT Astra Serif"/>
        </w:rPr>
        <w:t>.</w:t>
      </w:r>
    </w:p>
    <w:p w:rsidR="00E10137" w:rsidRDefault="00E10137" w:rsidP="00E10137">
      <w:pPr>
        <w:ind w:firstLine="567"/>
        <w:jc w:val="both"/>
        <w:rPr>
          <w:rFonts w:ascii="PT Astra Serif" w:hAnsi="PT Astra Serif"/>
        </w:rPr>
      </w:pPr>
    </w:p>
    <w:p w:rsidR="001D7BD7" w:rsidRDefault="00E10137" w:rsidP="00E10137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</w:t>
      </w:r>
      <w:r w:rsidR="008A2A36" w:rsidRPr="00675EF9">
        <w:rPr>
          <w:rFonts w:ascii="PT Astra Serif" w:hAnsi="PT Astra Serif"/>
        </w:rPr>
        <w:t>омиссией принято РЕШЕНИЕ:</w:t>
      </w:r>
      <w:r w:rsidR="00A76408">
        <w:rPr>
          <w:rFonts w:ascii="PT Astra Serif" w:hAnsi="PT Astra Serif"/>
        </w:rPr>
        <w:t xml:space="preserve"> </w:t>
      </w:r>
    </w:p>
    <w:p w:rsidR="001D7BD7" w:rsidRDefault="004C5DDF" w:rsidP="008217C3">
      <w:pPr>
        <w:ind w:firstLine="567"/>
        <w:jc w:val="both"/>
        <w:rPr>
          <w:rFonts w:ascii="PT Astra Serif" w:hAnsi="PT Astra Serif"/>
        </w:rPr>
      </w:pPr>
      <w:r w:rsidRPr="008E79FF">
        <w:rPr>
          <w:rFonts w:ascii="PT Astra Serif" w:hAnsi="PT Astra Serif"/>
        </w:rPr>
        <w:t>На основании выявленных нарушений в отчете об оценке:</w:t>
      </w:r>
    </w:p>
    <w:p w:rsidR="004C5DDF" w:rsidRDefault="004C5DDF" w:rsidP="008217C3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</w:t>
      </w:r>
      <w:r w:rsidRPr="00675EF9"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требований</w:t>
      </w:r>
      <w:r w:rsidRPr="00381F43">
        <w:rPr>
          <w:rFonts w:ascii="PT Astra Serif" w:hAnsi="PT Astra Serif"/>
        </w:rPr>
        <w:t xml:space="preserve"> к содержанию отчета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;</w:t>
      </w:r>
    </w:p>
    <w:p w:rsidR="00B32866" w:rsidRDefault="004C5DDF" w:rsidP="00B32866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требовани</w:t>
      </w:r>
      <w:r>
        <w:rPr>
          <w:rFonts w:ascii="PT Astra Serif" w:hAnsi="PT Astra Serif"/>
        </w:rPr>
        <w:t>й</w:t>
      </w:r>
      <w:r w:rsidRPr="00381F43">
        <w:rPr>
          <w:rFonts w:ascii="PT Astra Serif" w:hAnsi="PT Astra Serif"/>
        </w:rPr>
        <w:t xml:space="preserve"> к информации, используемой в отчете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,</w:t>
      </w:r>
      <w:r w:rsidR="00B32866">
        <w:rPr>
          <w:rFonts w:ascii="PT Astra Serif" w:hAnsi="PT Astra Serif"/>
        </w:rPr>
        <w:t xml:space="preserve"> </w:t>
      </w:r>
    </w:p>
    <w:p w:rsidR="004C5DDF" w:rsidRPr="000D0627" w:rsidRDefault="004C5DDF" w:rsidP="00B32866">
      <w:pPr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E10F2A" w:rsidRPr="00836552">
        <w:rPr>
          <w:rFonts w:ascii="PT Astra Serif" w:hAnsi="PT Astra Serif"/>
        </w:rPr>
        <w:t>ООО «</w:t>
      </w:r>
      <w:r w:rsidR="00E10F2A" w:rsidRPr="00D74569">
        <w:rPr>
          <w:rFonts w:ascii="PT Astra Serif" w:hAnsi="PT Astra Serif"/>
        </w:rPr>
        <w:t>Авангард»</w:t>
      </w:r>
      <w:r w:rsidR="00E10F2A">
        <w:rPr>
          <w:rFonts w:ascii="PT Astra Serif" w:hAnsi="PT Astra Serif"/>
        </w:rPr>
        <w:t xml:space="preserve"> </w:t>
      </w:r>
      <w:r w:rsidRPr="000D0627">
        <w:rPr>
          <w:rFonts w:ascii="PT Astra Serif" w:hAnsi="PT Astra Serif"/>
        </w:rPr>
        <w:t>об оспаривании кадастровой стоимости объекта недвижимости с кадастровым</w:t>
      </w:r>
      <w:r>
        <w:rPr>
          <w:rFonts w:ascii="PT Astra Serif" w:hAnsi="PT Astra Serif"/>
        </w:rPr>
        <w:t xml:space="preserve"> номером</w:t>
      </w:r>
      <w:r w:rsidRPr="000D0627">
        <w:rPr>
          <w:rFonts w:ascii="PT Astra Serif" w:hAnsi="PT Astra Serif"/>
        </w:rPr>
        <w:t xml:space="preserve"> </w:t>
      </w:r>
      <w:r w:rsidR="00E10F2A" w:rsidRPr="00D74569">
        <w:rPr>
          <w:rFonts w:ascii="PT Astra Serif" w:hAnsi="PT Astra Serif"/>
          <w:shd w:val="clear" w:color="auto" w:fill="FFFFFF"/>
        </w:rPr>
        <w:t>70:20:0000003:24771</w:t>
      </w:r>
      <w:r w:rsidRPr="000D0627">
        <w:rPr>
          <w:rFonts w:ascii="PT Astra Serif" w:hAnsi="PT Astra Serif"/>
        </w:rPr>
        <w:t xml:space="preserve">, расположенного по адресу: </w:t>
      </w:r>
      <w:r w:rsidR="003B0B8E" w:rsidRPr="00D74569">
        <w:rPr>
          <w:rFonts w:ascii="PT Astra Serif" w:hAnsi="PT Astra Serif"/>
        </w:rPr>
        <w:t>Томская область, г. Стрежевой, ул. Строителей, д. 12а, пом. 1</w:t>
      </w:r>
      <w:r w:rsidR="001130A7">
        <w:rPr>
          <w:rFonts w:ascii="PT Astra Serif" w:hAnsi="PT Astra Serif"/>
        </w:rPr>
        <w:t>.</w:t>
      </w:r>
    </w:p>
    <w:p w:rsidR="004C5DDF" w:rsidRDefault="004C5DDF" w:rsidP="008A2A3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0D0627" w:rsidRDefault="00E424B5" w:rsidP="008E79FF">
      <w:pPr>
        <w:pStyle w:val="Default"/>
        <w:ind w:firstLine="567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465207" w:rsidRDefault="005B15CB" w:rsidP="000D0627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="00465207">
        <w:rPr>
          <w:rFonts w:ascii="PT Astra Serif" w:hAnsi="PT Astra Serif"/>
        </w:rPr>
        <w:t xml:space="preserve"> – за;</w:t>
      </w:r>
    </w:p>
    <w:p w:rsidR="00A92681" w:rsidRDefault="00C839CF" w:rsidP="000D062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</w:t>
      </w:r>
      <w:r w:rsidR="001130A7">
        <w:rPr>
          <w:rFonts w:ascii="PT Astra Serif" w:hAnsi="PT Astra Serif"/>
        </w:rPr>
        <w:t xml:space="preserve"> – за;</w:t>
      </w:r>
    </w:p>
    <w:p w:rsidR="002B5AB0" w:rsidRDefault="003B0B8E" w:rsidP="005E039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5E0396">
        <w:rPr>
          <w:rFonts w:ascii="PT Astra Serif" w:hAnsi="PT Astra Serif"/>
        </w:rPr>
        <w:t xml:space="preserve"> – за.</w:t>
      </w:r>
    </w:p>
    <w:p w:rsidR="002B5AB0" w:rsidRPr="00601E93" w:rsidRDefault="00E424B5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Решение принято единогласно.</w:t>
      </w:r>
    </w:p>
    <w:p w:rsidR="007535BF" w:rsidRPr="00601E93" w:rsidRDefault="00A81FB8" w:rsidP="002B5AB0">
      <w:pPr>
        <w:shd w:val="clear" w:color="auto" w:fill="FFFFFF"/>
        <w:ind w:firstLine="567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</w:t>
      </w:r>
      <w:r w:rsidR="00E424B5" w:rsidRPr="00601E93">
        <w:rPr>
          <w:rFonts w:ascii="PT Astra Serif" w:hAnsi="PT Astra Serif"/>
        </w:rPr>
        <w:t>ринималось.</w:t>
      </w:r>
    </w:p>
    <w:p w:rsidR="00696606" w:rsidRPr="00601E93" w:rsidRDefault="00696606" w:rsidP="000D0627">
      <w:pPr>
        <w:pStyle w:val="af1"/>
        <w:jc w:val="both"/>
        <w:rPr>
          <w:rFonts w:ascii="PT Astra Serif" w:hAnsi="PT Astra Serif"/>
        </w:rPr>
      </w:pPr>
    </w:p>
    <w:p w:rsidR="00D12798" w:rsidRPr="00967FD4" w:rsidRDefault="00D12798" w:rsidP="000D0627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967FD4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263424" w:rsidRPr="00967FD4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>ООО</w:t>
      </w:r>
      <w:r w:rsidR="00752574" w:rsidRPr="00967FD4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ТК</w:t>
      </w:r>
      <w:r w:rsidR="00263424" w:rsidRPr="00967FD4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«Русский стиль»</w:t>
      </w:r>
      <w:r w:rsidR="00D35C01" w:rsidRPr="00967FD4">
        <w:rPr>
          <w:rFonts w:ascii="PT Astra Serif" w:hAnsi="PT Astra Serif"/>
          <w:sz w:val="26"/>
          <w:szCs w:val="26"/>
        </w:rPr>
        <w:t>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 w:rsidR="005B15CB"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D35C01" w:rsidRPr="00AC739B" w:rsidRDefault="00696606" w:rsidP="00D35C0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1. Ознакомила </w:t>
      </w:r>
      <w:r w:rsidRPr="00AC739B">
        <w:rPr>
          <w:rFonts w:ascii="PT Astra Serif" w:hAnsi="PT Astra Serif"/>
          <w:sz w:val="24"/>
          <w:szCs w:val="24"/>
        </w:rPr>
        <w:t>членов комиссии и иных лиц, присутствующих на заседании, с документами, предоставленными заявителем:</w:t>
      </w:r>
    </w:p>
    <w:p w:rsidR="00A068F6" w:rsidRPr="00AC739B" w:rsidRDefault="00696606" w:rsidP="00A068F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C739B">
        <w:rPr>
          <w:rFonts w:ascii="PT Astra Serif" w:hAnsi="PT Astra Serif"/>
          <w:sz w:val="24"/>
          <w:szCs w:val="24"/>
        </w:rPr>
        <w:t>- заявлением об оспаривании результатов опре</w:t>
      </w:r>
      <w:r w:rsidR="00684CD3" w:rsidRPr="00AC739B">
        <w:rPr>
          <w:rFonts w:ascii="PT Astra Serif" w:hAnsi="PT Astra Serif"/>
          <w:sz w:val="24"/>
          <w:szCs w:val="24"/>
        </w:rPr>
        <w:t xml:space="preserve">деления кадастровой стоимости от </w:t>
      </w:r>
      <w:r w:rsidR="00BC7709" w:rsidRPr="00AC739B">
        <w:rPr>
          <w:rFonts w:ascii="PT Astra Serif" w:hAnsi="PT Astra Serif"/>
          <w:sz w:val="24"/>
          <w:szCs w:val="24"/>
        </w:rPr>
        <w:t>25</w:t>
      </w:r>
      <w:r w:rsidR="009A119C" w:rsidRPr="00AC739B">
        <w:rPr>
          <w:rFonts w:ascii="PT Astra Serif" w:hAnsi="PT Astra Serif"/>
          <w:sz w:val="24"/>
          <w:szCs w:val="24"/>
        </w:rPr>
        <w:t>.0</w:t>
      </w:r>
      <w:r w:rsidR="00BC7709" w:rsidRPr="00AC739B">
        <w:rPr>
          <w:rFonts w:ascii="PT Astra Serif" w:hAnsi="PT Astra Serif"/>
          <w:sz w:val="24"/>
          <w:szCs w:val="24"/>
        </w:rPr>
        <w:t>5</w:t>
      </w:r>
      <w:r w:rsidR="00633187" w:rsidRPr="00AC739B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="00633187" w:rsidRPr="00AC739B">
        <w:rPr>
          <w:rFonts w:ascii="PT Astra Serif" w:hAnsi="PT Astra Serif"/>
          <w:sz w:val="24"/>
          <w:szCs w:val="24"/>
        </w:rPr>
        <w:t>вх</w:t>
      </w:r>
      <w:proofErr w:type="spellEnd"/>
      <w:r w:rsidR="00633187" w:rsidRPr="00AC739B">
        <w:rPr>
          <w:rFonts w:ascii="PT Astra Serif" w:hAnsi="PT Astra Serif"/>
          <w:sz w:val="24"/>
          <w:szCs w:val="24"/>
        </w:rPr>
        <w:t>. № 2021/</w:t>
      </w:r>
      <w:r w:rsidR="00BC7709" w:rsidRPr="00AC739B">
        <w:rPr>
          <w:rFonts w:ascii="PT Astra Serif" w:hAnsi="PT Astra Serif"/>
          <w:sz w:val="24"/>
          <w:szCs w:val="24"/>
        </w:rPr>
        <w:t>61</w:t>
      </w:r>
      <w:r w:rsidRPr="00AC739B">
        <w:rPr>
          <w:rFonts w:ascii="PT Astra Serif" w:hAnsi="PT Astra Serif"/>
          <w:sz w:val="24"/>
          <w:szCs w:val="24"/>
        </w:rPr>
        <w:t>;</w:t>
      </w:r>
    </w:p>
    <w:p w:rsidR="006B4034" w:rsidRPr="00140EEB" w:rsidRDefault="005B15CB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C739B">
        <w:rPr>
          <w:rFonts w:ascii="PT Astra Serif" w:hAnsi="PT Astra Serif"/>
          <w:sz w:val="24"/>
          <w:szCs w:val="24"/>
        </w:rPr>
        <w:t xml:space="preserve">- </w:t>
      </w:r>
      <w:r w:rsidR="00BC7709" w:rsidRPr="00AC739B">
        <w:rPr>
          <w:rFonts w:ascii="PT Astra Serif" w:hAnsi="PT Astra Serif"/>
          <w:sz w:val="24"/>
          <w:szCs w:val="24"/>
        </w:rPr>
        <w:t xml:space="preserve">копией </w:t>
      </w:r>
      <w:r w:rsidRPr="00AC739B">
        <w:rPr>
          <w:rFonts w:ascii="PT Astra Serif" w:hAnsi="PT Astra Serif"/>
          <w:sz w:val="24"/>
          <w:szCs w:val="24"/>
        </w:rPr>
        <w:t>выписк</w:t>
      </w:r>
      <w:r w:rsidR="00BC7709" w:rsidRPr="00AC739B">
        <w:rPr>
          <w:rFonts w:ascii="PT Astra Serif" w:hAnsi="PT Astra Serif"/>
          <w:sz w:val="24"/>
          <w:szCs w:val="24"/>
        </w:rPr>
        <w:t>и</w:t>
      </w:r>
      <w:r w:rsidR="009A119C" w:rsidRPr="00AC739B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</w:t>
      </w:r>
      <w:r w:rsidR="009A119C" w:rsidRPr="00140EEB">
        <w:rPr>
          <w:rFonts w:ascii="PT Astra Serif" w:hAnsi="PT Astra Serif"/>
          <w:sz w:val="24"/>
          <w:szCs w:val="24"/>
        </w:rPr>
        <w:t xml:space="preserve">объекта недвижимости </w:t>
      </w:r>
      <w:r w:rsidRPr="00140EEB">
        <w:rPr>
          <w:rFonts w:ascii="PT Astra Serif" w:hAnsi="PT Astra Serif"/>
          <w:sz w:val="24"/>
          <w:szCs w:val="24"/>
        </w:rPr>
        <w:t xml:space="preserve">№ </w:t>
      </w:r>
      <w:r w:rsidR="009A119C" w:rsidRPr="00140EEB">
        <w:rPr>
          <w:rFonts w:ascii="PT Astra Serif" w:hAnsi="PT Astra Serif"/>
          <w:sz w:val="24"/>
          <w:szCs w:val="24"/>
        </w:rPr>
        <w:t>КУВИ-00</w:t>
      </w:r>
      <w:r w:rsidR="00832095" w:rsidRPr="00140EEB">
        <w:rPr>
          <w:rFonts w:ascii="PT Astra Serif" w:hAnsi="PT Astra Serif"/>
          <w:sz w:val="24"/>
          <w:szCs w:val="24"/>
        </w:rPr>
        <w:t>2</w:t>
      </w:r>
      <w:r w:rsidR="00BC7709" w:rsidRPr="00140EEB">
        <w:rPr>
          <w:rFonts w:ascii="PT Astra Serif" w:hAnsi="PT Astra Serif"/>
          <w:sz w:val="24"/>
          <w:szCs w:val="24"/>
        </w:rPr>
        <w:t>/2020</w:t>
      </w:r>
      <w:r w:rsidR="009A119C" w:rsidRPr="00140EEB">
        <w:rPr>
          <w:rFonts w:ascii="PT Astra Serif" w:hAnsi="PT Astra Serif"/>
          <w:sz w:val="24"/>
          <w:szCs w:val="24"/>
        </w:rPr>
        <w:t>-</w:t>
      </w:r>
      <w:r w:rsidR="00BC7709" w:rsidRPr="00140EEB">
        <w:rPr>
          <w:rFonts w:ascii="PT Astra Serif" w:hAnsi="PT Astra Serif"/>
          <w:sz w:val="24"/>
          <w:szCs w:val="24"/>
        </w:rPr>
        <w:t>8883609</w:t>
      </w:r>
      <w:r w:rsidR="009A119C" w:rsidRPr="00140EEB">
        <w:rPr>
          <w:rFonts w:ascii="PT Astra Serif" w:hAnsi="PT Astra Serif"/>
          <w:sz w:val="24"/>
          <w:szCs w:val="24"/>
        </w:rPr>
        <w:t xml:space="preserve"> от </w:t>
      </w:r>
      <w:r w:rsidR="00BC7709" w:rsidRPr="00140EEB">
        <w:rPr>
          <w:rFonts w:ascii="PT Astra Serif" w:hAnsi="PT Astra Serif"/>
          <w:sz w:val="24"/>
          <w:szCs w:val="24"/>
        </w:rPr>
        <w:t>24</w:t>
      </w:r>
      <w:r w:rsidR="00E35928" w:rsidRPr="00140EEB">
        <w:rPr>
          <w:rFonts w:ascii="PT Astra Serif" w:hAnsi="PT Astra Serif"/>
          <w:sz w:val="24"/>
          <w:szCs w:val="24"/>
        </w:rPr>
        <w:t>.</w:t>
      </w:r>
      <w:r w:rsidRPr="00140EEB">
        <w:rPr>
          <w:rFonts w:ascii="PT Astra Serif" w:hAnsi="PT Astra Serif"/>
          <w:sz w:val="24"/>
          <w:szCs w:val="24"/>
        </w:rPr>
        <w:t>0</w:t>
      </w:r>
      <w:r w:rsidR="00BC7709" w:rsidRPr="00140EEB">
        <w:rPr>
          <w:rFonts w:ascii="PT Astra Serif" w:hAnsi="PT Astra Serif"/>
          <w:sz w:val="24"/>
          <w:szCs w:val="24"/>
        </w:rPr>
        <w:t>7</w:t>
      </w:r>
      <w:r w:rsidR="009A119C" w:rsidRPr="00140EEB">
        <w:rPr>
          <w:rFonts w:ascii="PT Astra Serif" w:hAnsi="PT Astra Serif"/>
          <w:sz w:val="24"/>
          <w:szCs w:val="24"/>
        </w:rPr>
        <w:t>.202</w:t>
      </w:r>
      <w:r w:rsidR="00BC7709" w:rsidRPr="00140EEB">
        <w:rPr>
          <w:rFonts w:ascii="PT Astra Serif" w:hAnsi="PT Astra Serif"/>
          <w:sz w:val="24"/>
          <w:szCs w:val="24"/>
        </w:rPr>
        <w:t>0</w:t>
      </w:r>
      <w:r w:rsidR="009A119C" w:rsidRPr="00140EEB">
        <w:rPr>
          <w:rFonts w:ascii="PT Astra Serif" w:hAnsi="PT Astra Serif"/>
          <w:sz w:val="24"/>
          <w:szCs w:val="24"/>
        </w:rPr>
        <w:t>;</w:t>
      </w:r>
    </w:p>
    <w:p w:rsidR="00832095" w:rsidRPr="00140EEB" w:rsidRDefault="00832095" w:rsidP="006B403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- </w:t>
      </w:r>
      <w:r w:rsidR="006B4034" w:rsidRPr="00140EEB">
        <w:rPr>
          <w:rFonts w:ascii="PT Astra Serif" w:hAnsi="PT Astra Serif"/>
          <w:sz w:val="24"/>
          <w:szCs w:val="24"/>
        </w:rPr>
        <w:t>копией свидетельства о государственной регистрации права</w:t>
      </w:r>
      <w:r w:rsidR="00FA13DB" w:rsidRPr="00140EEB">
        <w:rPr>
          <w:rFonts w:ascii="PT Astra Serif" w:hAnsi="PT Astra Serif"/>
          <w:sz w:val="24"/>
          <w:szCs w:val="24"/>
        </w:rPr>
        <w:t xml:space="preserve"> </w:t>
      </w:r>
      <w:r w:rsidR="00B937E4" w:rsidRPr="00140EEB">
        <w:rPr>
          <w:rFonts w:ascii="PT Astra Serif" w:hAnsi="PT Astra Serif"/>
          <w:sz w:val="24"/>
          <w:szCs w:val="24"/>
        </w:rPr>
        <w:t>от 0</w:t>
      </w:r>
      <w:r w:rsidR="00056425" w:rsidRPr="00140EEB">
        <w:rPr>
          <w:rFonts w:ascii="PT Astra Serif" w:hAnsi="PT Astra Serif"/>
          <w:sz w:val="24"/>
          <w:szCs w:val="24"/>
        </w:rPr>
        <w:t>7</w:t>
      </w:r>
      <w:r w:rsidR="00B937E4" w:rsidRPr="00140EEB">
        <w:rPr>
          <w:rFonts w:ascii="PT Astra Serif" w:hAnsi="PT Astra Serif"/>
          <w:sz w:val="24"/>
          <w:szCs w:val="24"/>
        </w:rPr>
        <w:t>.0</w:t>
      </w:r>
      <w:r w:rsidR="00056425" w:rsidRPr="00140EEB">
        <w:rPr>
          <w:rFonts w:ascii="PT Astra Serif" w:hAnsi="PT Astra Serif"/>
          <w:sz w:val="24"/>
          <w:szCs w:val="24"/>
        </w:rPr>
        <w:t>3</w:t>
      </w:r>
      <w:r w:rsidR="00B937E4" w:rsidRPr="00140EEB">
        <w:rPr>
          <w:rFonts w:ascii="PT Astra Serif" w:hAnsi="PT Astra Serif"/>
          <w:sz w:val="24"/>
          <w:szCs w:val="24"/>
        </w:rPr>
        <w:t>.200</w:t>
      </w:r>
      <w:r w:rsidR="00056425" w:rsidRPr="00140EEB">
        <w:rPr>
          <w:rFonts w:ascii="PT Astra Serif" w:hAnsi="PT Astra Serif"/>
          <w:sz w:val="24"/>
          <w:szCs w:val="24"/>
        </w:rPr>
        <w:t>8</w:t>
      </w:r>
      <w:r w:rsidR="001406EE" w:rsidRPr="00140EEB">
        <w:rPr>
          <w:rFonts w:ascii="PT Astra Serif" w:hAnsi="PT Astra Serif"/>
          <w:sz w:val="24"/>
          <w:szCs w:val="24"/>
        </w:rPr>
        <w:t>, запись регистрации № 70-70-04/001/2008-482 от 07.03.2008</w:t>
      </w:r>
      <w:r w:rsidR="00056425" w:rsidRPr="00140EEB">
        <w:rPr>
          <w:rFonts w:ascii="PT Astra Serif" w:hAnsi="PT Astra Serif"/>
          <w:sz w:val="24"/>
          <w:szCs w:val="24"/>
        </w:rPr>
        <w:t>;</w:t>
      </w:r>
    </w:p>
    <w:p w:rsidR="00056425" w:rsidRPr="00140EEB" w:rsidRDefault="00056425" w:rsidP="00D06C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>- доверенностью от 29</w:t>
      </w:r>
      <w:r w:rsidR="00AC739B" w:rsidRPr="00140EEB">
        <w:rPr>
          <w:rFonts w:ascii="PT Astra Serif" w:hAnsi="PT Astra Serif"/>
          <w:sz w:val="24"/>
          <w:szCs w:val="24"/>
        </w:rPr>
        <w:t>.04.2021;</w:t>
      </w:r>
    </w:p>
    <w:p w:rsidR="00696606" w:rsidRPr="00140EEB" w:rsidRDefault="00633187" w:rsidP="00D06C57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>-</w:t>
      </w:r>
      <w:r w:rsidR="00696606" w:rsidRPr="00140EEB">
        <w:rPr>
          <w:rFonts w:ascii="PT Astra Serif" w:hAnsi="PT Astra Serif"/>
          <w:sz w:val="24"/>
          <w:szCs w:val="24"/>
        </w:rPr>
        <w:t xml:space="preserve"> </w:t>
      </w:r>
      <w:r w:rsidR="0061660D" w:rsidRPr="00140EEB">
        <w:rPr>
          <w:rFonts w:ascii="PT Astra Serif" w:hAnsi="PT Astra Serif"/>
          <w:sz w:val="24"/>
          <w:szCs w:val="24"/>
        </w:rPr>
        <w:t xml:space="preserve">отчетом </w:t>
      </w:r>
      <w:r w:rsidR="00140EEB" w:rsidRPr="00140EEB">
        <w:rPr>
          <w:rFonts w:ascii="PT Astra Serif" w:hAnsi="PT Astra Serif"/>
          <w:sz w:val="24"/>
          <w:szCs w:val="24"/>
        </w:rPr>
        <w:t>об определении рыночной стоимости нежилого помещения по адресу: Томская область, г. Стрежевой, Строителей улица</w:t>
      </w:r>
      <w:r w:rsidR="00AF11B2">
        <w:rPr>
          <w:rFonts w:ascii="PT Astra Serif" w:hAnsi="PT Astra Serif"/>
          <w:sz w:val="24"/>
          <w:szCs w:val="24"/>
        </w:rPr>
        <w:t>, 12а, пом. 2</w:t>
      </w:r>
      <w:r w:rsidR="00140EEB" w:rsidRPr="00140EEB">
        <w:rPr>
          <w:rFonts w:ascii="PT Astra Serif" w:hAnsi="PT Astra Serif"/>
          <w:sz w:val="24"/>
          <w:szCs w:val="24"/>
        </w:rPr>
        <w:t xml:space="preserve"> </w:t>
      </w:r>
      <w:r w:rsidR="0061660D" w:rsidRPr="00140EEB">
        <w:rPr>
          <w:rFonts w:ascii="PT Astra Serif" w:hAnsi="PT Astra Serif"/>
          <w:sz w:val="24"/>
          <w:szCs w:val="24"/>
        </w:rPr>
        <w:t xml:space="preserve">от </w:t>
      </w:r>
      <w:r w:rsidR="0012219C" w:rsidRPr="00140EEB">
        <w:rPr>
          <w:rFonts w:ascii="PT Astra Serif" w:hAnsi="PT Astra Serif"/>
          <w:sz w:val="24"/>
          <w:szCs w:val="24"/>
        </w:rPr>
        <w:t>1</w:t>
      </w:r>
      <w:r w:rsidR="00AC739B" w:rsidRPr="00140EEB">
        <w:rPr>
          <w:rFonts w:ascii="PT Astra Serif" w:hAnsi="PT Astra Serif"/>
          <w:sz w:val="24"/>
          <w:szCs w:val="24"/>
        </w:rPr>
        <w:t>0</w:t>
      </w:r>
      <w:r w:rsidR="0061660D" w:rsidRPr="00140EEB">
        <w:rPr>
          <w:rFonts w:ascii="PT Astra Serif" w:hAnsi="PT Astra Serif"/>
          <w:sz w:val="24"/>
          <w:szCs w:val="24"/>
        </w:rPr>
        <w:t>.0</w:t>
      </w:r>
      <w:r w:rsidR="00AC739B" w:rsidRPr="00140EEB">
        <w:rPr>
          <w:rFonts w:ascii="PT Astra Serif" w:hAnsi="PT Astra Serif"/>
          <w:sz w:val="24"/>
          <w:szCs w:val="24"/>
        </w:rPr>
        <w:t>3</w:t>
      </w:r>
      <w:r w:rsidR="0061660D" w:rsidRPr="00140EEB">
        <w:rPr>
          <w:rFonts w:ascii="PT Astra Serif" w:hAnsi="PT Astra Serif"/>
          <w:sz w:val="24"/>
          <w:szCs w:val="24"/>
        </w:rPr>
        <w:t xml:space="preserve">.2021 № </w:t>
      </w:r>
      <w:r w:rsidR="00AC739B" w:rsidRPr="00140EEB">
        <w:rPr>
          <w:rFonts w:ascii="PT Astra Serif" w:hAnsi="PT Astra Serif"/>
          <w:sz w:val="24"/>
          <w:szCs w:val="24"/>
        </w:rPr>
        <w:t>64</w:t>
      </w:r>
      <w:r w:rsidR="0061660D" w:rsidRPr="00140EEB">
        <w:rPr>
          <w:rFonts w:ascii="PT Astra Serif" w:hAnsi="PT Astra Serif"/>
          <w:sz w:val="24"/>
          <w:szCs w:val="24"/>
        </w:rPr>
        <w:t>, подготовленн</w:t>
      </w:r>
      <w:r w:rsidR="00BD341F" w:rsidRPr="00140EEB">
        <w:rPr>
          <w:rFonts w:ascii="PT Astra Serif" w:hAnsi="PT Astra Serif"/>
          <w:sz w:val="24"/>
          <w:szCs w:val="24"/>
        </w:rPr>
        <w:t>ым</w:t>
      </w:r>
      <w:r w:rsidR="0061660D" w:rsidRPr="00140EEB">
        <w:rPr>
          <w:rFonts w:ascii="PT Astra Serif" w:hAnsi="PT Astra Serif"/>
          <w:sz w:val="24"/>
          <w:szCs w:val="24"/>
        </w:rPr>
        <w:t xml:space="preserve"> </w:t>
      </w:r>
      <w:r w:rsidR="00AC739B" w:rsidRPr="00140EEB">
        <w:rPr>
          <w:rFonts w:ascii="PT Astra Serif" w:hAnsi="PT Astra Serif"/>
          <w:bCs/>
          <w:sz w:val="24"/>
          <w:szCs w:val="24"/>
        </w:rPr>
        <w:t>ООО «Ландо»</w:t>
      </w:r>
      <w:r w:rsidR="0061660D" w:rsidRPr="00140EEB">
        <w:rPr>
          <w:rFonts w:ascii="PT Astra Serif" w:hAnsi="PT Astra Serif"/>
          <w:sz w:val="24"/>
          <w:szCs w:val="24"/>
        </w:rPr>
        <w:t xml:space="preserve"> (далее – отчет об оценке).</w:t>
      </w:r>
    </w:p>
    <w:p w:rsidR="00696606" w:rsidRPr="00140EEB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9A119C" w:rsidRPr="00B84C9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40EEB">
        <w:rPr>
          <w:rFonts w:ascii="PT Astra Serif" w:hAnsi="PT Astra Serif"/>
          <w:sz w:val="24"/>
          <w:szCs w:val="24"/>
        </w:rPr>
        <w:t xml:space="preserve">         Наименование</w:t>
      </w:r>
      <w:r w:rsidRPr="00B84C9D">
        <w:rPr>
          <w:rFonts w:ascii="PT Astra Serif" w:hAnsi="PT Astra Serif"/>
          <w:sz w:val="24"/>
          <w:szCs w:val="24"/>
        </w:rPr>
        <w:t xml:space="preserve">: </w:t>
      </w:r>
      <w:r w:rsidR="00EC54D3" w:rsidRPr="00B84C9D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>ООО</w:t>
      </w:r>
      <w:r w:rsidR="00EC54D3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ТК</w:t>
      </w:r>
      <w:r w:rsidR="00EC54D3" w:rsidRPr="00B84C9D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«Русский стиль».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84C9D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 w:rsidRPr="00B84C9D">
        <w:rPr>
          <w:rFonts w:ascii="PT Astra Serif" w:hAnsi="PT Astra Serif"/>
          <w:sz w:val="24"/>
          <w:szCs w:val="24"/>
        </w:rPr>
        <w:t xml:space="preserve">о нахождения): </w:t>
      </w:r>
      <w:r w:rsidR="00EC54D3">
        <w:rPr>
          <w:rFonts w:ascii="PT Astra Serif" w:hAnsi="PT Astra Serif"/>
          <w:sz w:val="24"/>
          <w:szCs w:val="24"/>
        </w:rPr>
        <w:t xml:space="preserve">Томская область, </w:t>
      </w:r>
      <w:r w:rsidR="005F506A" w:rsidRPr="00B84C9D">
        <w:rPr>
          <w:rFonts w:ascii="PT Astra Serif" w:hAnsi="PT Astra Serif"/>
          <w:sz w:val="24"/>
          <w:szCs w:val="24"/>
        </w:rPr>
        <w:t xml:space="preserve">г. </w:t>
      </w:r>
      <w:r w:rsidR="00EC54D3">
        <w:rPr>
          <w:rFonts w:ascii="PT Astra Serif" w:hAnsi="PT Astra Serif"/>
          <w:sz w:val="24"/>
          <w:szCs w:val="24"/>
        </w:rPr>
        <w:t>Стрежевой, ул. Строителей, д. 12</w:t>
      </w:r>
      <w:r w:rsidR="00D44010">
        <w:rPr>
          <w:rFonts w:ascii="PT Astra Serif" w:hAnsi="PT Astra Serif"/>
          <w:sz w:val="24"/>
          <w:szCs w:val="24"/>
        </w:rPr>
        <w:t>а.</w:t>
      </w:r>
    </w:p>
    <w:p w:rsidR="00D20C1A" w:rsidRDefault="00696606" w:rsidP="00D20C1A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0D0627" w:rsidRDefault="00720943" w:rsidP="00D20C1A">
      <w:pPr>
        <w:pStyle w:val="aff0"/>
        <w:autoSpaceDE w:val="0"/>
        <w:autoSpaceDN w:val="0"/>
        <w:adjustRightInd w:val="0"/>
        <w:spacing w:line="240" w:lineRule="auto"/>
        <w:ind w:left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696606" w:rsidRPr="000D0627">
        <w:rPr>
          <w:rFonts w:ascii="PT Astra Serif" w:hAnsi="PT Astra Serif"/>
          <w:sz w:val="24"/>
          <w:szCs w:val="24"/>
        </w:rPr>
        <w:t xml:space="preserve">Кадастровый номер: </w:t>
      </w:r>
      <w:r w:rsidR="00A26BA5" w:rsidRPr="0061660D">
        <w:rPr>
          <w:rFonts w:ascii="PT Astra Serif" w:hAnsi="PT Astra Serif"/>
          <w:sz w:val="24"/>
          <w:szCs w:val="24"/>
        </w:rPr>
        <w:t>70:</w:t>
      </w:r>
      <w:r w:rsidR="008302AA">
        <w:rPr>
          <w:rFonts w:ascii="PT Astra Serif" w:hAnsi="PT Astra Serif"/>
          <w:sz w:val="24"/>
          <w:szCs w:val="24"/>
        </w:rPr>
        <w:t>20</w:t>
      </w:r>
      <w:r w:rsidR="00E86508">
        <w:rPr>
          <w:rFonts w:ascii="PT Astra Serif" w:hAnsi="PT Astra Serif"/>
          <w:sz w:val="24"/>
          <w:szCs w:val="24"/>
        </w:rPr>
        <w:t>:</w:t>
      </w:r>
      <w:r w:rsidR="008302AA">
        <w:rPr>
          <w:rFonts w:ascii="PT Astra Serif" w:hAnsi="PT Astra Serif"/>
          <w:sz w:val="24"/>
          <w:szCs w:val="24"/>
        </w:rPr>
        <w:t>0000003:24710.</w:t>
      </w:r>
    </w:p>
    <w:p w:rsidR="003D7884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6B2D41">
        <w:rPr>
          <w:rFonts w:ascii="PT Astra Serif" w:hAnsi="PT Astra Serif"/>
          <w:sz w:val="24"/>
          <w:szCs w:val="24"/>
        </w:rPr>
        <w:t xml:space="preserve">Томская область, </w:t>
      </w:r>
      <w:r w:rsidR="006B2D41" w:rsidRPr="00B84C9D">
        <w:rPr>
          <w:rFonts w:ascii="PT Astra Serif" w:hAnsi="PT Astra Serif"/>
          <w:sz w:val="24"/>
          <w:szCs w:val="24"/>
        </w:rPr>
        <w:t xml:space="preserve">г. </w:t>
      </w:r>
      <w:r w:rsidR="006B2D41">
        <w:rPr>
          <w:rFonts w:ascii="PT Astra Serif" w:hAnsi="PT Astra Serif"/>
          <w:sz w:val="24"/>
          <w:szCs w:val="24"/>
        </w:rPr>
        <w:t>Стрежевой, ул. Строителей, д. 12а, пом. 2.</w:t>
      </w:r>
    </w:p>
    <w:p w:rsidR="00696606" w:rsidRPr="000D0627" w:rsidRDefault="00696606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8E71C7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8E71C7">
        <w:rPr>
          <w:rFonts w:ascii="PT Astra Serif" w:hAnsi="PT Astra Serif"/>
          <w:sz w:val="24"/>
          <w:szCs w:val="24"/>
        </w:rPr>
        <w:t>0</w:t>
      </w:r>
      <w:r w:rsidR="004B3E07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 xml:space="preserve">.2019,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</w:t>
      </w:r>
      <w:r w:rsidRPr="000D0627">
        <w:rPr>
          <w:rFonts w:ascii="PT Astra Serif" w:hAnsi="PT Astra Serif"/>
          <w:sz w:val="24"/>
          <w:szCs w:val="24"/>
        </w:rPr>
        <w:lastRenderedPageBreak/>
        <w:t>земельных участков), расположенных на территор</w:t>
      </w:r>
      <w:r w:rsidR="003D7884" w:rsidRPr="000D0627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8E71C7">
        <w:rPr>
          <w:rFonts w:ascii="PT Astra Serif" w:hAnsi="PT Astra Serif"/>
          <w:sz w:val="24"/>
          <w:szCs w:val="24"/>
        </w:rPr>
        <w:t>15 748 874,96</w:t>
      </w:r>
      <w:r w:rsidR="005D6CCA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3D7884" w:rsidRDefault="003D788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Рыночная стоимость объекта по состоянию на </w:t>
      </w:r>
      <w:r w:rsidR="00122799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122799">
        <w:rPr>
          <w:rFonts w:ascii="PT Astra Serif" w:hAnsi="PT Astra Serif"/>
          <w:sz w:val="24"/>
          <w:szCs w:val="24"/>
        </w:rPr>
        <w:t>0</w:t>
      </w:r>
      <w:r w:rsidR="00EE7473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.2019 согласно отчет</w:t>
      </w:r>
      <w:r w:rsidR="00633187" w:rsidRPr="000D0627">
        <w:rPr>
          <w:rFonts w:ascii="PT Astra Serif" w:hAnsi="PT Astra Serif"/>
          <w:sz w:val="24"/>
          <w:szCs w:val="24"/>
        </w:rPr>
        <w:t>у об оценке</w:t>
      </w:r>
      <w:r w:rsidRPr="000D0627">
        <w:rPr>
          <w:rFonts w:ascii="PT Astra Serif" w:hAnsi="PT Astra Serif"/>
          <w:sz w:val="24"/>
          <w:szCs w:val="24"/>
        </w:rPr>
        <w:t xml:space="preserve">, составляет </w:t>
      </w:r>
      <w:r w:rsidR="00CB67E8">
        <w:rPr>
          <w:rFonts w:ascii="PT Astra Serif" w:hAnsi="PT Astra Serif"/>
          <w:sz w:val="24"/>
          <w:szCs w:val="24"/>
        </w:rPr>
        <w:t>10 022 000</w:t>
      </w:r>
      <w:r w:rsidR="005D6CCA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696606" w:rsidRPr="000D0627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</w:t>
      </w:r>
      <w:r w:rsidR="00606770">
        <w:rPr>
          <w:rFonts w:ascii="PT Astra Serif" w:hAnsi="PT Astra Serif"/>
          <w:sz w:val="24"/>
          <w:szCs w:val="24"/>
        </w:rPr>
        <w:t>а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606770">
        <w:rPr>
          <w:rFonts w:ascii="PT Astra Serif" w:hAnsi="PT Astra Serif"/>
          <w:sz w:val="24"/>
          <w:szCs w:val="24"/>
        </w:rPr>
        <w:t>его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720943">
        <w:rPr>
          <w:rFonts w:ascii="PT Astra Serif" w:hAnsi="PT Astra Serif"/>
          <w:sz w:val="24"/>
          <w:szCs w:val="24"/>
        </w:rPr>
        <w:t xml:space="preserve"> </w:t>
      </w:r>
      <w:r w:rsidR="00CB67E8">
        <w:rPr>
          <w:rFonts w:ascii="PT Astra Serif" w:hAnsi="PT Astra Serif"/>
          <w:sz w:val="24"/>
          <w:szCs w:val="24"/>
        </w:rPr>
        <w:t>10 022 000</w:t>
      </w:r>
      <w:r w:rsidR="00EE7473" w:rsidRPr="000D0627">
        <w:rPr>
          <w:rFonts w:ascii="PT Astra Serif" w:hAnsi="PT Astra Serif"/>
          <w:sz w:val="24"/>
          <w:szCs w:val="24"/>
        </w:rPr>
        <w:t xml:space="preserve"> </w:t>
      </w:r>
      <w:r w:rsidR="00720943">
        <w:rPr>
          <w:rFonts w:ascii="PT Astra Serif" w:hAnsi="PT Astra Serif"/>
          <w:sz w:val="24"/>
          <w:szCs w:val="24"/>
        </w:rPr>
        <w:t>(</w:t>
      </w:r>
      <w:r w:rsidR="00CB67E8">
        <w:rPr>
          <w:rFonts w:ascii="PT Astra Serif" w:hAnsi="PT Astra Serif"/>
          <w:sz w:val="24"/>
          <w:szCs w:val="24"/>
        </w:rPr>
        <w:t>десять</w:t>
      </w:r>
      <w:r w:rsidR="00606770">
        <w:rPr>
          <w:rFonts w:ascii="PT Astra Serif" w:hAnsi="PT Astra Serif"/>
          <w:sz w:val="24"/>
          <w:szCs w:val="24"/>
        </w:rPr>
        <w:t xml:space="preserve"> миллионов </w:t>
      </w:r>
      <w:r w:rsidR="004C3C4D">
        <w:rPr>
          <w:rFonts w:ascii="PT Astra Serif" w:hAnsi="PT Astra Serif"/>
          <w:sz w:val="24"/>
          <w:szCs w:val="24"/>
        </w:rPr>
        <w:t>двадцать две тысячи</w:t>
      </w:r>
      <w:r w:rsidR="00720943">
        <w:rPr>
          <w:rFonts w:ascii="PT Astra Serif" w:hAnsi="PT Astra Serif"/>
          <w:sz w:val="24"/>
          <w:szCs w:val="24"/>
        </w:rPr>
        <w:t>) рублей</w:t>
      </w:r>
      <w:r w:rsidR="00ED44F6">
        <w:rPr>
          <w:rFonts w:ascii="PT Astra Serif" w:hAnsi="PT Astra Serif"/>
          <w:sz w:val="24"/>
          <w:szCs w:val="24"/>
        </w:rPr>
        <w:t>,</w:t>
      </w:r>
      <w:r w:rsidR="0072094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606770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</w:t>
      </w:r>
      <w:r w:rsidR="00606770">
        <w:rPr>
          <w:rFonts w:ascii="PT Astra Serif" w:hAnsi="PT Astra Serif"/>
          <w:sz w:val="24"/>
          <w:szCs w:val="24"/>
        </w:rPr>
        <w:t>0</w:t>
      </w:r>
      <w:r w:rsidR="00EE7473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.2019 (далее – рыночная стоимость объектов недвижимости) в отчете об оценке.</w:t>
      </w:r>
    </w:p>
    <w:p w:rsidR="00696606" w:rsidRPr="007F26D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</w:t>
      </w:r>
      <w:r w:rsidR="00FC0F60" w:rsidRPr="0084465D">
        <w:rPr>
          <w:rFonts w:ascii="PT Astra Serif" w:hAnsi="PT Astra Serif"/>
          <w:sz w:val="24"/>
          <w:szCs w:val="24"/>
        </w:rPr>
        <w:t>П</w:t>
      </w:r>
      <w:r w:rsidRPr="0084465D">
        <w:rPr>
          <w:rFonts w:ascii="PT Astra Serif" w:hAnsi="PT Astra Serif"/>
          <w:sz w:val="24"/>
          <w:szCs w:val="24"/>
        </w:rPr>
        <w:t>редседател</w:t>
      </w:r>
      <w:r w:rsidR="00FC0F60" w:rsidRPr="0084465D">
        <w:rPr>
          <w:rFonts w:ascii="PT Astra Serif" w:hAnsi="PT Astra Serif"/>
          <w:sz w:val="24"/>
          <w:szCs w:val="24"/>
        </w:rPr>
        <w:t>ь</w:t>
      </w:r>
      <w:r w:rsidRPr="0084465D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</w:t>
      </w:r>
      <w:r w:rsidR="00486EBC" w:rsidRPr="0084465D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Pr="0084465D">
        <w:rPr>
          <w:rFonts w:ascii="PT Astra Serif" w:hAnsi="PT Astra Serif"/>
          <w:sz w:val="24"/>
          <w:szCs w:val="24"/>
        </w:rPr>
        <w:t>представлены в приложении № 2 к настоящему протоколу.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8F74DB" w:rsidRPr="008F74DB" w:rsidRDefault="00696606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8F74DB" w:rsidRPr="008F74DB" w:rsidRDefault="008F74DB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8F74DB" w:rsidRPr="008F74DB" w:rsidRDefault="008F74DB" w:rsidP="008F74DB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8F74DB" w:rsidRPr="008F74DB" w:rsidRDefault="008F74DB" w:rsidP="008F74DB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7F26DD" w:rsidRPr="008F74DB" w:rsidRDefault="008F74DB" w:rsidP="008F74DB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</w:t>
      </w:r>
      <w:r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>ТК</w:t>
      </w:r>
      <w:r w:rsidRPr="00B84C9D">
        <w:rPr>
          <w:rStyle w:val="af5"/>
          <w:rFonts w:ascii="PT Astra Serif" w:hAnsi="PT Astra Serif"/>
          <w:b w:val="0"/>
          <w:sz w:val="24"/>
          <w:szCs w:val="24"/>
          <w:shd w:val="clear" w:color="auto" w:fill="FFFFFF"/>
        </w:rPr>
        <w:t xml:space="preserve"> «Русский стиль»</w:t>
      </w:r>
      <w:r w:rsidRPr="008F74DB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="0083462E" w:rsidRPr="0061660D">
        <w:rPr>
          <w:rFonts w:ascii="PT Astra Serif" w:hAnsi="PT Astra Serif"/>
          <w:sz w:val="24"/>
          <w:szCs w:val="24"/>
        </w:rPr>
        <w:t>70:</w:t>
      </w:r>
      <w:r w:rsidR="0083462E">
        <w:rPr>
          <w:rFonts w:ascii="PT Astra Serif" w:hAnsi="PT Astra Serif"/>
          <w:sz w:val="24"/>
          <w:szCs w:val="24"/>
        </w:rPr>
        <w:t>20:0000003:24710</w:t>
      </w:r>
      <w:r w:rsidRPr="008F74DB">
        <w:rPr>
          <w:rFonts w:ascii="PT Astra Serif" w:hAnsi="PT Astra Serif"/>
          <w:sz w:val="24"/>
          <w:szCs w:val="24"/>
        </w:rPr>
        <w:t xml:space="preserve">, расположенного по адресу: Томская область, г. Стрежевой, ул. Строителей, д. 12а, пом. </w:t>
      </w:r>
      <w:r w:rsidR="0083462E">
        <w:rPr>
          <w:rFonts w:ascii="PT Astra Serif" w:hAnsi="PT Astra Serif"/>
          <w:sz w:val="24"/>
          <w:szCs w:val="24"/>
        </w:rPr>
        <w:t>2</w:t>
      </w:r>
      <w:r w:rsidRPr="008F74DB">
        <w:rPr>
          <w:rFonts w:ascii="PT Astra Serif" w:hAnsi="PT Astra Serif"/>
          <w:sz w:val="24"/>
          <w:szCs w:val="24"/>
        </w:rPr>
        <w:t>.</w:t>
      </w:r>
      <w:r w:rsidR="00696606" w:rsidRPr="008F74DB">
        <w:rPr>
          <w:rFonts w:ascii="PT Astra Serif" w:hAnsi="PT Astra Serif"/>
          <w:sz w:val="24"/>
          <w:szCs w:val="24"/>
        </w:rPr>
        <w:t xml:space="preserve"> </w:t>
      </w:r>
    </w:p>
    <w:p w:rsidR="008868B6" w:rsidRPr="0084465D" w:rsidRDefault="008868B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696606" w:rsidRPr="0084465D" w:rsidRDefault="00696606" w:rsidP="008868B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84465D">
        <w:rPr>
          <w:rFonts w:ascii="PT Astra Serif" w:hAnsi="PT Astra Serif"/>
        </w:rPr>
        <w:t>Результаты голосования за принятое решение:</w:t>
      </w:r>
    </w:p>
    <w:p w:rsidR="00465207" w:rsidRPr="0083462E" w:rsidRDefault="002A4C5A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3462E">
        <w:rPr>
          <w:rFonts w:ascii="PT Astra Serif" w:hAnsi="PT Astra Serif"/>
          <w:sz w:val="24"/>
          <w:szCs w:val="24"/>
        </w:rPr>
        <w:t>Малиновская Елена Юрьевна</w:t>
      </w:r>
      <w:r w:rsidR="00465207" w:rsidRPr="0083462E">
        <w:rPr>
          <w:rFonts w:ascii="PT Astra Serif" w:hAnsi="PT Astra Serif"/>
          <w:sz w:val="24"/>
          <w:szCs w:val="24"/>
        </w:rPr>
        <w:t xml:space="preserve"> – за;</w:t>
      </w:r>
    </w:p>
    <w:p w:rsidR="00696606" w:rsidRPr="0083462E" w:rsidRDefault="0015625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83462E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696606" w:rsidRPr="0083462E">
        <w:rPr>
          <w:rFonts w:ascii="PT Astra Serif" w:hAnsi="PT Astra Serif"/>
          <w:sz w:val="24"/>
          <w:szCs w:val="24"/>
        </w:rPr>
        <w:t>– за</w:t>
      </w:r>
      <w:r w:rsidR="0084465D" w:rsidRPr="0083462E">
        <w:rPr>
          <w:rFonts w:ascii="PT Astra Serif" w:hAnsi="PT Astra Serif"/>
          <w:sz w:val="24"/>
          <w:szCs w:val="24"/>
        </w:rPr>
        <w:t>;</w:t>
      </w:r>
    </w:p>
    <w:p w:rsidR="00B84654" w:rsidRPr="0083462E" w:rsidRDefault="0083462E" w:rsidP="00B8465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83462E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83462E">
        <w:rPr>
          <w:rFonts w:ascii="PT Astra Serif" w:hAnsi="PT Astra Serif"/>
          <w:sz w:val="24"/>
          <w:szCs w:val="24"/>
        </w:rPr>
        <w:t xml:space="preserve"> Наталья Викторовна</w:t>
      </w:r>
      <w:r w:rsidR="0084465D" w:rsidRPr="0083462E">
        <w:rPr>
          <w:rFonts w:ascii="PT Astra Serif" w:hAnsi="PT Astra Serif"/>
          <w:sz w:val="24"/>
          <w:szCs w:val="24"/>
        </w:rPr>
        <w:t xml:space="preserve"> – за.</w:t>
      </w:r>
    </w:p>
    <w:p w:rsidR="00B84654" w:rsidRPr="0083462E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3462E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D12798" w:rsidRPr="0084465D" w:rsidRDefault="00696606" w:rsidP="00B8465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4465D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696606" w:rsidRPr="0084465D" w:rsidRDefault="00696606" w:rsidP="000D0627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7174CA" w:rsidRDefault="00D12798" w:rsidP="00125164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7174CA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</w:t>
      </w:r>
      <w:r w:rsidR="00125164" w:rsidRPr="007174CA">
        <w:rPr>
          <w:rFonts w:ascii="PT Astra Serif" w:hAnsi="PT Astra Serif"/>
          <w:sz w:val="24"/>
          <w:szCs w:val="24"/>
        </w:rPr>
        <w:t>стоимости</w:t>
      </w:r>
      <w:r w:rsidR="00DA657F" w:rsidRPr="007174CA">
        <w:rPr>
          <w:rFonts w:ascii="PT Astra Serif" w:hAnsi="PT Astra Serif"/>
          <w:sz w:val="24"/>
          <w:szCs w:val="24"/>
        </w:rPr>
        <w:t xml:space="preserve"> </w:t>
      </w:r>
      <w:r w:rsidR="005B62F7">
        <w:rPr>
          <w:rFonts w:ascii="PT Astra Serif" w:hAnsi="PT Astra Serif"/>
          <w:sz w:val="24"/>
          <w:szCs w:val="24"/>
        </w:rPr>
        <w:t>ФИО</w:t>
      </w:r>
      <w:r w:rsidR="00ED44F6" w:rsidRPr="007174CA">
        <w:rPr>
          <w:rFonts w:ascii="PT Astra Serif" w:hAnsi="PT Astra Serif"/>
          <w:sz w:val="24"/>
          <w:szCs w:val="24"/>
        </w:rPr>
        <w:t>.</w:t>
      </w:r>
    </w:p>
    <w:p w:rsidR="00125164" w:rsidRPr="0084465D" w:rsidRDefault="00125164" w:rsidP="00125164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0453E">
        <w:rPr>
          <w:rFonts w:ascii="PT Astra Serif" w:hAnsi="PT Astra Serif"/>
          <w:sz w:val="24"/>
          <w:szCs w:val="24"/>
        </w:rPr>
        <w:t xml:space="preserve">Слушали </w:t>
      </w:r>
      <w:r w:rsidR="002A4C5A" w:rsidRPr="00F0453E">
        <w:rPr>
          <w:rFonts w:ascii="PT Astra Serif" w:hAnsi="PT Astra Serif"/>
          <w:sz w:val="24"/>
          <w:szCs w:val="24"/>
        </w:rPr>
        <w:t>Е.Ю. Малиновскую</w:t>
      </w:r>
      <w:r w:rsidRPr="00F0453E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B785B" w:rsidRDefault="00125164" w:rsidP="001B785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D4962" w:rsidRDefault="00125164" w:rsidP="001D496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505854">
        <w:rPr>
          <w:rFonts w:ascii="PT Astra Serif" w:hAnsi="PT Astra Serif"/>
          <w:sz w:val="24"/>
          <w:szCs w:val="24"/>
        </w:rPr>
        <w:t>2</w:t>
      </w:r>
      <w:r w:rsidR="001D4962"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>.0</w:t>
      </w:r>
      <w:r w:rsidR="00505854">
        <w:rPr>
          <w:rFonts w:ascii="PT Astra Serif" w:hAnsi="PT Astra Serif"/>
          <w:sz w:val="24"/>
          <w:szCs w:val="24"/>
        </w:rPr>
        <w:t>5</w:t>
      </w:r>
      <w:r w:rsidRPr="000D0627">
        <w:rPr>
          <w:rFonts w:ascii="PT Astra Serif" w:hAnsi="PT Astra Serif"/>
          <w:sz w:val="24"/>
          <w:szCs w:val="24"/>
        </w:rPr>
        <w:t xml:space="preserve">.2021 </w:t>
      </w:r>
      <w:proofErr w:type="spellStart"/>
      <w:r w:rsidRPr="000D0627">
        <w:rPr>
          <w:rFonts w:ascii="PT Astra Serif" w:hAnsi="PT Astra Serif"/>
          <w:sz w:val="24"/>
          <w:szCs w:val="24"/>
        </w:rPr>
        <w:t>вх</w:t>
      </w:r>
      <w:proofErr w:type="spellEnd"/>
      <w:r w:rsidRPr="000D0627">
        <w:rPr>
          <w:rFonts w:ascii="PT Astra Serif" w:hAnsi="PT Astra Serif"/>
          <w:sz w:val="24"/>
          <w:szCs w:val="24"/>
        </w:rPr>
        <w:t>. № 2021/</w:t>
      </w:r>
      <w:r w:rsidR="00505854">
        <w:rPr>
          <w:rFonts w:ascii="PT Astra Serif" w:hAnsi="PT Astra Serif"/>
          <w:sz w:val="24"/>
          <w:szCs w:val="24"/>
        </w:rPr>
        <w:t>62</w:t>
      </w:r>
      <w:r w:rsidRPr="000D0627">
        <w:rPr>
          <w:rFonts w:ascii="PT Astra Serif" w:hAnsi="PT Astra Serif"/>
          <w:sz w:val="24"/>
          <w:szCs w:val="24"/>
        </w:rPr>
        <w:t>;</w:t>
      </w:r>
    </w:p>
    <w:p w:rsidR="009A4DBB" w:rsidRDefault="00E66080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 выписк</w:t>
      </w:r>
      <w:r w:rsidR="00A57D9A">
        <w:rPr>
          <w:rFonts w:ascii="PT Astra Serif" w:hAnsi="PT Astra Serif"/>
          <w:sz w:val="24"/>
          <w:szCs w:val="24"/>
        </w:rPr>
        <w:t>ами</w:t>
      </w:r>
      <w:r w:rsidR="00125164" w:rsidRPr="009A119C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</w:t>
      </w:r>
      <w:r>
        <w:rPr>
          <w:rFonts w:ascii="PT Astra Serif" w:hAnsi="PT Astra Serif"/>
          <w:sz w:val="24"/>
          <w:szCs w:val="24"/>
        </w:rPr>
        <w:t xml:space="preserve"> о кадастровой стоимости объект</w:t>
      </w:r>
      <w:r w:rsidR="00505854">
        <w:rPr>
          <w:rFonts w:ascii="PT Astra Serif" w:hAnsi="PT Astra Serif"/>
          <w:sz w:val="24"/>
          <w:szCs w:val="24"/>
        </w:rPr>
        <w:t>ов</w:t>
      </w:r>
      <w:r w:rsidR="00125164" w:rsidRPr="009A119C">
        <w:rPr>
          <w:rFonts w:ascii="PT Astra Serif" w:hAnsi="PT Astra Serif"/>
          <w:sz w:val="24"/>
          <w:szCs w:val="24"/>
        </w:rPr>
        <w:t xml:space="preserve"> недвижимости </w:t>
      </w:r>
      <w:r w:rsidR="00A57D9A">
        <w:rPr>
          <w:rFonts w:ascii="PT Astra Serif" w:hAnsi="PT Astra Serif"/>
          <w:sz w:val="24"/>
          <w:szCs w:val="24"/>
        </w:rPr>
        <w:t>№</w:t>
      </w:r>
      <w:r w:rsidR="00125164">
        <w:rPr>
          <w:rFonts w:ascii="PT Astra Serif" w:hAnsi="PT Astra Serif"/>
          <w:sz w:val="24"/>
          <w:szCs w:val="24"/>
        </w:rPr>
        <w:t>№КУВИ-002/202</w:t>
      </w:r>
      <w:r w:rsidR="009A4DBB">
        <w:rPr>
          <w:rFonts w:ascii="PT Astra Serif" w:hAnsi="PT Astra Serif"/>
          <w:sz w:val="24"/>
          <w:szCs w:val="24"/>
        </w:rPr>
        <w:t>1</w:t>
      </w:r>
      <w:r w:rsidR="00125164">
        <w:rPr>
          <w:rFonts w:ascii="PT Astra Serif" w:hAnsi="PT Astra Serif"/>
          <w:sz w:val="24"/>
          <w:szCs w:val="24"/>
        </w:rPr>
        <w:t>-</w:t>
      </w:r>
      <w:r w:rsidR="00A42A4C">
        <w:rPr>
          <w:rFonts w:ascii="PT Astra Serif" w:hAnsi="PT Astra Serif"/>
          <w:sz w:val="24"/>
          <w:szCs w:val="24"/>
        </w:rPr>
        <w:t>45644047</w:t>
      </w:r>
      <w:r w:rsidR="00A57D9A">
        <w:rPr>
          <w:rFonts w:ascii="PT Astra Serif" w:hAnsi="PT Astra Serif"/>
          <w:sz w:val="24"/>
          <w:szCs w:val="24"/>
        </w:rPr>
        <w:t xml:space="preserve">, </w:t>
      </w:r>
      <w:r w:rsidR="00204E2D">
        <w:rPr>
          <w:rFonts w:ascii="PT Astra Serif" w:hAnsi="PT Astra Serif"/>
          <w:sz w:val="24"/>
          <w:szCs w:val="24"/>
        </w:rPr>
        <w:t>КУВИ-002/2021-</w:t>
      </w:r>
      <w:proofErr w:type="gramStart"/>
      <w:r w:rsidR="00A42A4C">
        <w:rPr>
          <w:rFonts w:ascii="PT Astra Serif" w:hAnsi="PT Astra Serif"/>
          <w:sz w:val="24"/>
          <w:szCs w:val="24"/>
        </w:rPr>
        <w:t>45644038</w:t>
      </w:r>
      <w:r w:rsidR="00204E2D">
        <w:rPr>
          <w:rFonts w:ascii="PT Astra Serif" w:hAnsi="PT Astra Serif"/>
          <w:sz w:val="24"/>
          <w:szCs w:val="24"/>
        </w:rPr>
        <w:t xml:space="preserve">, </w:t>
      </w:r>
      <w:r w:rsidR="000C24D4">
        <w:rPr>
          <w:rFonts w:ascii="PT Astra Serif" w:hAnsi="PT Astra Serif"/>
          <w:sz w:val="24"/>
          <w:szCs w:val="24"/>
        </w:rPr>
        <w:t xml:space="preserve">  </w:t>
      </w:r>
      <w:proofErr w:type="gramEnd"/>
      <w:r w:rsidR="000C24D4">
        <w:rPr>
          <w:rFonts w:ascii="PT Astra Serif" w:hAnsi="PT Astra Serif"/>
          <w:sz w:val="24"/>
          <w:szCs w:val="24"/>
        </w:rPr>
        <w:t xml:space="preserve">                       </w:t>
      </w:r>
      <w:r w:rsidR="00204E2D">
        <w:rPr>
          <w:rFonts w:ascii="PT Astra Serif" w:hAnsi="PT Astra Serif"/>
          <w:sz w:val="24"/>
          <w:szCs w:val="24"/>
        </w:rPr>
        <w:t>КУВИ-002/2021-</w:t>
      </w:r>
      <w:r w:rsidR="00A42A4C">
        <w:rPr>
          <w:rFonts w:ascii="PT Astra Serif" w:hAnsi="PT Astra Serif"/>
          <w:sz w:val="24"/>
          <w:szCs w:val="24"/>
        </w:rPr>
        <w:t>45644026</w:t>
      </w:r>
      <w:r w:rsidR="00584CA8">
        <w:rPr>
          <w:rFonts w:ascii="PT Astra Serif" w:hAnsi="PT Astra Serif"/>
          <w:sz w:val="24"/>
          <w:szCs w:val="24"/>
        </w:rPr>
        <w:t>, КУВИ-002/2021-45644029, КУВИ-002/2021-45644031, КУВИ-002/2021-45644034</w:t>
      </w:r>
      <w:r w:rsidR="00ED44F6">
        <w:rPr>
          <w:rFonts w:ascii="PT Astra Serif" w:hAnsi="PT Astra Serif"/>
          <w:sz w:val="24"/>
          <w:szCs w:val="24"/>
        </w:rPr>
        <w:t xml:space="preserve"> от </w:t>
      </w:r>
      <w:r w:rsidR="00A24A2F">
        <w:rPr>
          <w:rFonts w:ascii="PT Astra Serif" w:hAnsi="PT Astra Serif"/>
          <w:sz w:val="24"/>
          <w:szCs w:val="24"/>
        </w:rPr>
        <w:t>2</w:t>
      </w:r>
      <w:r w:rsidR="009A4DBB">
        <w:rPr>
          <w:rFonts w:ascii="PT Astra Serif" w:hAnsi="PT Astra Serif"/>
          <w:sz w:val="24"/>
          <w:szCs w:val="24"/>
        </w:rPr>
        <w:t>6</w:t>
      </w:r>
      <w:r w:rsidR="00A775BD">
        <w:rPr>
          <w:rFonts w:ascii="PT Astra Serif" w:hAnsi="PT Astra Serif"/>
          <w:sz w:val="24"/>
          <w:szCs w:val="24"/>
        </w:rPr>
        <w:t>.</w:t>
      </w:r>
      <w:r w:rsidR="009A4DBB">
        <w:rPr>
          <w:rFonts w:ascii="PT Astra Serif" w:hAnsi="PT Astra Serif"/>
          <w:sz w:val="24"/>
          <w:szCs w:val="24"/>
        </w:rPr>
        <w:t>0</w:t>
      </w:r>
      <w:r w:rsidR="00A24A2F">
        <w:rPr>
          <w:rFonts w:ascii="PT Astra Serif" w:hAnsi="PT Astra Serif"/>
          <w:sz w:val="24"/>
          <w:szCs w:val="24"/>
        </w:rPr>
        <w:t>4</w:t>
      </w:r>
      <w:r w:rsidR="00125164">
        <w:rPr>
          <w:rFonts w:ascii="PT Astra Serif" w:hAnsi="PT Astra Serif"/>
          <w:sz w:val="24"/>
          <w:szCs w:val="24"/>
        </w:rPr>
        <w:t>.202</w:t>
      </w:r>
      <w:r w:rsidR="009A4DBB">
        <w:rPr>
          <w:rFonts w:ascii="PT Astra Serif" w:hAnsi="PT Astra Serif"/>
          <w:sz w:val="24"/>
          <w:szCs w:val="24"/>
        </w:rPr>
        <w:t>1</w:t>
      </w:r>
      <w:r w:rsidR="00125164" w:rsidRPr="009A119C">
        <w:rPr>
          <w:rFonts w:ascii="PT Astra Serif" w:hAnsi="PT Astra Serif"/>
          <w:sz w:val="24"/>
          <w:szCs w:val="24"/>
        </w:rPr>
        <w:t>;</w:t>
      </w:r>
    </w:p>
    <w:p w:rsidR="0081025F" w:rsidRDefault="0081025F" w:rsidP="009A4DB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копиями свидетельств о государственной регистрации права от </w:t>
      </w:r>
      <w:r w:rsidR="007420CE">
        <w:rPr>
          <w:rFonts w:ascii="PT Astra Serif" w:hAnsi="PT Astra Serif"/>
          <w:sz w:val="24"/>
          <w:szCs w:val="24"/>
        </w:rPr>
        <w:t>23.12.2014,</w:t>
      </w:r>
      <w:r w:rsidR="00286FC8">
        <w:rPr>
          <w:rFonts w:ascii="PT Astra Serif" w:hAnsi="PT Astra Serif"/>
          <w:sz w:val="24"/>
          <w:szCs w:val="24"/>
        </w:rPr>
        <w:t xml:space="preserve"> запись регистрации №</w:t>
      </w:r>
      <w:r w:rsidR="002C6E02">
        <w:rPr>
          <w:rFonts w:ascii="PT Astra Serif" w:hAnsi="PT Astra Serif"/>
          <w:sz w:val="24"/>
          <w:szCs w:val="24"/>
        </w:rPr>
        <w:t xml:space="preserve"> 70-70-04/295/2014-823 от 23.12.2014; от 23.12.2014</w:t>
      </w:r>
      <w:r w:rsidR="00CA571B">
        <w:rPr>
          <w:rFonts w:ascii="PT Astra Serif" w:hAnsi="PT Astra Serif"/>
          <w:sz w:val="24"/>
          <w:szCs w:val="24"/>
        </w:rPr>
        <w:t>,</w:t>
      </w:r>
      <w:r w:rsidR="002C6E02">
        <w:rPr>
          <w:rFonts w:ascii="PT Astra Serif" w:hAnsi="PT Astra Serif"/>
          <w:sz w:val="24"/>
          <w:szCs w:val="24"/>
        </w:rPr>
        <w:t xml:space="preserve"> запись регистрации № 70-70-04/295/2014-82</w:t>
      </w:r>
      <w:r w:rsidR="000473F7">
        <w:rPr>
          <w:rFonts w:ascii="PT Astra Serif" w:hAnsi="PT Astra Serif"/>
          <w:sz w:val="24"/>
          <w:szCs w:val="24"/>
        </w:rPr>
        <w:t>4</w:t>
      </w:r>
      <w:r w:rsidR="002C6E02">
        <w:rPr>
          <w:rFonts w:ascii="PT Astra Serif" w:hAnsi="PT Astra Serif"/>
          <w:sz w:val="24"/>
          <w:szCs w:val="24"/>
        </w:rPr>
        <w:t xml:space="preserve"> от 23.12.2014</w:t>
      </w:r>
      <w:r w:rsidR="000473F7">
        <w:rPr>
          <w:rFonts w:ascii="PT Astra Serif" w:hAnsi="PT Astra Serif"/>
          <w:sz w:val="24"/>
          <w:szCs w:val="24"/>
        </w:rPr>
        <w:t>;</w:t>
      </w:r>
      <w:r w:rsidR="007420CE">
        <w:rPr>
          <w:rFonts w:ascii="PT Astra Serif" w:hAnsi="PT Astra Serif"/>
          <w:sz w:val="24"/>
          <w:szCs w:val="24"/>
        </w:rPr>
        <w:t xml:space="preserve"> </w:t>
      </w:r>
      <w:r w:rsidR="00CA571B">
        <w:rPr>
          <w:rFonts w:ascii="PT Astra Serif" w:hAnsi="PT Astra Serif"/>
          <w:sz w:val="24"/>
          <w:szCs w:val="24"/>
        </w:rPr>
        <w:t xml:space="preserve">от </w:t>
      </w:r>
      <w:r w:rsidR="007420CE">
        <w:rPr>
          <w:rFonts w:ascii="PT Astra Serif" w:hAnsi="PT Astra Serif"/>
          <w:sz w:val="24"/>
          <w:szCs w:val="24"/>
        </w:rPr>
        <w:t>29.12.2014,</w:t>
      </w:r>
      <w:r w:rsidR="005F0644">
        <w:rPr>
          <w:rFonts w:ascii="PT Astra Serif" w:hAnsi="PT Astra Serif"/>
          <w:sz w:val="24"/>
          <w:szCs w:val="24"/>
        </w:rPr>
        <w:t xml:space="preserve"> запись регистрации № 70-70-04/295/2014-913 от 29.12.2014;</w:t>
      </w:r>
      <w:r w:rsidR="007420CE">
        <w:rPr>
          <w:rFonts w:ascii="PT Astra Serif" w:hAnsi="PT Astra Serif"/>
          <w:sz w:val="24"/>
          <w:szCs w:val="24"/>
        </w:rPr>
        <w:t xml:space="preserve"> </w:t>
      </w:r>
      <w:r w:rsidR="00876C94">
        <w:rPr>
          <w:rFonts w:ascii="PT Astra Serif" w:hAnsi="PT Astra Serif"/>
          <w:sz w:val="24"/>
          <w:szCs w:val="24"/>
        </w:rPr>
        <w:t>от 29.12.2014</w:t>
      </w:r>
      <w:r w:rsidR="006A321E">
        <w:rPr>
          <w:rFonts w:ascii="PT Astra Serif" w:hAnsi="PT Astra Serif"/>
          <w:sz w:val="24"/>
          <w:szCs w:val="24"/>
        </w:rPr>
        <w:t>, запись регистрации</w:t>
      </w:r>
      <w:r w:rsidR="00876C94">
        <w:rPr>
          <w:rFonts w:ascii="PT Astra Serif" w:hAnsi="PT Astra Serif"/>
          <w:sz w:val="24"/>
          <w:szCs w:val="24"/>
        </w:rPr>
        <w:t xml:space="preserve"> № 70-70-04/295/2014-</w:t>
      </w:r>
      <w:r w:rsidR="00CC6FBD">
        <w:rPr>
          <w:rFonts w:ascii="PT Astra Serif" w:hAnsi="PT Astra Serif"/>
          <w:sz w:val="24"/>
          <w:szCs w:val="24"/>
        </w:rPr>
        <w:t>914</w:t>
      </w:r>
      <w:r w:rsidR="00876C94">
        <w:rPr>
          <w:rFonts w:ascii="PT Astra Serif" w:hAnsi="PT Astra Serif"/>
          <w:sz w:val="24"/>
          <w:szCs w:val="24"/>
        </w:rPr>
        <w:t xml:space="preserve"> от 29.12.2014; </w:t>
      </w:r>
      <w:r w:rsidR="00CC6FBD">
        <w:rPr>
          <w:rFonts w:ascii="PT Astra Serif" w:hAnsi="PT Astra Serif"/>
          <w:sz w:val="24"/>
          <w:szCs w:val="24"/>
        </w:rPr>
        <w:t xml:space="preserve">от </w:t>
      </w:r>
      <w:r w:rsidR="007420CE">
        <w:rPr>
          <w:rFonts w:ascii="PT Astra Serif" w:hAnsi="PT Astra Serif"/>
          <w:sz w:val="24"/>
          <w:szCs w:val="24"/>
        </w:rPr>
        <w:t>31</w:t>
      </w:r>
      <w:r>
        <w:rPr>
          <w:rFonts w:ascii="PT Astra Serif" w:hAnsi="PT Astra Serif"/>
          <w:sz w:val="24"/>
          <w:szCs w:val="24"/>
        </w:rPr>
        <w:t>.</w:t>
      </w:r>
      <w:r w:rsidR="007420CE">
        <w:rPr>
          <w:rFonts w:ascii="PT Astra Serif" w:hAnsi="PT Astra Serif"/>
          <w:sz w:val="24"/>
          <w:szCs w:val="24"/>
        </w:rPr>
        <w:t>12</w:t>
      </w:r>
      <w:r>
        <w:rPr>
          <w:rFonts w:ascii="PT Astra Serif" w:hAnsi="PT Astra Serif"/>
          <w:sz w:val="24"/>
          <w:szCs w:val="24"/>
        </w:rPr>
        <w:t>.20</w:t>
      </w:r>
      <w:r w:rsidR="007420CE">
        <w:rPr>
          <w:rFonts w:ascii="PT Astra Serif" w:hAnsi="PT Astra Serif"/>
          <w:sz w:val="24"/>
          <w:szCs w:val="24"/>
        </w:rPr>
        <w:t>14</w:t>
      </w:r>
      <w:r w:rsidR="00DE7D76">
        <w:rPr>
          <w:rFonts w:ascii="PT Astra Serif" w:hAnsi="PT Astra Serif"/>
          <w:sz w:val="24"/>
          <w:szCs w:val="24"/>
        </w:rPr>
        <w:t xml:space="preserve">, запись регистрации № 70-01/20-53/2003-516 от 18.09.2003, от 31.12.2014 запись регистрации № </w:t>
      </w:r>
      <w:r w:rsidR="00B660F0">
        <w:rPr>
          <w:rFonts w:ascii="PT Astra Serif" w:hAnsi="PT Astra Serif"/>
          <w:sz w:val="24"/>
          <w:szCs w:val="24"/>
        </w:rPr>
        <w:t>70-70-04/348/2014-186 от 31.12.2014</w:t>
      </w:r>
      <w:r>
        <w:rPr>
          <w:rFonts w:ascii="PT Astra Serif" w:hAnsi="PT Astra Serif"/>
          <w:sz w:val="24"/>
          <w:szCs w:val="24"/>
        </w:rPr>
        <w:t>;</w:t>
      </w:r>
    </w:p>
    <w:p w:rsidR="00916CC2" w:rsidRDefault="0012516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>- отчетом об</w:t>
      </w:r>
      <w:r w:rsidR="00783B24">
        <w:rPr>
          <w:rFonts w:ascii="PT Astra Serif" w:hAnsi="PT Astra Serif"/>
          <w:sz w:val="24"/>
          <w:szCs w:val="24"/>
        </w:rPr>
        <w:t xml:space="preserve"> определении</w:t>
      </w:r>
      <w:r w:rsidRPr="000D0627">
        <w:rPr>
          <w:rFonts w:ascii="PT Astra Serif" w:hAnsi="PT Astra Serif"/>
          <w:sz w:val="24"/>
          <w:szCs w:val="24"/>
        </w:rPr>
        <w:t xml:space="preserve"> </w:t>
      </w:r>
      <w:r w:rsidR="008C3346">
        <w:rPr>
          <w:rFonts w:ascii="PT Astra Serif" w:hAnsi="PT Astra Serif"/>
          <w:sz w:val="24"/>
          <w:szCs w:val="24"/>
        </w:rPr>
        <w:t xml:space="preserve">рыночной стоимости </w:t>
      </w:r>
      <w:r w:rsidR="00745C38">
        <w:rPr>
          <w:rFonts w:ascii="PT Astra Serif" w:hAnsi="PT Astra Serif"/>
          <w:sz w:val="24"/>
          <w:szCs w:val="24"/>
        </w:rPr>
        <w:t>объектов недвижимости</w:t>
      </w:r>
      <w:r w:rsidR="001D6251">
        <w:rPr>
          <w:rFonts w:ascii="PT Astra Serif" w:hAnsi="PT Astra Serif"/>
          <w:sz w:val="24"/>
          <w:szCs w:val="24"/>
        </w:rPr>
        <w:t xml:space="preserve"> (</w:t>
      </w:r>
      <w:r w:rsidR="00E055CB">
        <w:rPr>
          <w:rFonts w:ascii="PT Astra Serif" w:hAnsi="PT Astra Serif"/>
          <w:sz w:val="24"/>
          <w:szCs w:val="24"/>
        </w:rPr>
        <w:t>6 зданий</w:t>
      </w:r>
      <w:r w:rsidR="00581564">
        <w:rPr>
          <w:rFonts w:ascii="PT Astra Serif" w:hAnsi="PT Astra Serif"/>
          <w:sz w:val="24"/>
          <w:szCs w:val="24"/>
        </w:rPr>
        <w:t xml:space="preserve"> без учета земельных участков),</w:t>
      </w:r>
      <w:r w:rsidR="006506E7">
        <w:rPr>
          <w:rFonts w:ascii="PT Astra Serif" w:hAnsi="PT Astra Serif"/>
          <w:sz w:val="24"/>
          <w:szCs w:val="24"/>
        </w:rPr>
        <w:t xml:space="preserve"> в составе: </w:t>
      </w:r>
    </w:p>
    <w:p w:rsidR="00916CC2" w:rsidRDefault="00916CC2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1. </w:t>
      </w:r>
      <w:r w:rsidR="005144CE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1,</w:t>
      </w:r>
      <w:r w:rsidR="00332524">
        <w:rPr>
          <w:rFonts w:ascii="PT Astra Serif" w:hAnsi="PT Astra Serif"/>
          <w:sz w:val="24"/>
          <w:szCs w:val="24"/>
        </w:rPr>
        <w:t xml:space="preserve"> общая площадь 1443,1 кв. м, кадастровый номер 70:20:0000001:3270;</w:t>
      </w:r>
    </w:p>
    <w:p w:rsidR="00332524" w:rsidRDefault="0033252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2. Томская область, г. Стрежевой, ул. Коммунальная, д. 53, стр. 2, общая площадь</w:t>
      </w:r>
      <w:r w:rsidR="00723843">
        <w:rPr>
          <w:rFonts w:ascii="PT Astra Serif" w:hAnsi="PT Astra Serif"/>
          <w:sz w:val="24"/>
          <w:szCs w:val="24"/>
        </w:rPr>
        <w:t xml:space="preserve"> 1398,7 кв. м, кадастровый номер 70:20:0000003:24282;</w:t>
      </w:r>
    </w:p>
    <w:p w:rsidR="00723843" w:rsidRDefault="00723843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 Томская область, г. Стрежевой, ул. Коммунальная, д. 53, стр. 3, общая площадь </w:t>
      </w:r>
      <w:r w:rsidR="00144E8E">
        <w:rPr>
          <w:rFonts w:ascii="PT Astra Serif" w:hAnsi="PT Astra Serif"/>
          <w:sz w:val="24"/>
          <w:szCs w:val="24"/>
        </w:rPr>
        <w:t>1316,9</w:t>
      </w:r>
      <w:r>
        <w:rPr>
          <w:rFonts w:ascii="PT Astra Serif" w:hAnsi="PT Astra Serif"/>
          <w:sz w:val="24"/>
          <w:szCs w:val="24"/>
        </w:rPr>
        <w:t xml:space="preserve"> кв. м, кадастровый номер </w:t>
      </w:r>
      <w:r w:rsidR="00EB4013">
        <w:rPr>
          <w:rFonts w:ascii="PT Astra Serif" w:hAnsi="PT Astra Serif"/>
          <w:sz w:val="24"/>
          <w:szCs w:val="24"/>
        </w:rPr>
        <w:t>70:20:0000003:24283</w:t>
      </w:r>
      <w:r>
        <w:rPr>
          <w:rFonts w:ascii="PT Astra Serif" w:hAnsi="PT Astra Serif"/>
          <w:sz w:val="24"/>
          <w:szCs w:val="24"/>
        </w:rPr>
        <w:t>;</w:t>
      </w:r>
    </w:p>
    <w:p w:rsidR="00EB4013" w:rsidRDefault="00EB4013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4. Томская область, г. Стрежевой, ул. Коммунальная, д. 53, стр. 4, общая площадь 1267,0 кв. м, кадастровый номер </w:t>
      </w:r>
      <w:r w:rsidR="00E7308C">
        <w:rPr>
          <w:rFonts w:ascii="PT Astra Serif" w:hAnsi="PT Astra Serif"/>
          <w:sz w:val="24"/>
          <w:szCs w:val="24"/>
        </w:rPr>
        <w:t>70:20:0000003:24292</w:t>
      </w:r>
      <w:r>
        <w:rPr>
          <w:rFonts w:ascii="PT Astra Serif" w:hAnsi="PT Astra Serif"/>
          <w:sz w:val="24"/>
          <w:szCs w:val="24"/>
        </w:rPr>
        <w:t>;</w:t>
      </w:r>
    </w:p>
    <w:p w:rsidR="00E7308C" w:rsidRDefault="00E7308C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5. Томская область, г. Стрежевой, ул. Коммунальная, д. 53, стр. 6, общая площадь </w:t>
      </w:r>
      <w:r w:rsidR="00E66D04">
        <w:rPr>
          <w:rFonts w:ascii="PT Astra Serif" w:hAnsi="PT Astra Serif"/>
          <w:sz w:val="24"/>
          <w:szCs w:val="24"/>
        </w:rPr>
        <w:t>1091,6</w:t>
      </w:r>
      <w:r>
        <w:rPr>
          <w:rFonts w:ascii="PT Astra Serif" w:hAnsi="PT Astra Serif"/>
          <w:sz w:val="24"/>
          <w:szCs w:val="24"/>
        </w:rPr>
        <w:t xml:space="preserve"> кв. м, кадастровый номер </w:t>
      </w:r>
      <w:r w:rsidR="006F3BB5">
        <w:rPr>
          <w:rFonts w:ascii="PT Astra Serif" w:hAnsi="PT Astra Serif"/>
          <w:sz w:val="24"/>
          <w:szCs w:val="24"/>
        </w:rPr>
        <w:t>70:20:0000003:24293</w:t>
      </w:r>
      <w:r>
        <w:rPr>
          <w:rFonts w:ascii="PT Astra Serif" w:hAnsi="PT Astra Serif"/>
          <w:sz w:val="24"/>
          <w:szCs w:val="24"/>
        </w:rPr>
        <w:t>;</w:t>
      </w:r>
    </w:p>
    <w:p w:rsidR="006F3BB5" w:rsidRDefault="006F3BB5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6. Томская область, г. Стрежевой, ул. Коммунальная, д. 53, стр. 7, общая площадь 922,0 кв. м, кадастровый номер 70:20:0000003:24307</w:t>
      </w:r>
    </w:p>
    <w:p w:rsidR="00125164" w:rsidRPr="000D0627" w:rsidRDefault="002A6054" w:rsidP="00527C7E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4A7BE0">
        <w:rPr>
          <w:rFonts w:ascii="PT Astra Serif" w:hAnsi="PT Astra Serif"/>
          <w:sz w:val="24"/>
          <w:szCs w:val="24"/>
        </w:rPr>
        <w:t xml:space="preserve">от </w:t>
      </w:r>
      <w:r w:rsidR="00085245">
        <w:rPr>
          <w:rFonts w:ascii="PT Astra Serif" w:hAnsi="PT Astra Serif"/>
          <w:sz w:val="24"/>
          <w:szCs w:val="24"/>
        </w:rPr>
        <w:t>05</w:t>
      </w:r>
      <w:r w:rsidR="004A7BE0">
        <w:rPr>
          <w:rFonts w:ascii="PT Astra Serif" w:hAnsi="PT Astra Serif"/>
          <w:sz w:val="24"/>
          <w:szCs w:val="24"/>
        </w:rPr>
        <w:t>.0</w:t>
      </w:r>
      <w:r w:rsidR="00085245">
        <w:rPr>
          <w:rFonts w:ascii="PT Astra Serif" w:hAnsi="PT Astra Serif"/>
          <w:sz w:val="24"/>
          <w:szCs w:val="24"/>
        </w:rPr>
        <w:t>5</w:t>
      </w:r>
      <w:r w:rsidR="004A7BE0">
        <w:rPr>
          <w:rFonts w:ascii="PT Astra Serif" w:hAnsi="PT Astra Serif"/>
          <w:sz w:val="24"/>
          <w:szCs w:val="24"/>
        </w:rPr>
        <w:t xml:space="preserve">.2021 </w:t>
      </w:r>
      <w:r w:rsidR="00125164" w:rsidRPr="000D0627">
        <w:rPr>
          <w:rFonts w:ascii="PT Astra Serif" w:hAnsi="PT Astra Serif"/>
          <w:sz w:val="24"/>
          <w:szCs w:val="24"/>
        </w:rPr>
        <w:t xml:space="preserve">№ </w:t>
      </w:r>
      <w:r w:rsidR="00085245">
        <w:rPr>
          <w:rFonts w:ascii="PT Astra Serif" w:hAnsi="PT Astra Serif"/>
          <w:sz w:val="24"/>
          <w:szCs w:val="24"/>
        </w:rPr>
        <w:t>79</w:t>
      </w:r>
      <w:r w:rsidR="000601BD">
        <w:rPr>
          <w:rFonts w:ascii="PT Astra Serif" w:hAnsi="PT Astra Serif"/>
          <w:sz w:val="24"/>
          <w:szCs w:val="24"/>
        </w:rPr>
        <w:t>К2/2020</w:t>
      </w:r>
      <w:r w:rsidR="009C6E52">
        <w:rPr>
          <w:rFonts w:ascii="PT Astra Serif" w:hAnsi="PT Astra Serif"/>
          <w:sz w:val="24"/>
          <w:szCs w:val="24"/>
        </w:rPr>
        <w:t>,</w:t>
      </w:r>
      <w:r w:rsidR="00580435" w:rsidRPr="00580435">
        <w:rPr>
          <w:rFonts w:ascii="PT Astra Serif" w:hAnsi="PT Astra Serif"/>
          <w:sz w:val="24"/>
          <w:szCs w:val="24"/>
        </w:rPr>
        <w:t xml:space="preserve"> </w:t>
      </w:r>
      <w:r w:rsidR="00580435">
        <w:rPr>
          <w:rFonts w:ascii="PT Astra Serif" w:hAnsi="PT Astra Serif"/>
          <w:sz w:val="24"/>
          <w:szCs w:val="24"/>
        </w:rPr>
        <w:t>подготовленн</w:t>
      </w:r>
      <w:r w:rsidR="00BD341F">
        <w:rPr>
          <w:rFonts w:ascii="PT Astra Serif" w:hAnsi="PT Astra Serif"/>
          <w:sz w:val="24"/>
          <w:szCs w:val="24"/>
        </w:rPr>
        <w:t>ым</w:t>
      </w:r>
      <w:r w:rsidR="00580435">
        <w:rPr>
          <w:rFonts w:ascii="PT Astra Serif" w:hAnsi="PT Astra Serif"/>
          <w:sz w:val="24"/>
          <w:szCs w:val="24"/>
        </w:rPr>
        <w:t xml:space="preserve"> </w:t>
      </w:r>
      <w:r w:rsidR="00580435" w:rsidRPr="000D0627">
        <w:rPr>
          <w:rFonts w:ascii="PT Astra Serif" w:hAnsi="PT Astra Serif"/>
          <w:sz w:val="24"/>
          <w:szCs w:val="24"/>
        </w:rPr>
        <w:t>ООО «</w:t>
      </w:r>
      <w:r w:rsidR="000601BD">
        <w:rPr>
          <w:rFonts w:ascii="PT Astra Serif" w:hAnsi="PT Astra Serif"/>
          <w:sz w:val="24"/>
          <w:szCs w:val="24"/>
        </w:rPr>
        <w:t>Бизнес компетенции</w:t>
      </w:r>
      <w:r w:rsidR="00580435">
        <w:rPr>
          <w:rFonts w:ascii="PT Astra Serif" w:hAnsi="PT Astra Serif"/>
          <w:sz w:val="24"/>
          <w:szCs w:val="24"/>
        </w:rPr>
        <w:t>» (далее – отчет об оценке)</w:t>
      </w:r>
      <w:r w:rsidR="00125164" w:rsidRPr="000D0627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</w:t>
      </w:r>
      <w:r w:rsidRPr="000601BD">
        <w:rPr>
          <w:rFonts w:ascii="PT Astra Serif" w:hAnsi="PT Astra Serif"/>
          <w:sz w:val="24"/>
          <w:szCs w:val="24"/>
        </w:rPr>
        <w:t>:</w:t>
      </w:r>
      <w:r w:rsidR="00E66080" w:rsidRPr="000601BD">
        <w:rPr>
          <w:rFonts w:ascii="PT Astra Serif" w:hAnsi="PT Astra Serif"/>
          <w:sz w:val="24"/>
          <w:szCs w:val="24"/>
        </w:rPr>
        <w:t xml:space="preserve"> </w:t>
      </w:r>
      <w:r w:rsidR="005B62F7">
        <w:rPr>
          <w:rFonts w:ascii="PT Astra Serif" w:hAnsi="PT Astra Serif"/>
          <w:sz w:val="24"/>
          <w:szCs w:val="24"/>
        </w:rPr>
        <w:t>ФИО</w:t>
      </w:r>
      <w:r w:rsidR="000601BD" w:rsidRPr="000601BD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215EBF">
        <w:rPr>
          <w:rFonts w:ascii="PT Astra Serif" w:hAnsi="PT Astra Serif"/>
          <w:sz w:val="24"/>
          <w:szCs w:val="24"/>
        </w:rPr>
        <w:t xml:space="preserve"> </w:t>
      </w:r>
    </w:p>
    <w:p w:rsidR="00125164" w:rsidRPr="000D0627" w:rsidRDefault="00D20C1A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3.  Сведения об объекте</w:t>
      </w:r>
      <w:r w:rsidR="00125164" w:rsidRPr="000D062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591781" w:rsidRDefault="00A66248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3.1. </w:t>
      </w:r>
      <w:r w:rsidR="00125164" w:rsidRPr="000D0627">
        <w:rPr>
          <w:rFonts w:ascii="PT Astra Serif" w:hAnsi="PT Astra Serif"/>
          <w:sz w:val="24"/>
          <w:szCs w:val="24"/>
        </w:rPr>
        <w:t>Кадастровый номер: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933B40">
        <w:rPr>
          <w:rFonts w:ascii="PT Astra Serif" w:hAnsi="PT Astra Serif"/>
          <w:sz w:val="24"/>
          <w:szCs w:val="24"/>
        </w:rPr>
        <w:t>70:2</w:t>
      </w:r>
      <w:r w:rsidR="003C540D">
        <w:rPr>
          <w:rFonts w:ascii="PT Astra Serif" w:hAnsi="PT Astra Serif"/>
          <w:sz w:val="24"/>
          <w:szCs w:val="24"/>
        </w:rPr>
        <w:t>0</w:t>
      </w:r>
      <w:r w:rsidR="004B3E07">
        <w:rPr>
          <w:rFonts w:ascii="PT Astra Serif" w:hAnsi="PT Astra Serif"/>
          <w:sz w:val="24"/>
          <w:szCs w:val="24"/>
        </w:rPr>
        <w:t>:</w:t>
      </w:r>
      <w:r w:rsidR="003C540D">
        <w:rPr>
          <w:rFonts w:ascii="PT Astra Serif" w:hAnsi="PT Astra Serif"/>
          <w:sz w:val="24"/>
          <w:szCs w:val="24"/>
        </w:rPr>
        <w:t>0000001:3270</w:t>
      </w:r>
      <w:r w:rsidR="00933B40">
        <w:rPr>
          <w:rFonts w:ascii="PT Astra Serif" w:hAnsi="PT Astra Serif"/>
          <w:sz w:val="24"/>
          <w:szCs w:val="24"/>
        </w:rPr>
        <w:t>.</w:t>
      </w:r>
    </w:p>
    <w:p w:rsidR="00125164" w:rsidRPr="000D0627" w:rsidRDefault="00125164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934B23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1.</w:t>
      </w:r>
    </w:p>
    <w:p w:rsidR="00BA0990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 w:rsidR="004B3E07"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 w:rsidR="004B3E07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934B23">
        <w:rPr>
          <w:rFonts w:ascii="PT Astra Serif" w:hAnsi="PT Astra Serif"/>
          <w:sz w:val="24"/>
          <w:szCs w:val="24"/>
        </w:rPr>
        <w:t>43 254</w:t>
      </w:r>
      <w:r w:rsidR="000D798A">
        <w:rPr>
          <w:rFonts w:ascii="PT Astra Serif" w:hAnsi="PT Astra Serif"/>
          <w:sz w:val="24"/>
          <w:szCs w:val="24"/>
        </w:rPr>
        <w:t> 260,55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9958CC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814614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 w:rsidR="00814614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32B63">
        <w:rPr>
          <w:rFonts w:ascii="PT Astra Serif" w:hAnsi="PT Astra Serif"/>
          <w:sz w:val="24"/>
          <w:szCs w:val="24"/>
        </w:rPr>
        <w:t xml:space="preserve"> </w:t>
      </w:r>
      <w:r w:rsidR="002E4AF8">
        <w:rPr>
          <w:rFonts w:ascii="PT Astra Serif" w:hAnsi="PT Astra Serif"/>
          <w:sz w:val="24"/>
          <w:szCs w:val="24"/>
        </w:rPr>
        <w:t>16 433 751</w:t>
      </w:r>
      <w:r w:rsidR="00A32B63" w:rsidRPr="000D0627"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руб.</w:t>
      </w:r>
    </w:p>
    <w:p w:rsidR="00D140AB" w:rsidRDefault="00A66248" w:rsidP="00D140A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B2B75">
        <w:rPr>
          <w:rFonts w:ascii="PT Astra Serif" w:hAnsi="PT Astra Serif"/>
          <w:sz w:val="24"/>
          <w:szCs w:val="24"/>
        </w:rPr>
        <w:t>3.2. Кадастровый номер:</w:t>
      </w:r>
      <w:r w:rsidR="006C5FF9">
        <w:rPr>
          <w:rFonts w:ascii="PT Astra Serif" w:hAnsi="PT Astra Serif"/>
          <w:sz w:val="24"/>
          <w:szCs w:val="24"/>
        </w:rPr>
        <w:t xml:space="preserve"> </w:t>
      </w:r>
      <w:r w:rsidR="002E4AF8">
        <w:rPr>
          <w:rFonts w:ascii="PT Astra Serif" w:hAnsi="PT Astra Serif"/>
          <w:sz w:val="24"/>
          <w:szCs w:val="24"/>
        </w:rPr>
        <w:t>70:20:000000</w:t>
      </w:r>
      <w:r w:rsidR="002D17AE">
        <w:rPr>
          <w:rFonts w:ascii="PT Astra Serif" w:hAnsi="PT Astra Serif"/>
          <w:sz w:val="24"/>
          <w:szCs w:val="24"/>
        </w:rPr>
        <w:t>3</w:t>
      </w:r>
      <w:r w:rsidR="002E4AF8">
        <w:rPr>
          <w:rFonts w:ascii="PT Astra Serif" w:hAnsi="PT Astra Serif"/>
          <w:sz w:val="24"/>
          <w:szCs w:val="24"/>
        </w:rPr>
        <w:t>:</w:t>
      </w:r>
      <w:r w:rsidR="002D17AE">
        <w:rPr>
          <w:rFonts w:ascii="PT Astra Serif" w:hAnsi="PT Astra Serif"/>
          <w:sz w:val="24"/>
          <w:szCs w:val="24"/>
        </w:rPr>
        <w:t>24282</w:t>
      </w:r>
      <w:r w:rsidR="006C5FF9">
        <w:rPr>
          <w:rFonts w:ascii="PT Astra Serif" w:hAnsi="PT Astra Serif"/>
          <w:sz w:val="24"/>
          <w:szCs w:val="24"/>
        </w:rPr>
        <w:t>.</w:t>
      </w:r>
    </w:p>
    <w:p w:rsidR="00591781" w:rsidRPr="000D0627" w:rsidRDefault="00591781" w:rsidP="00D140A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2D17AE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2</w:t>
      </w:r>
      <w:r>
        <w:rPr>
          <w:rFonts w:ascii="PT Astra Serif" w:hAnsi="PT Astra Serif"/>
          <w:sz w:val="24"/>
          <w:szCs w:val="24"/>
        </w:rPr>
        <w:t>.</w:t>
      </w:r>
    </w:p>
    <w:p w:rsidR="00591781" w:rsidRDefault="00591781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2D17AE">
        <w:rPr>
          <w:rFonts w:ascii="PT Astra Serif" w:hAnsi="PT Astra Serif"/>
          <w:sz w:val="24"/>
          <w:szCs w:val="24"/>
        </w:rPr>
        <w:t>38 228 666,58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591781" w:rsidRDefault="00591781" w:rsidP="0059178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1F1ACB">
        <w:rPr>
          <w:rFonts w:ascii="PT Astra Serif" w:hAnsi="PT Astra Serif"/>
          <w:sz w:val="24"/>
          <w:szCs w:val="24"/>
        </w:rPr>
        <w:t>15 928 132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BB2B75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3.</w:t>
      </w:r>
      <w:r w:rsidRPr="00F97A20">
        <w:rPr>
          <w:rFonts w:ascii="PT Astra Serif" w:hAnsi="PT Astra Serif"/>
          <w:sz w:val="24"/>
          <w:szCs w:val="24"/>
        </w:rPr>
        <w:t>3. Кадастровый номер:</w:t>
      </w:r>
      <w:r w:rsidR="006C5FF9" w:rsidRPr="00F97A20">
        <w:rPr>
          <w:rFonts w:ascii="PT Astra Serif" w:hAnsi="PT Astra Serif"/>
          <w:sz w:val="24"/>
          <w:szCs w:val="24"/>
        </w:rPr>
        <w:t xml:space="preserve"> </w:t>
      </w:r>
      <w:r w:rsidR="00F3393B">
        <w:rPr>
          <w:rFonts w:ascii="PT Astra Serif" w:hAnsi="PT Astra Serif"/>
          <w:sz w:val="24"/>
          <w:szCs w:val="24"/>
        </w:rPr>
        <w:t>70:20:0000003:24283</w:t>
      </w:r>
      <w:r w:rsidR="006C5FF9">
        <w:rPr>
          <w:rFonts w:ascii="PT Astra Serif" w:hAnsi="PT Astra Serif"/>
          <w:sz w:val="24"/>
          <w:szCs w:val="24"/>
        </w:rPr>
        <w:t>.</w:t>
      </w:r>
    </w:p>
    <w:p w:rsidR="00F3393B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 w:rsidR="00F3393B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3.</w:t>
      </w:r>
    </w:p>
    <w:p w:rsidR="00BB2B75" w:rsidRPr="004E4748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07609B">
        <w:rPr>
          <w:rFonts w:ascii="PT Astra Serif" w:hAnsi="PT Astra Serif"/>
          <w:sz w:val="24"/>
          <w:szCs w:val="24"/>
        </w:rPr>
        <w:t>42 272 715,91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BB2B75" w:rsidRDefault="00BB2B75" w:rsidP="00BB2B7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07609B">
        <w:rPr>
          <w:rFonts w:ascii="PT Astra Serif" w:hAnsi="PT Astra Serif"/>
          <w:sz w:val="24"/>
          <w:szCs w:val="24"/>
        </w:rPr>
        <w:t>14 996 612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07609B" w:rsidRDefault="0007609B" w:rsidP="0007609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3.4. </w:t>
      </w:r>
      <w:r w:rsidRPr="00F97A20">
        <w:rPr>
          <w:rFonts w:ascii="PT Astra Serif" w:hAnsi="PT Astra Serif"/>
          <w:sz w:val="24"/>
          <w:szCs w:val="24"/>
        </w:rPr>
        <w:t xml:space="preserve">Кадастровый номер: </w:t>
      </w:r>
      <w:r>
        <w:rPr>
          <w:rFonts w:ascii="PT Astra Serif" w:hAnsi="PT Astra Serif"/>
          <w:sz w:val="24"/>
          <w:szCs w:val="24"/>
        </w:rPr>
        <w:t>70:20:0000003:242</w:t>
      </w:r>
      <w:r w:rsidR="0001227E">
        <w:rPr>
          <w:rFonts w:ascii="PT Astra Serif" w:hAnsi="PT Astra Serif"/>
          <w:sz w:val="24"/>
          <w:szCs w:val="24"/>
        </w:rPr>
        <w:t>92</w:t>
      </w:r>
      <w:r>
        <w:rPr>
          <w:rFonts w:ascii="PT Astra Serif" w:hAnsi="PT Astra Serif"/>
          <w:sz w:val="24"/>
          <w:szCs w:val="24"/>
        </w:rPr>
        <w:t>.</w:t>
      </w:r>
    </w:p>
    <w:p w:rsidR="0007609B" w:rsidRDefault="0007609B" w:rsidP="0007609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Стрежевой, ул. Коммунальная, д. 53, стр. </w:t>
      </w:r>
      <w:r w:rsidR="0001227E">
        <w:rPr>
          <w:rFonts w:ascii="PT Astra Serif" w:hAnsi="PT Astra Serif"/>
          <w:sz w:val="24"/>
          <w:szCs w:val="24"/>
        </w:rPr>
        <w:t>4</w:t>
      </w:r>
      <w:r>
        <w:rPr>
          <w:rFonts w:ascii="PT Astra Serif" w:hAnsi="PT Astra Serif"/>
          <w:sz w:val="24"/>
          <w:szCs w:val="24"/>
        </w:rPr>
        <w:t>.</w:t>
      </w:r>
    </w:p>
    <w:p w:rsidR="0007609B" w:rsidRPr="004E4748" w:rsidRDefault="0007609B" w:rsidP="0007609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lastRenderedPageBreak/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01227E">
        <w:rPr>
          <w:rFonts w:ascii="PT Astra Serif" w:hAnsi="PT Astra Serif"/>
          <w:sz w:val="24"/>
          <w:szCs w:val="24"/>
        </w:rPr>
        <w:t>24 880 798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07609B" w:rsidRDefault="0007609B" w:rsidP="0007609B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2C1957">
        <w:rPr>
          <w:rFonts w:ascii="PT Astra Serif" w:hAnsi="PT Astra Serif"/>
          <w:sz w:val="24"/>
          <w:szCs w:val="24"/>
        </w:rPr>
        <w:t>14 428 328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C84090" w:rsidRDefault="00C84090" w:rsidP="00C8409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3.5. </w:t>
      </w:r>
      <w:r w:rsidRPr="00F97A20">
        <w:rPr>
          <w:rFonts w:ascii="PT Astra Serif" w:hAnsi="PT Astra Serif"/>
          <w:sz w:val="24"/>
          <w:szCs w:val="24"/>
        </w:rPr>
        <w:t xml:space="preserve">Кадастровый номер: </w:t>
      </w:r>
      <w:r>
        <w:rPr>
          <w:rFonts w:ascii="PT Astra Serif" w:hAnsi="PT Astra Serif"/>
          <w:sz w:val="24"/>
          <w:szCs w:val="24"/>
        </w:rPr>
        <w:t>70:20:0000003:2429</w:t>
      </w:r>
      <w:r w:rsidR="006D7988"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.</w:t>
      </w:r>
    </w:p>
    <w:p w:rsidR="00C84090" w:rsidRDefault="00C84090" w:rsidP="00C8409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Стрежевой, ул. Коммунальная, д. 53, стр. </w:t>
      </w:r>
      <w:r w:rsidR="006D7988">
        <w:rPr>
          <w:rFonts w:ascii="PT Astra Serif" w:hAnsi="PT Astra Serif"/>
          <w:sz w:val="24"/>
          <w:szCs w:val="24"/>
        </w:rPr>
        <w:t>6</w:t>
      </w:r>
      <w:r>
        <w:rPr>
          <w:rFonts w:ascii="PT Astra Serif" w:hAnsi="PT Astra Serif"/>
          <w:sz w:val="24"/>
          <w:szCs w:val="24"/>
        </w:rPr>
        <w:t>.</w:t>
      </w:r>
    </w:p>
    <w:p w:rsidR="00C84090" w:rsidRPr="004E4748" w:rsidRDefault="00C84090" w:rsidP="00C8409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6D7988">
        <w:rPr>
          <w:rFonts w:ascii="PT Astra Serif" w:hAnsi="PT Astra Serif"/>
          <w:sz w:val="24"/>
          <w:szCs w:val="24"/>
        </w:rPr>
        <w:t>19 684 865,4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C84090" w:rsidRDefault="00C84090" w:rsidP="00C8409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301D91">
        <w:rPr>
          <w:rFonts w:ascii="PT Astra Serif" w:hAnsi="PT Astra Serif"/>
          <w:sz w:val="24"/>
          <w:szCs w:val="24"/>
        </w:rPr>
        <w:t>12 430 908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E91C69" w:rsidRDefault="00E91C69" w:rsidP="00E91C6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3.6. </w:t>
      </w:r>
      <w:r w:rsidRPr="00F97A20">
        <w:rPr>
          <w:rFonts w:ascii="PT Astra Serif" w:hAnsi="PT Astra Serif"/>
          <w:sz w:val="24"/>
          <w:szCs w:val="24"/>
        </w:rPr>
        <w:t xml:space="preserve">Кадастровый номер: </w:t>
      </w:r>
      <w:r>
        <w:rPr>
          <w:rFonts w:ascii="PT Astra Serif" w:hAnsi="PT Astra Serif"/>
          <w:sz w:val="24"/>
          <w:szCs w:val="24"/>
        </w:rPr>
        <w:t>70:20:0000003:24</w:t>
      </w:r>
      <w:r w:rsidR="0087425C">
        <w:rPr>
          <w:rFonts w:ascii="PT Astra Serif" w:hAnsi="PT Astra Serif"/>
          <w:sz w:val="24"/>
          <w:szCs w:val="24"/>
        </w:rPr>
        <w:t>307</w:t>
      </w:r>
      <w:r>
        <w:rPr>
          <w:rFonts w:ascii="PT Astra Serif" w:hAnsi="PT Astra Serif"/>
          <w:sz w:val="24"/>
          <w:szCs w:val="24"/>
        </w:rPr>
        <w:t>.</w:t>
      </w:r>
    </w:p>
    <w:p w:rsidR="00E91C69" w:rsidRDefault="00E91C69" w:rsidP="00E91C6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Адрес (место нахождения): </w:t>
      </w:r>
      <w:r>
        <w:rPr>
          <w:rFonts w:ascii="PT Astra Serif" w:hAnsi="PT Astra Serif"/>
          <w:sz w:val="24"/>
          <w:szCs w:val="24"/>
        </w:rPr>
        <w:t xml:space="preserve">Томская область, г. Стрежевой, ул. Коммунальная, д. 53, стр. </w:t>
      </w:r>
      <w:r w:rsidR="0087425C">
        <w:rPr>
          <w:rFonts w:ascii="PT Astra Serif" w:hAnsi="PT Astra Serif"/>
          <w:sz w:val="24"/>
          <w:szCs w:val="24"/>
        </w:rPr>
        <w:t>7</w:t>
      </w:r>
      <w:r>
        <w:rPr>
          <w:rFonts w:ascii="PT Astra Serif" w:hAnsi="PT Astra Serif"/>
          <w:sz w:val="24"/>
          <w:szCs w:val="24"/>
        </w:rPr>
        <w:t>.</w:t>
      </w:r>
    </w:p>
    <w:p w:rsidR="00E91C69" w:rsidRPr="004E4748" w:rsidRDefault="00E91C69" w:rsidP="00E91C6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Кадастровая стоимость на </w:t>
      </w:r>
      <w:r>
        <w:rPr>
          <w:rFonts w:ascii="PT Astra Serif" w:hAnsi="PT Astra Serif"/>
          <w:sz w:val="24"/>
          <w:szCs w:val="24"/>
        </w:rPr>
        <w:t>01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, утвержденная приказом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0D0627">
        <w:rPr>
          <w:rFonts w:ascii="PT Astra Serif" w:hAnsi="PT Astra Serif"/>
          <w:sz w:val="24"/>
          <w:szCs w:val="24"/>
        </w:rPr>
        <w:t>машино</w:t>
      </w:r>
      <w:proofErr w:type="spellEnd"/>
      <w:r w:rsidRPr="000D0627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 </w:t>
      </w:r>
      <w:r w:rsidR="0087425C">
        <w:rPr>
          <w:rFonts w:ascii="PT Astra Serif" w:hAnsi="PT Astra Serif"/>
          <w:sz w:val="24"/>
          <w:szCs w:val="24"/>
        </w:rPr>
        <w:t>18 823 692,02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E91C69" w:rsidRDefault="00E91C69" w:rsidP="00E91C69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.0</w:t>
      </w:r>
      <w:r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>
        <w:rPr>
          <w:rFonts w:ascii="PT Astra Serif" w:hAnsi="PT Astra Serif"/>
          <w:sz w:val="24"/>
          <w:szCs w:val="24"/>
        </w:rPr>
        <w:t xml:space="preserve"> </w:t>
      </w:r>
      <w:r w:rsidR="00EC3846">
        <w:rPr>
          <w:rFonts w:ascii="PT Astra Serif" w:hAnsi="PT Astra Serif"/>
          <w:sz w:val="24"/>
          <w:szCs w:val="24"/>
        </w:rPr>
        <w:t>10 499 541</w:t>
      </w:r>
      <w:r w:rsidRPr="000D0627">
        <w:rPr>
          <w:rFonts w:ascii="PT Astra Serif" w:hAnsi="PT Astra Serif"/>
          <w:sz w:val="24"/>
          <w:szCs w:val="24"/>
        </w:rPr>
        <w:t xml:space="preserve"> руб.</w:t>
      </w:r>
    </w:p>
    <w:p w:rsidR="00125164" w:rsidRDefault="00125164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4.   Основание подачи заявления: </w:t>
      </w:r>
      <w:r w:rsidR="002A6054">
        <w:rPr>
          <w:rFonts w:ascii="PT Astra Serif" w:hAnsi="PT Astra Serif"/>
          <w:sz w:val="24"/>
          <w:szCs w:val="24"/>
        </w:rPr>
        <w:t>установление в отношении объект</w:t>
      </w:r>
      <w:r w:rsidR="00482A9B">
        <w:rPr>
          <w:rFonts w:ascii="PT Astra Serif" w:hAnsi="PT Astra Serif"/>
          <w:sz w:val="24"/>
          <w:szCs w:val="24"/>
        </w:rPr>
        <w:t>ов</w:t>
      </w:r>
      <w:r w:rsidRPr="000D0627">
        <w:rPr>
          <w:rFonts w:ascii="PT Astra Serif" w:hAnsi="PT Astra Serif"/>
          <w:sz w:val="24"/>
          <w:szCs w:val="24"/>
        </w:rPr>
        <w:t xml:space="preserve"> недвижимости </w:t>
      </w:r>
      <w:r w:rsidR="00482A9B">
        <w:rPr>
          <w:rFonts w:ascii="PT Astra Serif" w:hAnsi="PT Astra Serif"/>
          <w:sz w:val="24"/>
          <w:szCs w:val="24"/>
        </w:rPr>
        <w:t>их</w:t>
      </w:r>
      <w:r w:rsidRPr="000D0627">
        <w:rPr>
          <w:rFonts w:ascii="PT Astra Serif" w:hAnsi="PT Astra Serif"/>
          <w:sz w:val="24"/>
          <w:szCs w:val="24"/>
        </w:rPr>
        <w:t xml:space="preserve"> рыночной стоимости в размере</w:t>
      </w:r>
      <w:r w:rsidR="00482A9B">
        <w:rPr>
          <w:rFonts w:ascii="PT Astra Serif" w:hAnsi="PT Astra Serif"/>
          <w:sz w:val="24"/>
          <w:szCs w:val="24"/>
        </w:rPr>
        <w:t xml:space="preserve">: </w:t>
      </w:r>
      <w:r w:rsidR="00200E4F">
        <w:rPr>
          <w:rFonts w:ascii="PT Astra Serif" w:hAnsi="PT Astra Serif"/>
          <w:sz w:val="24"/>
          <w:szCs w:val="24"/>
        </w:rPr>
        <w:t>70:20:0000001:3270 - 16 433 751</w:t>
      </w:r>
      <w:r w:rsidR="00482A9B">
        <w:rPr>
          <w:rFonts w:ascii="PT Astra Serif" w:hAnsi="PT Astra Serif"/>
          <w:sz w:val="24"/>
          <w:szCs w:val="24"/>
        </w:rPr>
        <w:t xml:space="preserve"> (</w:t>
      </w:r>
      <w:r w:rsidR="00200E4F">
        <w:rPr>
          <w:rFonts w:ascii="PT Astra Serif" w:hAnsi="PT Astra Serif"/>
          <w:sz w:val="24"/>
          <w:szCs w:val="24"/>
        </w:rPr>
        <w:t xml:space="preserve">шестнадцать </w:t>
      </w:r>
      <w:r w:rsidR="00B86EEB">
        <w:rPr>
          <w:rFonts w:ascii="PT Astra Serif" w:hAnsi="PT Astra Serif"/>
          <w:sz w:val="24"/>
          <w:szCs w:val="24"/>
        </w:rPr>
        <w:t xml:space="preserve">миллионов </w:t>
      </w:r>
      <w:r w:rsidR="0001009B">
        <w:rPr>
          <w:rFonts w:ascii="PT Astra Serif" w:hAnsi="PT Astra Serif"/>
          <w:sz w:val="24"/>
          <w:szCs w:val="24"/>
        </w:rPr>
        <w:t>четыреста тридцать три тысячи семьсот пятьдесят один</w:t>
      </w:r>
      <w:r w:rsidR="00D914B7">
        <w:rPr>
          <w:rFonts w:ascii="PT Astra Serif" w:hAnsi="PT Astra Serif"/>
          <w:sz w:val="24"/>
          <w:szCs w:val="24"/>
        </w:rPr>
        <w:t>)</w:t>
      </w:r>
      <w:r w:rsidRPr="000D0627">
        <w:rPr>
          <w:rFonts w:ascii="PT Astra Serif" w:hAnsi="PT Astra Serif"/>
          <w:sz w:val="24"/>
          <w:szCs w:val="24"/>
        </w:rPr>
        <w:t xml:space="preserve"> рубл</w:t>
      </w:r>
      <w:r w:rsidR="0001009B">
        <w:rPr>
          <w:rFonts w:ascii="PT Astra Serif" w:hAnsi="PT Astra Serif"/>
          <w:sz w:val="24"/>
          <w:szCs w:val="24"/>
        </w:rPr>
        <w:t>ь</w:t>
      </w:r>
      <w:r w:rsidRPr="000D0627">
        <w:rPr>
          <w:rFonts w:ascii="PT Astra Serif" w:hAnsi="PT Astra Serif"/>
          <w:sz w:val="24"/>
          <w:szCs w:val="24"/>
        </w:rPr>
        <w:t>,</w:t>
      </w:r>
      <w:r w:rsidR="006C5FF9">
        <w:rPr>
          <w:rFonts w:ascii="PT Astra Serif" w:hAnsi="PT Astra Serif"/>
          <w:sz w:val="24"/>
          <w:szCs w:val="24"/>
        </w:rPr>
        <w:t xml:space="preserve"> </w:t>
      </w:r>
      <w:r w:rsidR="007D2DC4">
        <w:rPr>
          <w:rFonts w:ascii="PT Astra Serif" w:hAnsi="PT Astra Serif"/>
          <w:sz w:val="24"/>
          <w:szCs w:val="24"/>
        </w:rPr>
        <w:t>70:20:0000003:24282 - 15 928 132</w:t>
      </w:r>
      <w:r w:rsidR="007962BC" w:rsidRPr="000D0627">
        <w:rPr>
          <w:rFonts w:ascii="PT Astra Serif" w:hAnsi="PT Astra Serif"/>
          <w:sz w:val="24"/>
          <w:szCs w:val="24"/>
        </w:rPr>
        <w:t xml:space="preserve"> </w:t>
      </w:r>
      <w:r w:rsidR="007962BC">
        <w:rPr>
          <w:rFonts w:ascii="PT Astra Serif" w:hAnsi="PT Astra Serif"/>
          <w:sz w:val="24"/>
          <w:szCs w:val="24"/>
        </w:rPr>
        <w:t>(</w:t>
      </w:r>
      <w:r w:rsidR="007D2DC4">
        <w:rPr>
          <w:rFonts w:ascii="PT Astra Serif" w:hAnsi="PT Astra Serif"/>
          <w:sz w:val="24"/>
          <w:szCs w:val="24"/>
        </w:rPr>
        <w:t>пятнадцать</w:t>
      </w:r>
      <w:r w:rsidR="007962BC">
        <w:rPr>
          <w:rFonts w:ascii="PT Astra Serif" w:hAnsi="PT Astra Serif"/>
          <w:sz w:val="24"/>
          <w:szCs w:val="24"/>
        </w:rPr>
        <w:t xml:space="preserve"> миллионов </w:t>
      </w:r>
      <w:r w:rsidR="007D2DC4">
        <w:rPr>
          <w:rFonts w:ascii="PT Astra Serif" w:hAnsi="PT Astra Serif"/>
          <w:sz w:val="24"/>
          <w:szCs w:val="24"/>
        </w:rPr>
        <w:t>девятьсот двадцать восемь тысяч сто тридцать два</w:t>
      </w:r>
      <w:r w:rsidR="007962BC">
        <w:rPr>
          <w:rFonts w:ascii="PT Astra Serif" w:hAnsi="PT Astra Serif"/>
          <w:sz w:val="24"/>
          <w:szCs w:val="24"/>
        </w:rPr>
        <w:t>)</w:t>
      </w:r>
      <w:r w:rsidR="00A45FC5">
        <w:rPr>
          <w:rFonts w:ascii="PT Astra Serif" w:hAnsi="PT Astra Serif"/>
          <w:sz w:val="24"/>
          <w:szCs w:val="24"/>
        </w:rPr>
        <w:t xml:space="preserve"> рубл</w:t>
      </w:r>
      <w:r w:rsidR="007D2DC4">
        <w:rPr>
          <w:rFonts w:ascii="PT Astra Serif" w:hAnsi="PT Astra Serif"/>
          <w:sz w:val="24"/>
          <w:szCs w:val="24"/>
        </w:rPr>
        <w:t>я</w:t>
      </w:r>
      <w:r w:rsidR="00A45FC5">
        <w:rPr>
          <w:rFonts w:ascii="PT Astra Serif" w:hAnsi="PT Astra Serif"/>
          <w:sz w:val="24"/>
          <w:szCs w:val="24"/>
        </w:rPr>
        <w:t xml:space="preserve">, </w:t>
      </w:r>
      <w:r w:rsidR="00FD4F88">
        <w:rPr>
          <w:rFonts w:ascii="PT Astra Serif" w:hAnsi="PT Astra Serif"/>
          <w:sz w:val="24"/>
          <w:szCs w:val="24"/>
        </w:rPr>
        <w:t>70:20:0000003:2428</w:t>
      </w:r>
      <w:r w:rsidR="003A0469">
        <w:rPr>
          <w:rFonts w:ascii="PT Astra Serif" w:hAnsi="PT Astra Serif"/>
          <w:sz w:val="24"/>
          <w:szCs w:val="24"/>
        </w:rPr>
        <w:t>3</w:t>
      </w:r>
      <w:r w:rsidR="00FD4F88">
        <w:rPr>
          <w:rFonts w:ascii="PT Astra Serif" w:hAnsi="PT Astra Serif"/>
          <w:sz w:val="24"/>
          <w:szCs w:val="24"/>
        </w:rPr>
        <w:t xml:space="preserve"> - 14 996 612</w:t>
      </w:r>
      <w:r w:rsidR="00FD4F88" w:rsidRPr="000D0627">
        <w:rPr>
          <w:rFonts w:ascii="PT Astra Serif" w:hAnsi="PT Astra Serif"/>
          <w:sz w:val="24"/>
          <w:szCs w:val="24"/>
        </w:rPr>
        <w:t xml:space="preserve"> </w:t>
      </w:r>
      <w:r w:rsidR="00A45FC5">
        <w:rPr>
          <w:rFonts w:ascii="PT Astra Serif" w:hAnsi="PT Astra Serif"/>
          <w:sz w:val="24"/>
          <w:szCs w:val="24"/>
        </w:rPr>
        <w:t>(</w:t>
      </w:r>
      <w:r w:rsidR="00FD4F88">
        <w:rPr>
          <w:rFonts w:ascii="PT Astra Serif" w:hAnsi="PT Astra Serif"/>
          <w:sz w:val="24"/>
          <w:szCs w:val="24"/>
        </w:rPr>
        <w:t>четырнадцать</w:t>
      </w:r>
      <w:r w:rsidR="00A45FC5">
        <w:rPr>
          <w:rFonts w:ascii="PT Astra Serif" w:hAnsi="PT Astra Serif"/>
          <w:sz w:val="24"/>
          <w:szCs w:val="24"/>
        </w:rPr>
        <w:t xml:space="preserve"> миллионов </w:t>
      </w:r>
      <w:r w:rsidR="00FD4F88">
        <w:rPr>
          <w:rFonts w:ascii="PT Astra Serif" w:hAnsi="PT Astra Serif"/>
          <w:sz w:val="24"/>
          <w:szCs w:val="24"/>
        </w:rPr>
        <w:t>девятьсот девяносто шесть</w:t>
      </w:r>
      <w:r w:rsidR="00B10B10">
        <w:rPr>
          <w:rFonts w:ascii="PT Astra Serif" w:hAnsi="PT Astra Serif"/>
          <w:sz w:val="24"/>
          <w:szCs w:val="24"/>
        </w:rPr>
        <w:t xml:space="preserve"> тысяч</w:t>
      </w:r>
      <w:r w:rsidR="0093116A">
        <w:rPr>
          <w:rFonts w:ascii="PT Astra Serif" w:hAnsi="PT Astra Serif"/>
          <w:sz w:val="24"/>
          <w:szCs w:val="24"/>
        </w:rPr>
        <w:t xml:space="preserve"> шестьсот двенадцать</w:t>
      </w:r>
      <w:r w:rsidR="00786BD7">
        <w:rPr>
          <w:rFonts w:ascii="PT Astra Serif" w:hAnsi="PT Astra Serif"/>
          <w:sz w:val="24"/>
          <w:szCs w:val="24"/>
        </w:rPr>
        <w:t>) рублей</w:t>
      </w:r>
      <w:r w:rsidR="009E58BE">
        <w:rPr>
          <w:rFonts w:ascii="PT Astra Serif" w:hAnsi="PT Astra Serif"/>
          <w:sz w:val="24"/>
          <w:szCs w:val="24"/>
        </w:rPr>
        <w:t>,</w:t>
      </w:r>
      <w:r w:rsidR="0093116A">
        <w:rPr>
          <w:rFonts w:ascii="PT Astra Serif" w:hAnsi="PT Astra Serif"/>
          <w:sz w:val="24"/>
          <w:szCs w:val="24"/>
        </w:rPr>
        <w:t xml:space="preserve"> </w:t>
      </w:r>
      <w:r w:rsidR="00FF04DB">
        <w:rPr>
          <w:rFonts w:ascii="PT Astra Serif" w:hAnsi="PT Astra Serif"/>
          <w:sz w:val="24"/>
          <w:szCs w:val="24"/>
        </w:rPr>
        <w:t>70:20:0000003:24292 - 14 428 328 (четырнадцать миллионов четыреста двадцать восемь тысяч триста двадцать восемь)</w:t>
      </w:r>
      <w:r w:rsidR="003C4524">
        <w:rPr>
          <w:rFonts w:ascii="PT Astra Serif" w:hAnsi="PT Astra Serif"/>
          <w:sz w:val="24"/>
          <w:szCs w:val="24"/>
        </w:rPr>
        <w:t xml:space="preserve"> рублей, 70:20:0000003:24293 - </w:t>
      </w:r>
      <w:r w:rsidR="00FF04DB" w:rsidRPr="000D0627">
        <w:rPr>
          <w:rFonts w:ascii="PT Astra Serif" w:hAnsi="PT Astra Serif"/>
          <w:sz w:val="24"/>
          <w:szCs w:val="24"/>
        </w:rPr>
        <w:t xml:space="preserve"> </w:t>
      </w:r>
      <w:r w:rsidR="003C4524">
        <w:rPr>
          <w:rFonts w:ascii="PT Astra Serif" w:hAnsi="PT Astra Serif"/>
          <w:sz w:val="24"/>
          <w:szCs w:val="24"/>
        </w:rPr>
        <w:t>12 430 908</w:t>
      </w:r>
      <w:r w:rsidR="003C4524" w:rsidRPr="000D0627">
        <w:rPr>
          <w:rFonts w:ascii="PT Astra Serif" w:hAnsi="PT Astra Serif"/>
          <w:sz w:val="24"/>
          <w:szCs w:val="24"/>
        </w:rPr>
        <w:t xml:space="preserve"> </w:t>
      </w:r>
      <w:r w:rsidR="003C4524">
        <w:rPr>
          <w:rFonts w:ascii="PT Astra Serif" w:hAnsi="PT Astra Serif"/>
          <w:sz w:val="24"/>
          <w:szCs w:val="24"/>
        </w:rPr>
        <w:t xml:space="preserve">(двенадцать миллионов четыреста тридцать тысяч девятьсот восемь) рублей, 70:20:0000003:24307 - 10 499 541 (десять миллионов четыреста девяносто девять тысяч пятьсот сорок один) рубль, </w:t>
      </w:r>
      <w:r w:rsidRPr="000D0627">
        <w:rPr>
          <w:rFonts w:ascii="PT Astra Serif" w:hAnsi="PT Astra Serif"/>
          <w:sz w:val="24"/>
          <w:szCs w:val="24"/>
        </w:rPr>
        <w:t xml:space="preserve">определенной по состоянию на 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</w:t>
      </w:r>
      <w:r w:rsidRPr="000D0627">
        <w:rPr>
          <w:rFonts w:ascii="PT Astra Serif" w:hAnsi="PT Astra Serif"/>
          <w:sz w:val="24"/>
          <w:szCs w:val="24"/>
        </w:rPr>
        <w:t>.</w:t>
      </w:r>
      <w:r w:rsidR="008C3346">
        <w:rPr>
          <w:rFonts w:ascii="PT Astra Serif" w:hAnsi="PT Astra Serif"/>
          <w:sz w:val="24"/>
          <w:szCs w:val="24"/>
        </w:rPr>
        <w:t>0</w:t>
      </w:r>
      <w:r w:rsidR="00580435">
        <w:rPr>
          <w:rFonts w:ascii="PT Astra Serif" w:hAnsi="PT Astra Serif"/>
          <w:sz w:val="24"/>
          <w:szCs w:val="24"/>
        </w:rPr>
        <w:t>1.2019</w:t>
      </w:r>
      <w:r w:rsidRPr="000D0627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9638E6" w:rsidRPr="000D0627" w:rsidRDefault="009638E6" w:rsidP="009958C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9C6E5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61D31" w:rsidRDefault="00FC0F60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125164" w:rsidRPr="000D0627">
        <w:rPr>
          <w:rFonts w:ascii="PT Astra Serif" w:hAnsi="PT Astra Serif"/>
          <w:sz w:val="24"/>
          <w:szCs w:val="24"/>
        </w:rPr>
        <w:t>редседател</w:t>
      </w:r>
      <w:r>
        <w:rPr>
          <w:rFonts w:ascii="PT Astra Serif" w:hAnsi="PT Astra Serif"/>
          <w:sz w:val="24"/>
          <w:szCs w:val="24"/>
        </w:rPr>
        <w:t>ь</w:t>
      </w:r>
      <w:r w:rsidR="00125164" w:rsidRPr="000D062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 w:rsidR="00461D31"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461D31" w:rsidRDefault="0012516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Пояснения представителя ОГБУ «Томский областной центр инвентаризации и кадастра» </w:t>
      </w:r>
      <w:r w:rsidR="00486EBC" w:rsidRPr="00486EBC">
        <w:rPr>
          <w:rFonts w:ascii="PT Astra Serif" w:hAnsi="PT Astra Serif"/>
          <w:sz w:val="24"/>
          <w:szCs w:val="24"/>
        </w:rPr>
        <w:t xml:space="preserve">Кравцовой Татьяны Николаевны </w:t>
      </w:r>
      <w:r w:rsidR="0024615C">
        <w:rPr>
          <w:rFonts w:ascii="PT Astra Serif" w:hAnsi="PT Astra Serif"/>
          <w:sz w:val="24"/>
          <w:szCs w:val="24"/>
        </w:rPr>
        <w:t>представлены в приложении № 3</w:t>
      </w:r>
      <w:r w:rsidR="001E5B82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713DC4" w:rsidRDefault="00713DC4" w:rsidP="00461D31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713DC4" w:rsidRDefault="00125164" w:rsidP="00713DC4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6248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4F2CD8" w:rsidRPr="008F74DB" w:rsidRDefault="004F2CD8" w:rsidP="004F2CD8">
      <w:pPr>
        <w:pStyle w:val="aff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t>На основании выявленных нарушений в отчете об оценке:</w:t>
      </w:r>
    </w:p>
    <w:p w:rsidR="004F2CD8" w:rsidRPr="008F74DB" w:rsidRDefault="004F2CD8" w:rsidP="004F2CD8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4F2CD8" w:rsidRPr="008F74DB" w:rsidRDefault="004F2CD8" w:rsidP="004F2CD8">
      <w:pPr>
        <w:ind w:firstLine="567"/>
        <w:jc w:val="both"/>
        <w:rPr>
          <w:rFonts w:ascii="PT Astra Serif" w:hAnsi="PT Astra Serif"/>
        </w:rPr>
      </w:pPr>
      <w:r w:rsidRPr="008F74DB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5B4A4A" w:rsidRDefault="004F2CD8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F74DB">
        <w:rPr>
          <w:rFonts w:ascii="PT Astra Serif" w:hAnsi="PT Astra Serif"/>
          <w:sz w:val="24"/>
          <w:szCs w:val="24"/>
        </w:rPr>
        <w:lastRenderedPageBreak/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</w:t>
      </w:r>
      <w:r w:rsidRPr="004F2CD8">
        <w:rPr>
          <w:rFonts w:ascii="PT Astra Serif" w:hAnsi="PT Astra Serif"/>
          <w:sz w:val="24"/>
          <w:szCs w:val="24"/>
        </w:rPr>
        <w:t xml:space="preserve">заявление </w:t>
      </w:r>
      <w:r w:rsidR="00457803">
        <w:rPr>
          <w:rFonts w:ascii="PT Astra Serif" w:hAnsi="PT Astra Serif"/>
          <w:sz w:val="24"/>
          <w:szCs w:val="24"/>
        </w:rPr>
        <w:t>ФИО</w:t>
      </w:r>
      <w:r w:rsidRPr="004F2CD8">
        <w:rPr>
          <w:rFonts w:ascii="PT Astra Serif" w:hAnsi="PT Astra Serif"/>
          <w:sz w:val="24"/>
          <w:szCs w:val="24"/>
        </w:rPr>
        <w:t xml:space="preserve"> об</w:t>
      </w:r>
      <w:r w:rsidRPr="008F74DB">
        <w:rPr>
          <w:rFonts w:ascii="PT Astra Serif" w:hAnsi="PT Astra Serif"/>
          <w:sz w:val="24"/>
          <w:szCs w:val="24"/>
        </w:rPr>
        <w:t xml:space="preserve"> оспариван</w:t>
      </w:r>
      <w:r>
        <w:rPr>
          <w:rFonts w:ascii="PT Astra Serif" w:hAnsi="PT Astra Serif"/>
          <w:sz w:val="24"/>
          <w:szCs w:val="24"/>
        </w:rPr>
        <w:t>ии кадастровой стоимости объектов</w:t>
      </w:r>
      <w:r w:rsidRPr="008F74DB">
        <w:rPr>
          <w:rFonts w:ascii="PT Astra Serif" w:hAnsi="PT Astra Serif"/>
          <w:sz w:val="24"/>
          <w:szCs w:val="24"/>
        </w:rPr>
        <w:t xml:space="preserve"> недвижимости</w:t>
      </w:r>
      <w:r w:rsidR="005B4A4A">
        <w:rPr>
          <w:rFonts w:ascii="PT Astra Serif" w:hAnsi="PT Astra Serif"/>
          <w:sz w:val="24"/>
          <w:szCs w:val="24"/>
        </w:rPr>
        <w:t>:</w:t>
      </w:r>
      <w:r w:rsidRPr="008F74DB">
        <w:rPr>
          <w:rFonts w:ascii="PT Astra Serif" w:hAnsi="PT Astra Serif"/>
          <w:sz w:val="24"/>
          <w:szCs w:val="24"/>
        </w:rPr>
        <w:t xml:space="preserve"> </w:t>
      </w:r>
    </w:p>
    <w:p w:rsidR="00C717D8" w:rsidRDefault="005B4A4A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-</w:t>
      </w:r>
      <w:r w:rsidR="004F2CD8" w:rsidRPr="008F74DB">
        <w:rPr>
          <w:rFonts w:ascii="PT Astra Serif" w:hAnsi="PT Astra Serif"/>
          <w:sz w:val="24"/>
          <w:szCs w:val="24"/>
        </w:rPr>
        <w:t xml:space="preserve">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 w:rsidRPr="0061660D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70:20:0000001:3270</w:t>
      </w:r>
      <w:r w:rsidR="004F2CD8" w:rsidRPr="008F74DB">
        <w:rPr>
          <w:rFonts w:ascii="PT Astra Serif" w:hAnsi="PT Astra Serif"/>
          <w:sz w:val="24"/>
          <w:szCs w:val="24"/>
        </w:rPr>
        <w:t xml:space="preserve">, расположенного по адресу: </w:t>
      </w:r>
      <w:r w:rsidR="00301465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1;</w:t>
      </w:r>
    </w:p>
    <w:p w:rsidR="00301465" w:rsidRDefault="00301465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 xml:space="preserve"> 70:20:0000003:24282, </w:t>
      </w:r>
      <w:r w:rsidRPr="008F74DB">
        <w:rPr>
          <w:rFonts w:ascii="PT Astra Serif" w:hAnsi="PT Astra Serif"/>
          <w:sz w:val="24"/>
          <w:szCs w:val="24"/>
        </w:rPr>
        <w:t xml:space="preserve">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2;</w:t>
      </w:r>
    </w:p>
    <w:p w:rsidR="00301465" w:rsidRDefault="00301465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 xml:space="preserve"> 70:20:0000003:24283, </w:t>
      </w:r>
      <w:r w:rsidRPr="008F74DB">
        <w:rPr>
          <w:rFonts w:ascii="PT Astra Serif" w:hAnsi="PT Astra Serif"/>
          <w:sz w:val="24"/>
          <w:szCs w:val="24"/>
        </w:rPr>
        <w:t xml:space="preserve">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3;</w:t>
      </w:r>
    </w:p>
    <w:p w:rsidR="00301465" w:rsidRDefault="00301465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 xml:space="preserve"> 70:20:0000003:24292, </w:t>
      </w:r>
      <w:r w:rsidRPr="008F74DB">
        <w:rPr>
          <w:rFonts w:ascii="PT Astra Serif" w:hAnsi="PT Astra Serif"/>
          <w:sz w:val="24"/>
          <w:szCs w:val="24"/>
        </w:rPr>
        <w:t xml:space="preserve">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4;</w:t>
      </w:r>
    </w:p>
    <w:p w:rsidR="00301465" w:rsidRDefault="00301465" w:rsidP="004F2C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>
        <w:rPr>
          <w:rFonts w:ascii="PT Astra Serif" w:hAnsi="PT Astra Serif"/>
          <w:sz w:val="24"/>
          <w:szCs w:val="24"/>
        </w:rPr>
        <w:t xml:space="preserve"> 70:20:0000003:24293, </w:t>
      </w:r>
      <w:r w:rsidRPr="008F74DB">
        <w:rPr>
          <w:rFonts w:ascii="PT Astra Serif" w:hAnsi="PT Astra Serif"/>
          <w:sz w:val="24"/>
          <w:szCs w:val="24"/>
        </w:rPr>
        <w:t xml:space="preserve">расположенного по адресу: </w:t>
      </w:r>
      <w:r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6;</w:t>
      </w:r>
    </w:p>
    <w:p w:rsidR="00C717D8" w:rsidRDefault="00301465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8F74DB">
        <w:rPr>
          <w:rFonts w:ascii="PT Astra Serif" w:hAnsi="PT Astra Serif"/>
          <w:sz w:val="24"/>
          <w:szCs w:val="24"/>
        </w:rPr>
        <w:t>кадастровы</w:t>
      </w:r>
      <w:r>
        <w:rPr>
          <w:rFonts w:ascii="PT Astra Serif" w:hAnsi="PT Astra Serif"/>
          <w:sz w:val="24"/>
          <w:szCs w:val="24"/>
        </w:rPr>
        <w:t>й</w:t>
      </w:r>
      <w:r w:rsidRPr="008F74DB">
        <w:rPr>
          <w:rFonts w:ascii="PT Astra Serif" w:hAnsi="PT Astra Serif"/>
          <w:sz w:val="24"/>
          <w:szCs w:val="24"/>
        </w:rPr>
        <w:t xml:space="preserve"> номер</w:t>
      </w:r>
      <w:r w:rsidR="00A01189">
        <w:rPr>
          <w:rFonts w:ascii="PT Astra Serif" w:hAnsi="PT Astra Serif"/>
          <w:sz w:val="24"/>
          <w:szCs w:val="24"/>
        </w:rPr>
        <w:t xml:space="preserve"> 70:20:0000003:24307, </w:t>
      </w:r>
      <w:r w:rsidR="00A01189" w:rsidRPr="008F74DB">
        <w:rPr>
          <w:rFonts w:ascii="PT Astra Serif" w:hAnsi="PT Astra Serif"/>
          <w:sz w:val="24"/>
          <w:szCs w:val="24"/>
        </w:rPr>
        <w:t xml:space="preserve">расположенного по адресу: </w:t>
      </w:r>
      <w:r w:rsidR="00A01189">
        <w:rPr>
          <w:rFonts w:ascii="PT Astra Serif" w:hAnsi="PT Astra Serif"/>
          <w:sz w:val="24"/>
          <w:szCs w:val="24"/>
        </w:rPr>
        <w:t>Томская область, г. Стрежевой, ул. Коммунальная, д. 53, стр. 7.</w:t>
      </w:r>
    </w:p>
    <w:p w:rsidR="00242025" w:rsidRDefault="00242025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25164" w:rsidRPr="000D0627" w:rsidRDefault="00125164" w:rsidP="00C717D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8A5602">
        <w:rPr>
          <w:rFonts w:ascii="PT Astra Serif" w:hAnsi="PT Astra Serif"/>
          <w:sz w:val="24"/>
          <w:szCs w:val="24"/>
        </w:rPr>
        <w:t>Результаты</w:t>
      </w:r>
      <w:r w:rsidRPr="000D0627">
        <w:rPr>
          <w:rFonts w:ascii="PT Astra Serif" w:hAnsi="PT Astra Serif"/>
          <w:sz w:val="24"/>
          <w:szCs w:val="24"/>
        </w:rPr>
        <w:t xml:space="preserve"> голосования за принятое решение: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56256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C717D8">
        <w:rPr>
          <w:rFonts w:ascii="PT Astra Serif" w:hAnsi="PT Astra Serif"/>
          <w:sz w:val="24"/>
          <w:szCs w:val="24"/>
        </w:rPr>
        <w:t>– за;</w:t>
      </w:r>
    </w:p>
    <w:p w:rsidR="00A27FD3" w:rsidRDefault="00242025" w:rsidP="00A27FD3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83462E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83462E">
        <w:rPr>
          <w:rFonts w:ascii="PT Astra Serif" w:hAnsi="PT Astra Serif"/>
          <w:sz w:val="24"/>
          <w:szCs w:val="24"/>
        </w:rPr>
        <w:t xml:space="preserve"> Наталья Викторовна</w:t>
      </w:r>
      <w:r w:rsidR="00C717D8" w:rsidRPr="0084465D">
        <w:rPr>
          <w:rFonts w:ascii="PT Astra Serif" w:hAnsi="PT Astra Serif"/>
          <w:sz w:val="24"/>
          <w:szCs w:val="24"/>
        </w:rPr>
        <w:t xml:space="preserve"> – за.</w:t>
      </w:r>
    </w:p>
    <w:p w:rsidR="00A27FD3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125164" w:rsidRDefault="00125164" w:rsidP="00A27FD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E77C88" w:rsidRDefault="00E77C88" w:rsidP="00125164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D028DE" w:rsidRDefault="00E77C88" w:rsidP="00E77C88">
      <w:pPr>
        <w:pStyle w:val="aff0"/>
        <w:numPr>
          <w:ilvl w:val="0"/>
          <w:numId w:val="18"/>
        </w:numPr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О рассмотрении заявления об оспаривании результатов определения кадастровой стоимости</w:t>
      </w:r>
      <w:r>
        <w:rPr>
          <w:rFonts w:ascii="PT Astra Serif" w:hAnsi="PT Astra Serif"/>
          <w:sz w:val="24"/>
          <w:szCs w:val="24"/>
        </w:rPr>
        <w:t xml:space="preserve"> </w:t>
      </w:r>
      <w:r w:rsidR="00457803">
        <w:rPr>
          <w:rFonts w:ascii="PT Astra Serif" w:hAnsi="PT Astra Serif"/>
          <w:sz w:val="24"/>
          <w:szCs w:val="24"/>
        </w:rPr>
        <w:t>ФИО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F97A20" w:rsidRDefault="00E77C88" w:rsidP="00F97A2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Слушали </w:t>
      </w:r>
      <w:r>
        <w:rPr>
          <w:rFonts w:ascii="PT Astra Serif" w:hAnsi="PT Astra Serif"/>
          <w:sz w:val="24"/>
          <w:szCs w:val="24"/>
        </w:rPr>
        <w:t>Е.Ю. Малиновскую</w:t>
      </w:r>
      <w:r w:rsidRPr="000D0627">
        <w:rPr>
          <w:rFonts w:ascii="PT Astra Serif" w:hAnsi="PT Astra Serif"/>
          <w:sz w:val="24"/>
          <w:szCs w:val="24"/>
        </w:rPr>
        <w:t>, которая сообщила следующее:</w:t>
      </w:r>
    </w:p>
    <w:p w:rsidR="001272C2" w:rsidRDefault="00E77C88" w:rsidP="001272C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1. Ознакомила членов комиссии и иных лиц, присутствующих на заседании, с документами, предоставленными заявителем:</w:t>
      </w:r>
    </w:p>
    <w:p w:rsidR="001272C2" w:rsidRPr="009D78E5" w:rsidRDefault="00E77C88" w:rsidP="001272C2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</w:t>
      </w:r>
      <w:r w:rsidR="00A07CE4">
        <w:rPr>
          <w:rFonts w:ascii="PT Astra Serif" w:hAnsi="PT Astra Serif"/>
          <w:sz w:val="24"/>
          <w:szCs w:val="24"/>
        </w:rPr>
        <w:t>26</w:t>
      </w:r>
      <w:r>
        <w:rPr>
          <w:rFonts w:ascii="PT Astra Serif" w:hAnsi="PT Astra Serif"/>
          <w:sz w:val="24"/>
          <w:szCs w:val="24"/>
        </w:rPr>
        <w:t>.0</w:t>
      </w:r>
      <w:r w:rsidR="00A07CE4">
        <w:rPr>
          <w:rFonts w:ascii="PT Astra Serif" w:hAnsi="PT Astra Serif"/>
          <w:sz w:val="24"/>
          <w:szCs w:val="24"/>
        </w:rPr>
        <w:t>5</w:t>
      </w:r>
      <w:r w:rsidRPr="000D0627">
        <w:rPr>
          <w:rFonts w:ascii="PT Astra Serif" w:hAnsi="PT Astra Serif"/>
          <w:sz w:val="24"/>
          <w:szCs w:val="24"/>
        </w:rPr>
        <w:t>.</w:t>
      </w:r>
      <w:r w:rsidRPr="009D78E5">
        <w:rPr>
          <w:rFonts w:ascii="PT Astra Serif" w:hAnsi="PT Astra Serif"/>
          <w:sz w:val="24"/>
          <w:szCs w:val="24"/>
        </w:rPr>
        <w:t xml:space="preserve">2021 </w:t>
      </w:r>
      <w:proofErr w:type="spellStart"/>
      <w:r w:rsidRPr="009D78E5">
        <w:rPr>
          <w:rFonts w:ascii="PT Astra Serif" w:hAnsi="PT Astra Serif"/>
          <w:sz w:val="24"/>
          <w:szCs w:val="24"/>
        </w:rPr>
        <w:t>вх</w:t>
      </w:r>
      <w:proofErr w:type="spellEnd"/>
      <w:r w:rsidRPr="009D78E5">
        <w:rPr>
          <w:rFonts w:ascii="PT Astra Serif" w:hAnsi="PT Astra Serif"/>
          <w:sz w:val="24"/>
          <w:szCs w:val="24"/>
        </w:rPr>
        <w:t>. № 2021/</w:t>
      </w:r>
      <w:r w:rsidR="001272C2" w:rsidRPr="009D78E5">
        <w:rPr>
          <w:rFonts w:ascii="PT Astra Serif" w:hAnsi="PT Astra Serif"/>
          <w:sz w:val="24"/>
          <w:szCs w:val="24"/>
        </w:rPr>
        <w:t>6</w:t>
      </w:r>
      <w:r w:rsidR="00A07CE4">
        <w:rPr>
          <w:rFonts w:ascii="PT Astra Serif" w:hAnsi="PT Astra Serif"/>
          <w:sz w:val="24"/>
          <w:szCs w:val="24"/>
        </w:rPr>
        <w:t>3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F10E70" w:rsidRPr="009D78E5" w:rsidRDefault="00E77C88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>- выписк</w:t>
      </w:r>
      <w:r w:rsidR="00585DD2">
        <w:rPr>
          <w:rFonts w:ascii="PT Astra Serif" w:hAnsi="PT Astra Serif"/>
          <w:sz w:val="24"/>
          <w:szCs w:val="24"/>
        </w:rPr>
        <w:t>ой</w:t>
      </w:r>
      <w:r w:rsidRPr="009D78E5">
        <w:rPr>
          <w:rFonts w:ascii="PT Astra Serif" w:hAnsi="PT Astra Serif"/>
          <w:sz w:val="24"/>
          <w:szCs w:val="24"/>
        </w:rPr>
        <w:t xml:space="preserve"> из Единого государственного реестра недвижимости о кадастровой стоимости объекта недвижимости </w:t>
      </w:r>
      <w:r w:rsidR="00564D85" w:rsidRPr="009D78E5">
        <w:rPr>
          <w:rFonts w:ascii="PT Astra Serif" w:hAnsi="PT Astra Serif"/>
          <w:sz w:val="24"/>
          <w:szCs w:val="24"/>
        </w:rPr>
        <w:t>№</w:t>
      </w:r>
      <w:r w:rsidRPr="009D78E5">
        <w:rPr>
          <w:rFonts w:ascii="PT Astra Serif" w:hAnsi="PT Astra Serif"/>
          <w:sz w:val="24"/>
          <w:szCs w:val="24"/>
        </w:rPr>
        <w:t>КУВИ-002/202</w:t>
      </w:r>
      <w:r w:rsidR="00564D85" w:rsidRPr="009D78E5">
        <w:rPr>
          <w:rFonts w:ascii="PT Astra Serif" w:hAnsi="PT Astra Serif"/>
          <w:sz w:val="24"/>
          <w:szCs w:val="24"/>
        </w:rPr>
        <w:t>1</w:t>
      </w:r>
      <w:r w:rsidRPr="009D78E5">
        <w:rPr>
          <w:rFonts w:ascii="PT Astra Serif" w:hAnsi="PT Astra Serif"/>
          <w:sz w:val="24"/>
          <w:szCs w:val="24"/>
        </w:rPr>
        <w:t>-</w:t>
      </w:r>
      <w:r w:rsidR="00585DD2">
        <w:rPr>
          <w:rFonts w:ascii="PT Astra Serif" w:hAnsi="PT Astra Serif"/>
          <w:sz w:val="24"/>
          <w:szCs w:val="24"/>
        </w:rPr>
        <w:t xml:space="preserve">61312452 </w:t>
      </w:r>
      <w:r w:rsidRPr="009D78E5">
        <w:rPr>
          <w:rFonts w:ascii="PT Astra Serif" w:hAnsi="PT Astra Serif"/>
          <w:sz w:val="24"/>
          <w:szCs w:val="24"/>
        </w:rPr>
        <w:t xml:space="preserve">от </w:t>
      </w:r>
      <w:r w:rsidR="00585DD2">
        <w:rPr>
          <w:rFonts w:ascii="PT Astra Serif" w:hAnsi="PT Astra Serif"/>
          <w:sz w:val="24"/>
          <w:szCs w:val="24"/>
        </w:rPr>
        <w:t>25</w:t>
      </w:r>
      <w:r w:rsidRPr="009D78E5">
        <w:rPr>
          <w:rFonts w:ascii="PT Astra Serif" w:hAnsi="PT Astra Serif"/>
          <w:sz w:val="24"/>
          <w:szCs w:val="24"/>
        </w:rPr>
        <w:t>.</w:t>
      </w:r>
      <w:r w:rsidR="00F10E70" w:rsidRPr="009D78E5">
        <w:rPr>
          <w:rFonts w:ascii="PT Astra Serif" w:hAnsi="PT Astra Serif"/>
          <w:sz w:val="24"/>
          <w:szCs w:val="24"/>
        </w:rPr>
        <w:t>0</w:t>
      </w:r>
      <w:r w:rsidR="00585DD2">
        <w:rPr>
          <w:rFonts w:ascii="PT Astra Serif" w:hAnsi="PT Astra Serif"/>
          <w:sz w:val="24"/>
          <w:szCs w:val="24"/>
        </w:rPr>
        <w:t>5</w:t>
      </w:r>
      <w:r w:rsidR="00F10E70" w:rsidRPr="009D78E5">
        <w:rPr>
          <w:rFonts w:ascii="PT Astra Serif" w:hAnsi="PT Astra Serif"/>
          <w:sz w:val="24"/>
          <w:szCs w:val="24"/>
        </w:rPr>
        <w:t>.2021</w:t>
      </w:r>
      <w:r w:rsidRPr="009D78E5">
        <w:rPr>
          <w:rFonts w:ascii="PT Astra Serif" w:hAnsi="PT Astra Serif"/>
          <w:sz w:val="24"/>
          <w:szCs w:val="24"/>
        </w:rPr>
        <w:t>;</w:t>
      </w:r>
    </w:p>
    <w:p w:rsidR="009D78E5" w:rsidRDefault="006B3481" w:rsidP="00F10E70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9D78E5">
        <w:rPr>
          <w:rFonts w:ascii="PT Astra Serif" w:hAnsi="PT Astra Serif"/>
          <w:sz w:val="24"/>
          <w:szCs w:val="24"/>
        </w:rPr>
        <w:t xml:space="preserve">- </w:t>
      </w:r>
      <w:r w:rsidR="009D78E5" w:rsidRPr="009D78E5">
        <w:rPr>
          <w:rFonts w:ascii="PT Astra Serif" w:hAnsi="PT Astra Serif"/>
          <w:sz w:val="24"/>
          <w:szCs w:val="24"/>
        </w:rPr>
        <w:t>копией выписки из Единого государственного реестра недвижимости об основных характеристиках объект</w:t>
      </w:r>
      <w:r w:rsidR="002D7282">
        <w:rPr>
          <w:rFonts w:ascii="PT Astra Serif" w:hAnsi="PT Astra Serif"/>
          <w:sz w:val="24"/>
          <w:szCs w:val="24"/>
        </w:rPr>
        <w:t>а</w:t>
      </w:r>
      <w:r w:rsidR="009D78E5" w:rsidRPr="009D78E5">
        <w:rPr>
          <w:rFonts w:ascii="PT Astra Serif" w:hAnsi="PT Astra Serif"/>
          <w:sz w:val="24"/>
          <w:szCs w:val="24"/>
        </w:rPr>
        <w:t xml:space="preserve"> недвижимости от </w:t>
      </w:r>
      <w:r w:rsidR="002D7282">
        <w:rPr>
          <w:rFonts w:ascii="PT Astra Serif" w:hAnsi="PT Astra Serif"/>
          <w:sz w:val="24"/>
          <w:szCs w:val="24"/>
        </w:rPr>
        <w:t>09.04</w:t>
      </w:r>
      <w:r w:rsidR="009D78E5" w:rsidRPr="009D78E5">
        <w:rPr>
          <w:rFonts w:ascii="PT Astra Serif" w:hAnsi="PT Astra Serif"/>
          <w:sz w:val="24"/>
          <w:szCs w:val="24"/>
        </w:rPr>
        <w:t>.202</w:t>
      </w:r>
      <w:r w:rsidR="002D7282">
        <w:rPr>
          <w:rFonts w:ascii="PT Astra Serif" w:hAnsi="PT Astra Serif"/>
          <w:sz w:val="24"/>
          <w:szCs w:val="24"/>
        </w:rPr>
        <w:t>1</w:t>
      </w:r>
      <w:r w:rsidR="009D78E5" w:rsidRPr="009D78E5">
        <w:rPr>
          <w:rFonts w:ascii="PT Astra Serif" w:hAnsi="PT Astra Serif"/>
          <w:sz w:val="24"/>
          <w:szCs w:val="24"/>
        </w:rPr>
        <w:t xml:space="preserve">, запись о регистрации права собственности № </w:t>
      </w:r>
      <w:r w:rsidR="000A0158">
        <w:rPr>
          <w:rFonts w:ascii="PT Astra Serif" w:hAnsi="PT Astra Serif"/>
          <w:sz w:val="24"/>
          <w:szCs w:val="24"/>
        </w:rPr>
        <w:t>70:14:0108002:2044-70/052/2021</w:t>
      </w:r>
      <w:r w:rsidR="00381E5A">
        <w:rPr>
          <w:rFonts w:ascii="PT Astra Serif" w:hAnsi="PT Astra Serif"/>
          <w:sz w:val="24"/>
          <w:szCs w:val="24"/>
        </w:rPr>
        <w:t>-1</w:t>
      </w:r>
      <w:r w:rsidR="009D78E5" w:rsidRPr="009D78E5">
        <w:rPr>
          <w:rFonts w:ascii="PT Astra Serif" w:hAnsi="PT Astra Serif"/>
          <w:sz w:val="24"/>
          <w:szCs w:val="24"/>
        </w:rPr>
        <w:t xml:space="preserve"> от </w:t>
      </w:r>
      <w:r w:rsidR="00381E5A">
        <w:rPr>
          <w:rFonts w:ascii="PT Astra Serif" w:hAnsi="PT Astra Serif"/>
          <w:sz w:val="24"/>
          <w:szCs w:val="24"/>
        </w:rPr>
        <w:t>09</w:t>
      </w:r>
      <w:r w:rsidR="009D78E5" w:rsidRPr="009D78E5">
        <w:rPr>
          <w:rFonts w:ascii="PT Astra Serif" w:hAnsi="PT Astra Serif"/>
          <w:sz w:val="24"/>
          <w:szCs w:val="24"/>
        </w:rPr>
        <w:t>.0</w:t>
      </w:r>
      <w:r w:rsidR="00381E5A">
        <w:rPr>
          <w:rFonts w:ascii="PT Astra Serif" w:hAnsi="PT Astra Serif"/>
          <w:sz w:val="24"/>
          <w:szCs w:val="24"/>
        </w:rPr>
        <w:t>4</w:t>
      </w:r>
      <w:r w:rsidR="009D78E5" w:rsidRPr="009D78E5">
        <w:rPr>
          <w:rFonts w:ascii="PT Astra Serif" w:hAnsi="PT Astra Serif"/>
          <w:sz w:val="24"/>
          <w:szCs w:val="24"/>
        </w:rPr>
        <w:t>.</w:t>
      </w:r>
      <w:r w:rsidR="00381E5A">
        <w:rPr>
          <w:rFonts w:ascii="PT Astra Serif" w:hAnsi="PT Astra Serif"/>
          <w:sz w:val="24"/>
          <w:szCs w:val="24"/>
        </w:rPr>
        <w:t>2021</w:t>
      </w:r>
      <w:r w:rsidR="008601AF">
        <w:rPr>
          <w:rFonts w:ascii="PT Astra Serif" w:hAnsi="PT Astra Serif"/>
          <w:sz w:val="24"/>
          <w:szCs w:val="24"/>
        </w:rPr>
        <w:t>;</w:t>
      </w:r>
    </w:p>
    <w:p w:rsidR="00E77C88" w:rsidRPr="000D0627" w:rsidRDefault="00E77C88" w:rsidP="0052607C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- отчетом об </w:t>
      </w:r>
      <w:r w:rsidR="0052607C">
        <w:rPr>
          <w:rFonts w:ascii="PT Astra Serif" w:hAnsi="PT Astra Serif"/>
          <w:sz w:val="24"/>
          <w:szCs w:val="24"/>
        </w:rPr>
        <w:t>оценке</w:t>
      </w:r>
      <w:r>
        <w:rPr>
          <w:rFonts w:ascii="PT Astra Serif" w:hAnsi="PT Astra Serif"/>
          <w:sz w:val="24"/>
          <w:szCs w:val="24"/>
        </w:rPr>
        <w:t xml:space="preserve"> рыночной стоимости</w:t>
      </w:r>
      <w:r w:rsidR="00EE2B02">
        <w:rPr>
          <w:rFonts w:ascii="PT Astra Serif" w:hAnsi="PT Astra Serif"/>
          <w:sz w:val="24"/>
          <w:szCs w:val="24"/>
        </w:rPr>
        <w:t xml:space="preserve"> </w:t>
      </w:r>
      <w:r w:rsidR="008D1B6C">
        <w:rPr>
          <w:rFonts w:ascii="PT Astra Serif" w:hAnsi="PT Astra Serif"/>
          <w:sz w:val="24"/>
          <w:szCs w:val="24"/>
        </w:rPr>
        <w:t xml:space="preserve">жилого дома по адресу: Российская Федерация, Томская область, Томский муниципальный район, Заречное сельское поселение, д. Кисловка, ул. Калиновая, д. 17 (кадастровый </w:t>
      </w:r>
      <w:r w:rsidR="005C60DF">
        <w:rPr>
          <w:rFonts w:ascii="PT Astra Serif" w:hAnsi="PT Astra Serif"/>
          <w:sz w:val="24"/>
          <w:szCs w:val="24"/>
        </w:rPr>
        <w:t xml:space="preserve">№ </w:t>
      </w:r>
      <w:r w:rsidR="008D1B6C">
        <w:rPr>
          <w:rFonts w:ascii="PT Astra Serif" w:hAnsi="PT Astra Serif"/>
          <w:sz w:val="24"/>
          <w:szCs w:val="24"/>
        </w:rPr>
        <w:t>70:14:0108002:</w:t>
      </w:r>
      <w:r w:rsidR="008D1B6C" w:rsidRPr="00FF7EFF">
        <w:rPr>
          <w:rFonts w:ascii="PT Astra Serif" w:hAnsi="PT Astra Serif"/>
          <w:sz w:val="24"/>
          <w:szCs w:val="24"/>
        </w:rPr>
        <w:t>2044</w:t>
      </w:r>
      <w:r w:rsidR="005C60DF">
        <w:rPr>
          <w:rFonts w:ascii="PT Astra Serif" w:hAnsi="PT Astra Serif"/>
          <w:sz w:val="24"/>
          <w:szCs w:val="24"/>
        </w:rPr>
        <w:t>)</w:t>
      </w:r>
      <w:r w:rsidR="007A729B">
        <w:rPr>
          <w:rFonts w:ascii="PT Astra Serif" w:hAnsi="PT Astra Serif"/>
          <w:sz w:val="24"/>
          <w:szCs w:val="24"/>
        </w:rPr>
        <w:t xml:space="preserve"> от </w:t>
      </w:r>
      <w:r w:rsidR="00E20B93">
        <w:rPr>
          <w:rFonts w:ascii="PT Astra Serif" w:hAnsi="PT Astra Serif"/>
          <w:sz w:val="24"/>
          <w:szCs w:val="24"/>
        </w:rPr>
        <w:t>11</w:t>
      </w:r>
      <w:r w:rsidR="007A729B">
        <w:rPr>
          <w:rFonts w:ascii="PT Astra Serif" w:hAnsi="PT Astra Serif"/>
          <w:sz w:val="24"/>
          <w:szCs w:val="24"/>
        </w:rPr>
        <w:t>.</w:t>
      </w:r>
      <w:r w:rsidR="004C7921">
        <w:rPr>
          <w:rFonts w:ascii="PT Astra Serif" w:hAnsi="PT Astra Serif"/>
          <w:sz w:val="24"/>
          <w:szCs w:val="24"/>
        </w:rPr>
        <w:t>0</w:t>
      </w:r>
      <w:r w:rsidR="00E20B93">
        <w:rPr>
          <w:rFonts w:ascii="PT Astra Serif" w:hAnsi="PT Astra Serif"/>
          <w:sz w:val="24"/>
          <w:szCs w:val="24"/>
        </w:rPr>
        <w:t>5</w:t>
      </w:r>
      <w:r w:rsidR="007A729B">
        <w:rPr>
          <w:rFonts w:ascii="PT Astra Serif" w:hAnsi="PT Astra Serif"/>
          <w:sz w:val="24"/>
          <w:szCs w:val="24"/>
        </w:rPr>
        <w:t>.202</w:t>
      </w:r>
      <w:r w:rsidR="004C7921">
        <w:rPr>
          <w:rFonts w:ascii="PT Astra Serif" w:hAnsi="PT Astra Serif"/>
          <w:sz w:val="24"/>
          <w:szCs w:val="24"/>
        </w:rPr>
        <w:t>1</w:t>
      </w:r>
      <w:r w:rsidR="007A729B">
        <w:rPr>
          <w:rFonts w:ascii="PT Astra Serif" w:hAnsi="PT Astra Serif"/>
          <w:sz w:val="24"/>
          <w:szCs w:val="24"/>
        </w:rPr>
        <w:t xml:space="preserve"> № </w:t>
      </w:r>
      <w:r w:rsidR="004C7921">
        <w:rPr>
          <w:rFonts w:ascii="PT Astra Serif" w:hAnsi="PT Astra Serif"/>
          <w:sz w:val="24"/>
          <w:szCs w:val="24"/>
        </w:rPr>
        <w:t>333-А/2021</w:t>
      </w:r>
      <w:r>
        <w:rPr>
          <w:rFonts w:ascii="PT Astra Serif" w:hAnsi="PT Astra Serif"/>
          <w:sz w:val="24"/>
          <w:szCs w:val="24"/>
        </w:rPr>
        <w:t>,</w:t>
      </w:r>
      <w:r w:rsidRPr="00580435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подготовленн</w:t>
      </w:r>
      <w:r w:rsidR="007A729B">
        <w:rPr>
          <w:rFonts w:ascii="PT Astra Serif" w:hAnsi="PT Astra Serif"/>
          <w:sz w:val="24"/>
          <w:szCs w:val="24"/>
        </w:rPr>
        <w:t>ым</w:t>
      </w:r>
      <w:r>
        <w:rPr>
          <w:rFonts w:ascii="PT Astra Serif" w:hAnsi="PT Astra Serif"/>
          <w:sz w:val="24"/>
          <w:szCs w:val="24"/>
        </w:rPr>
        <w:t xml:space="preserve"> </w:t>
      </w:r>
      <w:r w:rsidRPr="000D0627">
        <w:rPr>
          <w:rFonts w:ascii="PT Astra Serif" w:hAnsi="PT Astra Serif"/>
          <w:sz w:val="24"/>
          <w:szCs w:val="24"/>
        </w:rPr>
        <w:t>ООО «</w:t>
      </w:r>
      <w:r w:rsidR="007A729B">
        <w:rPr>
          <w:rFonts w:ascii="PT Astra Serif" w:hAnsi="PT Astra Serif"/>
          <w:sz w:val="24"/>
          <w:szCs w:val="24"/>
        </w:rPr>
        <w:t>Бюро оценки «ТОККО</w:t>
      </w:r>
      <w:r>
        <w:rPr>
          <w:rFonts w:ascii="PT Astra Serif" w:hAnsi="PT Astra Serif"/>
          <w:sz w:val="24"/>
          <w:szCs w:val="24"/>
        </w:rPr>
        <w:t>» (далее – отчет об оценке)</w:t>
      </w:r>
      <w:r w:rsidRPr="000D0627">
        <w:rPr>
          <w:rFonts w:ascii="PT Astra Serif" w:hAnsi="PT Astra Serif"/>
          <w:sz w:val="24"/>
          <w:szCs w:val="24"/>
        </w:rPr>
        <w:t>.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Наименование:</w:t>
      </w:r>
      <w:r>
        <w:rPr>
          <w:rFonts w:ascii="PT Astra Serif" w:hAnsi="PT Astra Serif"/>
          <w:sz w:val="24"/>
          <w:szCs w:val="24"/>
        </w:rPr>
        <w:t xml:space="preserve"> </w:t>
      </w:r>
      <w:r w:rsidR="00457803">
        <w:rPr>
          <w:rFonts w:ascii="PT Astra Serif" w:hAnsi="PT Astra Serif"/>
          <w:sz w:val="24"/>
          <w:szCs w:val="24"/>
        </w:rPr>
        <w:t>ФИО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</w:p>
    <w:p w:rsidR="00E77C88" w:rsidRPr="000D0627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 xml:space="preserve"> </w:t>
      </w:r>
      <w:r w:rsidR="00D20C1A">
        <w:rPr>
          <w:rFonts w:ascii="PT Astra Serif" w:hAnsi="PT Astra Serif"/>
          <w:sz w:val="24"/>
          <w:szCs w:val="24"/>
        </w:rPr>
        <w:t xml:space="preserve">        3.  </w:t>
      </w:r>
      <w:r w:rsidR="00D20C1A" w:rsidRPr="00A65C07">
        <w:rPr>
          <w:rFonts w:ascii="PT Astra Serif" w:hAnsi="PT Astra Serif"/>
          <w:sz w:val="24"/>
          <w:szCs w:val="24"/>
        </w:rPr>
        <w:t>Сведения об объекте</w:t>
      </w:r>
      <w:r w:rsidRPr="00A65C07">
        <w:rPr>
          <w:rFonts w:ascii="PT Astra Serif" w:hAnsi="PT Astra Serif"/>
          <w:sz w:val="24"/>
          <w:szCs w:val="24"/>
        </w:rPr>
        <w:t xml:space="preserve"> недвижимости:</w:t>
      </w:r>
    </w:p>
    <w:p w:rsidR="00E77C88" w:rsidRPr="00FF7EFF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Кадастровый номер:</w:t>
      </w:r>
      <w:r>
        <w:rPr>
          <w:rFonts w:ascii="PT Astra Serif" w:hAnsi="PT Astra Serif"/>
          <w:sz w:val="24"/>
          <w:szCs w:val="24"/>
        </w:rPr>
        <w:t xml:space="preserve"> </w:t>
      </w:r>
      <w:r w:rsidR="00783D14">
        <w:rPr>
          <w:rFonts w:ascii="PT Astra Serif" w:hAnsi="PT Astra Serif"/>
          <w:sz w:val="24"/>
          <w:szCs w:val="24"/>
        </w:rPr>
        <w:t>70:</w:t>
      </w:r>
      <w:r w:rsidR="00B276EA">
        <w:rPr>
          <w:rFonts w:ascii="PT Astra Serif" w:hAnsi="PT Astra Serif"/>
          <w:sz w:val="24"/>
          <w:szCs w:val="24"/>
        </w:rPr>
        <w:t>14</w:t>
      </w:r>
      <w:r w:rsidR="00783D14">
        <w:rPr>
          <w:rFonts w:ascii="PT Astra Serif" w:hAnsi="PT Astra Serif"/>
          <w:sz w:val="24"/>
          <w:szCs w:val="24"/>
        </w:rPr>
        <w:t>:</w:t>
      </w:r>
      <w:r w:rsidR="00B276EA">
        <w:rPr>
          <w:rFonts w:ascii="PT Astra Serif" w:hAnsi="PT Astra Serif"/>
          <w:sz w:val="24"/>
          <w:szCs w:val="24"/>
        </w:rPr>
        <w:t>0108002:</w:t>
      </w:r>
      <w:r w:rsidR="00B276EA" w:rsidRPr="00FF7EFF">
        <w:rPr>
          <w:rFonts w:ascii="PT Astra Serif" w:hAnsi="PT Astra Serif"/>
          <w:sz w:val="24"/>
          <w:szCs w:val="24"/>
        </w:rPr>
        <w:t>2044</w:t>
      </w:r>
      <w:r w:rsidRPr="00FF7EFF">
        <w:rPr>
          <w:rFonts w:ascii="PT Astra Serif" w:hAnsi="PT Astra Serif"/>
          <w:sz w:val="24"/>
          <w:szCs w:val="24"/>
        </w:rPr>
        <w:t xml:space="preserve">.         </w:t>
      </w:r>
    </w:p>
    <w:p w:rsidR="00E77C88" w:rsidRPr="00FF7EFF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         Адрес (место нахождения): </w:t>
      </w:r>
      <w:r w:rsidR="00B276EA" w:rsidRPr="00FF7EFF">
        <w:rPr>
          <w:rFonts w:ascii="PT Astra Serif" w:hAnsi="PT Astra Serif"/>
          <w:sz w:val="24"/>
          <w:szCs w:val="24"/>
        </w:rPr>
        <w:t xml:space="preserve">Томская область, Томский район, д. Кисловка, ул. </w:t>
      </w:r>
      <w:proofErr w:type="gramStart"/>
      <w:r w:rsidR="00B276EA" w:rsidRPr="00FF7EFF">
        <w:rPr>
          <w:rFonts w:ascii="PT Astra Serif" w:hAnsi="PT Astra Serif"/>
          <w:sz w:val="24"/>
          <w:szCs w:val="24"/>
        </w:rPr>
        <w:t xml:space="preserve">Калиновая,   </w:t>
      </w:r>
      <w:proofErr w:type="gramEnd"/>
      <w:r w:rsidR="00B276EA" w:rsidRPr="00FF7EFF">
        <w:rPr>
          <w:rFonts w:ascii="PT Astra Serif" w:hAnsi="PT Astra Serif"/>
          <w:sz w:val="24"/>
          <w:szCs w:val="24"/>
        </w:rPr>
        <w:t xml:space="preserve">          д. 17</w:t>
      </w:r>
      <w:r w:rsidRPr="00FF7EFF">
        <w:rPr>
          <w:rFonts w:ascii="PT Astra Serif" w:hAnsi="PT Astra Serif"/>
          <w:sz w:val="24"/>
          <w:szCs w:val="24"/>
        </w:rPr>
        <w:t>.</w:t>
      </w:r>
    </w:p>
    <w:p w:rsidR="002D273F" w:rsidRPr="00BD0BDC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FF7EFF">
        <w:rPr>
          <w:rFonts w:ascii="PT Astra Serif" w:hAnsi="PT Astra Serif"/>
          <w:sz w:val="24"/>
          <w:szCs w:val="24"/>
        </w:rPr>
        <w:t xml:space="preserve">Кадастровая стоимость </w:t>
      </w:r>
      <w:r w:rsidRPr="00BD0BDC">
        <w:rPr>
          <w:rFonts w:ascii="PT Astra Serif" w:hAnsi="PT Astra Serif"/>
          <w:sz w:val="24"/>
          <w:szCs w:val="24"/>
        </w:rPr>
        <w:t xml:space="preserve">на </w:t>
      </w:r>
      <w:r w:rsidR="00DF3B30" w:rsidRPr="00BD0BDC">
        <w:rPr>
          <w:rFonts w:ascii="PT Astra Serif" w:hAnsi="PT Astra Serif"/>
          <w:sz w:val="24"/>
          <w:szCs w:val="24"/>
        </w:rPr>
        <w:t>0</w:t>
      </w:r>
      <w:r w:rsidR="006E68C5" w:rsidRPr="00BD0BDC">
        <w:rPr>
          <w:rFonts w:ascii="PT Astra Serif" w:hAnsi="PT Astra Serif"/>
          <w:sz w:val="24"/>
          <w:szCs w:val="24"/>
        </w:rPr>
        <w:t>9</w:t>
      </w:r>
      <w:r w:rsidRPr="00BD0BDC">
        <w:rPr>
          <w:rFonts w:ascii="PT Astra Serif" w:hAnsi="PT Astra Serif"/>
          <w:sz w:val="24"/>
          <w:szCs w:val="24"/>
        </w:rPr>
        <w:t>.0</w:t>
      </w:r>
      <w:r w:rsidR="006E68C5" w:rsidRPr="00BD0BDC">
        <w:rPr>
          <w:rFonts w:ascii="PT Astra Serif" w:hAnsi="PT Astra Serif"/>
          <w:sz w:val="24"/>
          <w:szCs w:val="24"/>
        </w:rPr>
        <w:t>4</w:t>
      </w:r>
      <w:r w:rsidR="00DF3B30" w:rsidRPr="00BD0BDC">
        <w:rPr>
          <w:rFonts w:ascii="PT Astra Serif" w:hAnsi="PT Astra Serif"/>
          <w:sz w:val="24"/>
          <w:szCs w:val="24"/>
        </w:rPr>
        <w:t>.20</w:t>
      </w:r>
      <w:r w:rsidR="006E68C5" w:rsidRPr="00BD0BDC">
        <w:rPr>
          <w:rFonts w:ascii="PT Astra Serif" w:hAnsi="PT Astra Serif"/>
          <w:sz w:val="24"/>
          <w:szCs w:val="24"/>
        </w:rPr>
        <w:t>21</w:t>
      </w:r>
      <w:r w:rsidRPr="00BD0BDC">
        <w:rPr>
          <w:rFonts w:ascii="PT Astra Serif" w:hAnsi="PT Astra Serif"/>
          <w:sz w:val="24"/>
          <w:szCs w:val="24"/>
        </w:rPr>
        <w:t xml:space="preserve">, </w:t>
      </w:r>
      <w:r w:rsidR="00FF7EFF" w:rsidRPr="00BD0BDC">
        <w:rPr>
          <w:rFonts w:ascii="PT Astra Serif" w:hAnsi="PT Astra Serif"/>
          <w:sz w:val="24"/>
          <w:szCs w:val="24"/>
        </w:rPr>
        <w:t>отражена в Акте определения кадастровой стоимости объекта недвижимости</w:t>
      </w:r>
      <w:r w:rsidR="0015405F" w:rsidRPr="00BD0BDC">
        <w:rPr>
          <w:rFonts w:ascii="PT Astra Serif" w:hAnsi="PT Astra Serif"/>
          <w:sz w:val="24"/>
          <w:szCs w:val="24"/>
        </w:rPr>
        <w:t xml:space="preserve"> № АОКС-70/2021/</w:t>
      </w:r>
      <w:r w:rsidR="00513816" w:rsidRPr="00BD0BDC">
        <w:rPr>
          <w:rFonts w:ascii="PT Astra Serif" w:hAnsi="PT Astra Serif"/>
          <w:sz w:val="24"/>
          <w:szCs w:val="24"/>
        </w:rPr>
        <w:t>000051 от 20.04.2021</w:t>
      </w:r>
      <w:r w:rsidRPr="00BD0BDC">
        <w:rPr>
          <w:rFonts w:ascii="PT Astra Serif" w:hAnsi="PT Astra Serif"/>
          <w:sz w:val="24"/>
          <w:szCs w:val="24"/>
        </w:rPr>
        <w:t xml:space="preserve">, составляет </w:t>
      </w:r>
      <w:r w:rsidR="00AF2FA8" w:rsidRPr="00BD0BDC">
        <w:rPr>
          <w:rFonts w:ascii="PT Astra Serif" w:hAnsi="PT Astra Serif"/>
          <w:sz w:val="24"/>
          <w:szCs w:val="24"/>
        </w:rPr>
        <w:t>4 327 913,24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E77C88" w:rsidRPr="00BD0BDC" w:rsidRDefault="00E77C88" w:rsidP="00E77C88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t>Рыночная стоимость объекта по состоянию на 0</w:t>
      </w:r>
      <w:r w:rsidR="00AF2FA8" w:rsidRPr="00BD0BDC">
        <w:rPr>
          <w:rFonts w:ascii="PT Astra Serif" w:hAnsi="PT Astra Serif"/>
          <w:sz w:val="24"/>
          <w:szCs w:val="24"/>
        </w:rPr>
        <w:t>9</w:t>
      </w:r>
      <w:r w:rsidRPr="00BD0BDC">
        <w:rPr>
          <w:rFonts w:ascii="PT Astra Serif" w:hAnsi="PT Astra Serif"/>
          <w:sz w:val="24"/>
          <w:szCs w:val="24"/>
        </w:rPr>
        <w:t>.0</w:t>
      </w:r>
      <w:r w:rsidR="00AF2FA8" w:rsidRPr="00BD0BDC">
        <w:rPr>
          <w:rFonts w:ascii="PT Astra Serif" w:hAnsi="PT Astra Serif"/>
          <w:sz w:val="24"/>
          <w:szCs w:val="24"/>
        </w:rPr>
        <w:t>4</w:t>
      </w:r>
      <w:r w:rsidRPr="00BD0BDC">
        <w:rPr>
          <w:rFonts w:ascii="PT Astra Serif" w:hAnsi="PT Astra Serif"/>
          <w:sz w:val="24"/>
          <w:szCs w:val="24"/>
        </w:rPr>
        <w:t>.20</w:t>
      </w:r>
      <w:r w:rsidR="00AF2FA8" w:rsidRPr="00BD0BDC">
        <w:rPr>
          <w:rFonts w:ascii="PT Astra Serif" w:hAnsi="PT Astra Serif"/>
          <w:sz w:val="24"/>
          <w:szCs w:val="24"/>
        </w:rPr>
        <w:t>21</w:t>
      </w:r>
      <w:r w:rsidRPr="00BD0BDC">
        <w:rPr>
          <w:rFonts w:ascii="PT Astra Serif" w:hAnsi="PT Astra Serif"/>
          <w:sz w:val="24"/>
          <w:szCs w:val="24"/>
        </w:rPr>
        <w:t xml:space="preserve"> согласно отчету об оценке составляет</w:t>
      </w:r>
      <w:r w:rsidR="00AF2FA8" w:rsidRPr="00BD0BDC">
        <w:rPr>
          <w:rFonts w:ascii="PT Astra Serif" w:hAnsi="PT Astra Serif"/>
          <w:sz w:val="24"/>
          <w:szCs w:val="24"/>
        </w:rPr>
        <w:t xml:space="preserve"> 3 294 000</w:t>
      </w:r>
      <w:r w:rsidRPr="00BD0BDC">
        <w:rPr>
          <w:rFonts w:ascii="PT Astra Serif" w:hAnsi="PT Astra Serif"/>
          <w:sz w:val="24"/>
          <w:szCs w:val="24"/>
        </w:rPr>
        <w:t xml:space="preserve"> руб.</w:t>
      </w:r>
    </w:p>
    <w:p w:rsidR="004778F5" w:rsidRPr="00FF7EFF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BD0BDC">
        <w:rPr>
          <w:rFonts w:ascii="PT Astra Serif" w:hAnsi="PT Astra Serif"/>
          <w:sz w:val="24"/>
          <w:szCs w:val="24"/>
        </w:rPr>
        <w:lastRenderedPageBreak/>
        <w:t xml:space="preserve">         4. </w:t>
      </w:r>
      <w:r w:rsidR="006E6BE2" w:rsidRPr="00BD0BDC">
        <w:rPr>
          <w:rFonts w:ascii="PT Astra Serif" w:hAnsi="PT Astra Serif"/>
          <w:sz w:val="24"/>
          <w:szCs w:val="24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548EA" w:rsidRPr="00BD0BDC">
        <w:rPr>
          <w:rFonts w:ascii="PT Astra Serif" w:hAnsi="PT Astra Serif"/>
          <w:sz w:val="24"/>
          <w:szCs w:val="24"/>
        </w:rPr>
        <w:t>3 294 000</w:t>
      </w:r>
      <w:r w:rsidR="006E6BE2" w:rsidRPr="00BD0BDC">
        <w:rPr>
          <w:rFonts w:ascii="PT Astra Serif" w:hAnsi="PT Astra Serif"/>
          <w:sz w:val="24"/>
          <w:szCs w:val="24"/>
        </w:rPr>
        <w:t xml:space="preserve"> (</w:t>
      </w:r>
      <w:r w:rsidR="004548EA" w:rsidRPr="00BD0BDC">
        <w:rPr>
          <w:rFonts w:ascii="PT Astra Serif" w:hAnsi="PT Astra Serif"/>
          <w:sz w:val="24"/>
          <w:szCs w:val="24"/>
        </w:rPr>
        <w:t>три</w:t>
      </w:r>
      <w:r w:rsidR="006E6BE2" w:rsidRPr="00BD0BDC">
        <w:rPr>
          <w:rFonts w:ascii="PT Astra Serif" w:hAnsi="PT Astra Serif"/>
          <w:sz w:val="24"/>
          <w:szCs w:val="24"/>
        </w:rPr>
        <w:t xml:space="preserve"> миллион</w:t>
      </w:r>
      <w:r w:rsidR="004548EA" w:rsidRPr="00BD0BDC">
        <w:rPr>
          <w:rFonts w:ascii="PT Astra Serif" w:hAnsi="PT Astra Serif"/>
          <w:sz w:val="24"/>
          <w:szCs w:val="24"/>
        </w:rPr>
        <w:t>а</w:t>
      </w:r>
      <w:r w:rsidR="006E6BE2" w:rsidRPr="00BD0BDC">
        <w:rPr>
          <w:rFonts w:ascii="PT Astra Serif" w:hAnsi="PT Astra Serif"/>
          <w:sz w:val="24"/>
          <w:szCs w:val="24"/>
        </w:rPr>
        <w:t xml:space="preserve"> </w:t>
      </w:r>
      <w:r w:rsidR="004548EA" w:rsidRPr="00BD0BDC">
        <w:rPr>
          <w:rFonts w:ascii="PT Astra Serif" w:hAnsi="PT Astra Serif"/>
          <w:sz w:val="24"/>
          <w:szCs w:val="24"/>
        </w:rPr>
        <w:t>двести девяносто четыре тысячи</w:t>
      </w:r>
      <w:r w:rsidR="006E6BE2" w:rsidRPr="00BD0BDC">
        <w:rPr>
          <w:rFonts w:ascii="PT Astra Serif" w:hAnsi="PT Astra Serif"/>
          <w:sz w:val="24"/>
          <w:szCs w:val="24"/>
        </w:rPr>
        <w:t>) рублей, определенной по состоянию на 0</w:t>
      </w:r>
      <w:r w:rsidR="004548EA" w:rsidRPr="00BD0BDC">
        <w:rPr>
          <w:rFonts w:ascii="PT Astra Serif" w:hAnsi="PT Astra Serif"/>
          <w:sz w:val="24"/>
          <w:szCs w:val="24"/>
        </w:rPr>
        <w:t>9</w:t>
      </w:r>
      <w:r w:rsidR="006E6BE2" w:rsidRPr="00BD0BDC">
        <w:rPr>
          <w:rFonts w:ascii="PT Astra Serif" w:hAnsi="PT Astra Serif"/>
          <w:sz w:val="24"/>
          <w:szCs w:val="24"/>
        </w:rPr>
        <w:t>.0</w:t>
      </w:r>
      <w:r w:rsidR="004548EA" w:rsidRPr="00BD0BDC">
        <w:rPr>
          <w:rFonts w:ascii="PT Astra Serif" w:hAnsi="PT Astra Serif"/>
          <w:sz w:val="24"/>
          <w:szCs w:val="24"/>
        </w:rPr>
        <w:t>4</w:t>
      </w:r>
      <w:r w:rsidR="006E6BE2" w:rsidRPr="00BD0BDC">
        <w:rPr>
          <w:rFonts w:ascii="PT Astra Serif" w:hAnsi="PT Astra Serif"/>
          <w:sz w:val="24"/>
          <w:szCs w:val="24"/>
        </w:rPr>
        <w:t>.20</w:t>
      </w:r>
      <w:r w:rsidR="004548EA" w:rsidRPr="00BD0BDC">
        <w:rPr>
          <w:rFonts w:ascii="PT Astra Serif" w:hAnsi="PT Astra Serif"/>
          <w:sz w:val="24"/>
          <w:szCs w:val="24"/>
        </w:rPr>
        <w:t>21</w:t>
      </w:r>
      <w:r w:rsidR="006E6BE2" w:rsidRPr="00BD0BDC">
        <w:rPr>
          <w:rFonts w:ascii="PT Astra Serif" w:hAnsi="PT Astra Serif"/>
          <w:sz w:val="24"/>
          <w:szCs w:val="24"/>
        </w:rPr>
        <w:t xml:space="preserve"> (далее – рыночная стоимость объектов недвижимости) в отчете об оценке.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4778F5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ВЫСТУПИЛИ:</w:t>
      </w:r>
    </w:p>
    <w:p w:rsidR="004778F5" w:rsidRDefault="004778F5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="00E77C88" w:rsidRPr="00A65C07">
        <w:rPr>
          <w:rFonts w:ascii="PT Astra Serif" w:hAnsi="PT Astra Serif"/>
          <w:sz w:val="24"/>
          <w:szCs w:val="24"/>
        </w:rPr>
        <w:t>редседател</w:t>
      </w:r>
      <w:r w:rsidR="00FC0F60" w:rsidRPr="00A65C07">
        <w:rPr>
          <w:rFonts w:ascii="PT Astra Serif" w:hAnsi="PT Astra Serif"/>
          <w:sz w:val="24"/>
          <w:szCs w:val="24"/>
        </w:rPr>
        <w:t>ь</w:t>
      </w:r>
      <w:r w:rsidR="00E77C88" w:rsidRPr="00A65C07">
        <w:rPr>
          <w:rFonts w:ascii="PT Astra Serif" w:hAnsi="PT Astra Serif"/>
          <w:sz w:val="24"/>
          <w:szCs w:val="24"/>
        </w:rPr>
        <w:t xml:space="preserve"> комиссии отметил, что комплектность документов, представленных заявителем, соответствует час</w:t>
      </w:r>
      <w:r>
        <w:rPr>
          <w:rFonts w:ascii="PT Astra Serif" w:hAnsi="PT Astra Serif"/>
          <w:sz w:val="24"/>
          <w:szCs w:val="24"/>
        </w:rPr>
        <w:t>ти 9 статьи 22 Закона № 237-ФЗ.</w:t>
      </w:r>
    </w:p>
    <w:p w:rsidR="009D4791" w:rsidRPr="00716FE6" w:rsidRDefault="00E77C88" w:rsidP="004778F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A65C07">
        <w:rPr>
          <w:rFonts w:ascii="PT Astra Serif" w:hAnsi="PT Astra Serif"/>
          <w:sz w:val="24"/>
          <w:szCs w:val="24"/>
        </w:rPr>
        <w:t xml:space="preserve">Пояснения </w:t>
      </w:r>
      <w:r w:rsidRPr="00716FE6">
        <w:rPr>
          <w:rFonts w:ascii="PT Astra Serif" w:hAnsi="PT Astra Serif"/>
          <w:sz w:val="24"/>
          <w:szCs w:val="24"/>
        </w:rPr>
        <w:t>представителя ОГБУ «Томский областной центр инвентаризации и кадастра» Кравцовой Татьяны Николаевны представлены</w:t>
      </w:r>
      <w:r w:rsidR="009D4791" w:rsidRPr="00716FE6">
        <w:rPr>
          <w:rFonts w:ascii="PT Astra Serif" w:hAnsi="PT Astra Serif"/>
          <w:sz w:val="24"/>
          <w:szCs w:val="24"/>
        </w:rPr>
        <w:t xml:space="preserve"> в приложении № 4 </w:t>
      </w:r>
      <w:r w:rsidR="00551A84" w:rsidRPr="00716FE6">
        <w:rPr>
          <w:rFonts w:ascii="PT Astra Serif" w:hAnsi="PT Astra Serif"/>
          <w:sz w:val="24"/>
          <w:szCs w:val="24"/>
        </w:rPr>
        <w:t xml:space="preserve">к </w:t>
      </w:r>
      <w:r w:rsidR="009D4791" w:rsidRPr="00716FE6">
        <w:rPr>
          <w:rFonts w:ascii="PT Astra Serif" w:hAnsi="PT Astra Serif"/>
          <w:sz w:val="24"/>
          <w:szCs w:val="24"/>
        </w:rPr>
        <w:t>настоящему протоколу.</w:t>
      </w:r>
    </w:p>
    <w:p w:rsidR="009D4791" w:rsidRPr="00716FE6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 </w:t>
      </w:r>
    </w:p>
    <w:p w:rsidR="00C14556" w:rsidRPr="00716FE6" w:rsidRDefault="00E77C88" w:rsidP="00C1455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Комиссией принято РЕШЕНИЕ:</w:t>
      </w:r>
    </w:p>
    <w:p w:rsidR="00716FE6" w:rsidRPr="00716FE6" w:rsidRDefault="00716FE6" w:rsidP="00716F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716FE6" w:rsidRPr="00716FE6" w:rsidRDefault="00716FE6" w:rsidP="00716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16FE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716FE6" w:rsidRPr="00716FE6" w:rsidRDefault="00716FE6" w:rsidP="00716FE6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</w:t>
      </w:r>
      <w:r w:rsidR="004A4AC3">
        <w:rPr>
          <w:rFonts w:ascii="PT Astra Serif" w:hAnsi="PT Astra Serif"/>
          <w:sz w:val="24"/>
          <w:szCs w:val="24"/>
        </w:rPr>
        <w:t>70:14:0108002:2044</w:t>
      </w:r>
      <w:r w:rsidRPr="00716FE6">
        <w:rPr>
          <w:rFonts w:ascii="PT Astra Serif" w:hAnsi="PT Astra Serif"/>
          <w:sz w:val="24"/>
          <w:szCs w:val="24"/>
        </w:rPr>
        <w:t xml:space="preserve"> в размере его рыночной стоимости </w:t>
      </w:r>
      <w:r w:rsidR="00656CCE">
        <w:rPr>
          <w:rFonts w:ascii="PT Astra Serif" w:hAnsi="PT Astra Serif"/>
          <w:sz w:val="24"/>
          <w:szCs w:val="24"/>
        </w:rPr>
        <w:t>3 294 000</w:t>
      </w:r>
      <w:r w:rsidR="00656CCE" w:rsidRPr="000D0627">
        <w:rPr>
          <w:rFonts w:ascii="PT Astra Serif" w:hAnsi="PT Astra Serif"/>
          <w:sz w:val="24"/>
          <w:szCs w:val="24"/>
        </w:rPr>
        <w:t xml:space="preserve"> </w:t>
      </w:r>
      <w:r w:rsidR="00656CCE">
        <w:rPr>
          <w:rFonts w:ascii="PT Astra Serif" w:hAnsi="PT Astra Serif"/>
          <w:sz w:val="24"/>
          <w:szCs w:val="24"/>
        </w:rPr>
        <w:t>(три миллиона двести девяносто четыре тысячи)</w:t>
      </w:r>
      <w:r w:rsidRPr="00716FE6">
        <w:rPr>
          <w:rFonts w:ascii="PT Astra Serif" w:hAnsi="PT Astra Serif"/>
          <w:sz w:val="24"/>
          <w:szCs w:val="24"/>
        </w:rPr>
        <w:t xml:space="preserve"> рублей.</w:t>
      </w:r>
    </w:p>
    <w:p w:rsidR="00381F43" w:rsidRPr="00716FE6" w:rsidRDefault="00381F43" w:rsidP="00E77C88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E77C88" w:rsidRPr="00716FE6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156256" w:rsidRPr="00716FE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716FE6">
        <w:rPr>
          <w:rFonts w:ascii="PT Astra Serif" w:hAnsi="PT Astra Serif"/>
          <w:sz w:val="24"/>
          <w:szCs w:val="24"/>
        </w:rPr>
        <w:t>Малиновская Елена Юрьевна – за;</w:t>
      </w:r>
    </w:p>
    <w:p w:rsidR="00156256" w:rsidRDefault="00156256" w:rsidP="0015625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56256">
        <w:rPr>
          <w:rFonts w:ascii="PT Astra Serif" w:hAnsi="PT Astra Serif"/>
          <w:sz w:val="24"/>
          <w:szCs w:val="24"/>
        </w:rPr>
        <w:t xml:space="preserve">Мельникова Екатерина Феликсовна </w:t>
      </w:r>
      <w:r w:rsidR="005E4A53">
        <w:rPr>
          <w:rFonts w:ascii="PT Astra Serif" w:hAnsi="PT Astra Serif"/>
          <w:sz w:val="24"/>
          <w:szCs w:val="24"/>
        </w:rPr>
        <w:t>– за;</w:t>
      </w:r>
    </w:p>
    <w:p w:rsidR="00146423" w:rsidRDefault="00656CCE" w:rsidP="00E77C88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83462E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83462E">
        <w:rPr>
          <w:rFonts w:ascii="PT Astra Serif" w:hAnsi="PT Astra Serif"/>
          <w:sz w:val="24"/>
          <w:szCs w:val="24"/>
        </w:rPr>
        <w:t xml:space="preserve"> Наталья Викторовна</w:t>
      </w:r>
      <w:r w:rsidR="005E4A53" w:rsidRPr="0084465D">
        <w:rPr>
          <w:rFonts w:ascii="PT Astra Serif" w:hAnsi="PT Astra Serif"/>
          <w:sz w:val="24"/>
          <w:szCs w:val="24"/>
        </w:rPr>
        <w:t xml:space="preserve"> – за.</w:t>
      </w:r>
    </w:p>
    <w:p w:rsidR="0014642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Решение принято единогласно.</w:t>
      </w:r>
    </w:p>
    <w:p w:rsidR="004D7153" w:rsidRDefault="00E77C88" w:rsidP="00146423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0D0627">
        <w:rPr>
          <w:rFonts w:ascii="PT Astra Serif" w:hAnsi="PT Astra Serif"/>
          <w:sz w:val="24"/>
          <w:szCs w:val="24"/>
        </w:rPr>
        <w:t>Решений об отводах не принималось.</w:t>
      </w:r>
    </w:p>
    <w:p w:rsidR="007507F4" w:rsidRPr="000D0627" w:rsidRDefault="003149BF" w:rsidP="000D0627">
      <w:pPr>
        <w:pStyle w:val="af1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Заседание объявляется закрытым.</w:t>
      </w: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B94A37" w:rsidRPr="000D0627" w:rsidRDefault="00B94A37" w:rsidP="000D0627">
      <w:pPr>
        <w:pStyle w:val="af1"/>
        <w:rPr>
          <w:rFonts w:ascii="PT Astra Serif" w:hAnsi="PT Astra Serif"/>
        </w:rPr>
      </w:pPr>
    </w:p>
    <w:p w:rsidR="008749C1" w:rsidRPr="000D0627" w:rsidRDefault="00E77C88" w:rsidP="000D0627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B94A37" w:rsidRPr="000D0627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B94A37" w:rsidRPr="000D0627">
        <w:rPr>
          <w:rFonts w:ascii="PT Astra Serif" w:hAnsi="PT Astra Serif"/>
          <w:bCs/>
        </w:rPr>
        <w:t xml:space="preserve"> комиссии    </w:t>
      </w:r>
      <w:r w:rsidR="006573DC" w:rsidRPr="000D0627">
        <w:rPr>
          <w:rFonts w:ascii="PT Astra Serif" w:hAnsi="PT Astra Serif"/>
          <w:bCs/>
        </w:rPr>
        <w:t xml:space="preserve">                     </w:t>
      </w:r>
      <w:r>
        <w:rPr>
          <w:rFonts w:ascii="PT Astra Serif" w:hAnsi="PT Astra Serif"/>
          <w:bCs/>
        </w:rPr>
        <w:t xml:space="preserve">                                 </w:t>
      </w:r>
      <w:r w:rsidR="006573DC" w:rsidRPr="000D0627">
        <w:rPr>
          <w:rFonts w:ascii="PT Astra Serif" w:hAnsi="PT Astra Serif"/>
          <w:bCs/>
        </w:rPr>
        <w:t xml:space="preserve">              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86EBC">
        <w:rPr>
          <w:rFonts w:ascii="PT Astra Serif" w:hAnsi="PT Astra Serif"/>
          <w:bCs/>
        </w:rPr>
        <w:t xml:space="preserve">  </w:t>
      </w:r>
      <w:r>
        <w:rPr>
          <w:rFonts w:ascii="PT Astra Serif" w:hAnsi="PT Astra Serif"/>
          <w:bCs/>
        </w:rPr>
        <w:t>Малиновская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Елена</w:t>
      </w:r>
      <w:r w:rsidR="00486EBC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Юрьевна</w:t>
      </w: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2015A8" w:rsidRDefault="002015A8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80428A" w:rsidRDefault="0080428A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p w:rsidR="00656CCE" w:rsidRDefault="00656CCE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75CD" w:rsidRPr="007F1D4C" w:rsidRDefault="007F1D4C" w:rsidP="007F1D4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2"/>
          <w:szCs w:val="22"/>
        </w:rPr>
      </w:pPr>
      <w:r w:rsidRPr="007F1D4C">
        <w:rPr>
          <w:rFonts w:ascii="PT Astra Serif" w:hAnsi="PT Astra Serif"/>
          <w:sz w:val="22"/>
          <w:szCs w:val="22"/>
        </w:rPr>
        <w:t>Кузьминская Елена Вячеславовна</w:t>
      </w:r>
      <w:r w:rsidR="00536D1D" w:rsidRPr="007F1D4C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7F1D4C" w:rsidSect="008038C1">
      <w:headerReference w:type="even" r:id="rId8"/>
      <w:footerReference w:type="default" r:id="rId9"/>
      <w:footerReference w:type="first" r:id="rId10"/>
      <w:pgSz w:w="11906" w:h="16838" w:code="9"/>
      <w:pgMar w:top="709" w:right="707" w:bottom="1418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4DB" w:rsidRDefault="00FF04DB">
      <w:r>
        <w:separator/>
      </w:r>
    </w:p>
  </w:endnote>
  <w:endnote w:type="continuationSeparator" w:id="0">
    <w:p w:rsidR="00FF04DB" w:rsidRDefault="00FF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749124"/>
      <w:docPartObj>
        <w:docPartGallery w:val="Page Numbers (Bottom of Page)"/>
        <w:docPartUnique/>
      </w:docPartObj>
    </w:sdtPr>
    <w:sdtEndPr>
      <w:rPr>
        <w:rFonts w:ascii="PT Astra Serif" w:hAnsi="PT Astra Serif"/>
        <w:sz w:val="22"/>
        <w:szCs w:val="22"/>
      </w:rPr>
    </w:sdtEndPr>
    <w:sdtContent>
      <w:p w:rsidR="00FF04DB" w:rsidRPr="00A058BE" w:rsidRDefault="00FF04DB">
        <w:pPr>
          <w:pStyle w:val="a4"/>
          <w:jc w:val="center"/>
          <w:rPr>
            <w:rFonts w:ascii="PT Astra Serif" w:hAnsi="PT Astra Serif"/>
            <w:sz w:val="22"/>
            <w:szCs w:val="22"/>
          </w:rPr>
        </w:pPr>
        <w:r w:rsidRPr="00A058BE">
          <w:rPr>
            <w:rFonts w:ascii="PT Astra Serif" w:hAnsi="PT Astra Serif"/>
            <w:sz w:val="22"/>
            <w:szCs w:val="22"/>
          </w:rPr>
          <w:fldChar w:fldCharType="begin"/>
        </w:r>
        <w:r w:rsidRPr="00A058BE">
          <w:rPr>
            <w:rFonts w:ascii="PT Astra Serif" w:hAnsi="PT Astra Serif"/>
            <w:sz w:val="22"/>
            <w:szCs w:val="22"/>
          </w:rPr>
          <w:instrText>PAGE   \* MERGEFORMAT</w:instrText>
        </w:r>
        <w:r w:rsidRPr="00A058BE">
          <w:rPr>
            <w:rFonts w:ascii="PT Astra Serif" w:hAnsi="PT Astra Serif"/>
            <w:sz w:val="22"/>
            <w:szCs w:val="22"/>
          </w:rPr>
          <w:fldChar w:fldCharType="separate"/>
        </w:r>
        <w:r w:rsidR="0080428A">
          <w:rPr>
            <w:rFonts w:ascii="PT Astra Serif" w:hAnsi="PT Astra Serif"/>
            <w:noProof/>
            <w:sz w:val="22"/>
            <w:szCs w:val="22"/>
          </w:rPr>
          <w:t>8</w:t>
        </w:r>
        <w:r w:rsidRPr="00A058BE">
          <w:rPr>
            <w:rFonts w:ascii="PT Astra Serif" w:hAnsi="PT Astra Serif"/>
            <w:sz w:val="22"/>
            <w:szCs w:val="22"/>
          </w:rPr>
          <w:fldChar w:fldCharType="end"/>
        </w:r>
      </w:p>
    </w:sdtContent>
  </w:sdt>
  <w:p w:rsidR="00FF04DB" w:rsidRDefault="00FF04D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4DB" w:rsidRDefault="00FF04DB">
    <w:pPr>
      <w:pStyle w:val="a4"/>
      <w:jc w:val="center"/>
    </w:pPr>
  </w:p>
  <w:p w:rsidR="00FF04DB" w:rsidRDefault="00FF04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4DB" w:rsidRDefault="00FF04DB">
      <w:r>
        <w:separator/>
      </w:r>
    </w:p>
  </w:footnote>
  <w:footnote w:type="continuationSeparator" w:id="0">
    <w:p w:rsidR="00FF04DB" w:rsidRDefault="00FF0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4DB" w:rsidRDefault="00FF04DB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F04DB" w:rsidRDefault="00FF04DB">
    <w:pPr>
      <w:pStyle w:val="a3"/>
    </w:pPr>
  </w:p>
  <w:p w:rsidR="00FF04DB" w:rsidRDefault="00FF04D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06AC1"/>
    <w:multiLevelType w:val="hybridMultilevel"/>
    <w:tmpl w:val="D30631F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737ED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0264CA"/>
    <w:multiLevelType w:val="hybridMultilevel"/>
    <w:tmpl w:val="423C48F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3254A9"/>
    <w:multiLevelType w:val="hybridMultilevel"/>
    <w:tmpl w:val="4622D84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646D6D64"/>
    <w:multiLevelType w:val="hybridMultilevel"/>
    <w:tmpl w:val="3796E04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9E24AAE"/>
    <w:multiLevelType w:val="hybridMultilevel"/>
    <w:tmpl w:val="AFAA887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6FD7530E"/>
    <w:multiLevelType w:val="hybridMultilevel"/>
    <w:tmpl w:val="A2CACE72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E44F84"/>
    <w:multiLevelType w:val="hybridMultilevel"/>
    <w:tmpl w:val="285253DC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0"/>
  </w:num>
  <w:num w:numId="3">
    <w:abstractNumId w:val="13"/>
  </w:num>
  <w:num w:numId="4">
    <w:abstractNumId w:val="6"/>
  </w:num>
  <w:num w:numId="5">
    <w:abstractNumId w:val="7"/>
  </w:num>
  <w:num w:numId="6">
    <w:abstractNumId w:val="21"/>
  </w:num>
  <w:num w:numId="7">
    <w:abstractNumId w:val="10"/>
  </w:num>
  <w:num w:numId="8">
    <w:abstractNumId w:val="15"/>
  </w:num>
  <w:num w:numId="9">
    <w:abstractNumId w:val="14"/>
  </w:num>
  <w:num w:numId="10">
    <w:abstractNumId w:val="17"/>
  </w:num>
  <w:num w:numId="11">
    <w:abstractNumId w:val="11"/>
  </w:num>
  <w:num w:numId="12">
    <w:abstractNumId w:val="4"/>
  </w:num>
  <w:num w:numId="13">
    <w:abstractNumId w:val="8"/>
  </w:num>
  <w:num w:numId="14">
    <w:abstractNumId w:val="24"/>
  </w:num>
  <w:num w:numId="1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2"/>
  </w:num>
  <w:num w:numId="17">
    <w:abstractNumId w:val="3"/>
  </w:num>
  <w:num w:numId="18">
    <w:abstractNumId w:val="5"/>
  </w:num>
  <w:num w:numId="19">
    <w:abstractNumId w:val="1"/>
  </w:num>
  <w:num w:numId="20">
    <w:abstractNumId w:val="2"/>
  </w:num>
  <w:num w:numId="21">
    <w:abstractNumId w:val="0"/>
  </w:num>
  <w:num w:numId="22">
    <w:abstractNumId w:val="22"/>
  </w:num>
  <w:num w:numId="23">
    <w:abstractNumId w:val="18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1B1"/>
    <w:rsid w:val="000044EC"/>
    <w:rsid w:val="00004DB1"/>
    <w:rsid w:val="00005F1D"/>
    <w:rsid w:val="000064F9"/>
    <w:rsid w:val="00006ADD"/>
    <w:rsid w:val="00007BA0"/>
    <w:rsid w:val="0001009B"/>
    <w:rsid w:val="000103B0"/>
    <w:rsid w:val="0001138E"/>
    <w:rsid w:val="0001227E"/>
    <w:rsid w:val="00012CEC"/>
    <w:rsid w:val="00021E44"/>
    <w:rsid w:val="0002319D"/>
    <w:rsid w:val="00031032"/>
    <w:rsid w:val="000331CA"/>
    <w:rsid w:val="000342D5"/>
    <w:rsid w:val="000352AC"/>
    <w:rsid w:val="00040CAA"/>
    <w:rsid w:val="00041E39"/>
    <w:rsid w:val="00044885"/>
    <w:rsid w:val="00044D67"/>
    <w:rsid w:val="000458AF"/>
    <w:rsid w:val="000473F7"/>
    <w:rsid w:val="00051740"/>
    <w:rsid w:val="0005388A"/>
    <w:rsid w:val="0005388B"/>
    <w:rsid w:val="00054EF9"/>
    <w:rsid w:val="00055699"/>
    <w:rsid w:val="00056136"/>
    <w:rsid w:val="00056425"/>
    <w:rsid w:val="000574DA"/>
    <w:rsid w:val="000601BD"/>
    <w:rsid w:val="0006063F"/>
    <w:rsid w:val="00067336"/>
    <w:rsid w:val="00067583"/>
    <w:rsid w:val="0007215B"/>
    <w:rsid w:val="00072EB5"/>
    <w:rsid w:val="00073D13"/>
    <w:rsid w:val="00076028"/>
    <w:rsid w:val="0007609B"/>
    <w:rsid w:val="00076F5E"/>
    <w:rsid w:val="00077969"/>
    <w:rsid w:val="00080270"/>
    <w:rsid w:val="00082767"/>
    <w:rsid w:val="00082992"/>
    <w:rsid w:val="00085245"/>
    <w:rsid w:val="000875AB"/>
    <w:rsid w:val="00090604"/>
    <w:rsid w:val="00090F33"/>
    <w:rsid w:val="00091A9B"/>
    <w:rsid w:val="000928DD"/>
    <w:rsid w:val="00095FD0"/>
    <w:rsid w:val="0009618E"/>
    <w:rsid w:val="000976BA"/>
    <w:rsid w:val="00097FEF"/>
    <w:rsid w:val="000A0158"/>
    <w:rsid w:val="000A09E2"/>
    <w:rsid w:val="000A0CA3"/>
    <w:rsid w:val="000A132B"/>
    <w:rsid w:val="000A18C4"/>
    <w:rsid w:val="000A2F38"/>
    <w:rsid w:val="000A348C"/>
    <w:rsid w:val="000A3B79"/>
    <w:rsid w:val="000A63E3"/>
    <w:rsid w:val="000B277A"/>
    <w:rsid w:val="000B2E1C"/>
    <w:rsid w:val="000B301D"/>
    <w:rsid w:val="000B3CFE"/>
    <w:rsid w:val="000B4A76"/>
    <w:rsid w:val="000B5BC7"/>
    <w:rsid w:val="000B5DAE"/>
    <w:rsid w:val="000C03E0"/>
    <w:rsid w:val="000C0A05"/>
    <w:rsid w:val="000C1377"/>
    <w:rsid w:val="000C1415"/>
    <w:rsid w:val="000C24D4"/>
    <w:rsid w:val="000C5BE7"/>
    <w:rsid w:val="000D0627"/>
    <w:rsid w:val="000D07E8"/>
    <w:rsid w:val="000D3CF0"/>
    <w:rsid w:val="000D505F"/>
    <w:rsid w:val="000D5874"/>
    <w:rsid w:val="000D5C03"/>
    <w:rsid w:val="000D798A"/>
    <w:rsid w:val="000E031B"/>
    <w:rsid w:val="000E08D4"/>
    <w:rsid w:val="000E094D"/>
    <w:rsid w:val="000E15E1"/>
    <w:rsid w:val="000E197C"/>
    <w:rsid w:val="000E22BA"/>
    <w:rsid w:val="000E371A"/>
    <w:rsid w:val="000E39EB"/>
    <w:rsid w:val="000E44C6"/>
    <w:rsid w:val="000E5EA4"/>
    <w:rsid w:val="000E745F"/>
    <w:rsid w:val="000F10E1"/>
    <w:rsid w:val="000F1949"/>
    <w:rsid w:val="000F20AF"/>
    <w:rsid w:val="000F25E4"/>
    <w:rsid w:val="000F4D4D"/>
    <w:rsid w:val="000F5CF8"/>
    <w:rsid w:val="0010074F"/>
    <w:rsid w:val="0010412F"/>
    <w:rsid w:val="00105C92"/>
    <w:rsid w:val="001130A7"/>
    <w:rsid w:val="00115A2D"/>
    <w:rsid w:val="00116D3C"/>
    <w:rsid w:val="00120290"/>
    <w:rsid w:val="001216A0"/>
    <w:rsid w:val="0012219C"/>
    <w:rsid w:val="00122799"/>
    <w:rsid w:val="001229CA"/>
    <w:rsid w:val="001250CB"/>
    <w:rsid w:val="00125164"/>
    <w:rsid w:val="00125A63"/>
    <w:rsid w:val="00125A96"/>
    <w:rsid w:val="00126AD9"/>
    <w:rsid w:val="00126D13"/>
    <w:rsid w:val="001272C2"/>
    <w:rsid w:val="00127FB0"/>
    <w:rsid w:val="00130985"/>
    <w:rsid w:val="00130C91"/>
    <w:rsid w:val="00132360"/>
    <w:rsid w:val="0013250B"/>
    <w:rsid w:val="00136508"/>
    <w:rsid w:val="001406EE"/>
    <w:rsid w:val="00140EEB"/>
    <w:rsid w:val="00142299"/>
    <w:rsid w:val="00143F1C"/>
    <w:rsid w:val="00144E8E"/>
    <w:rsid w:val="001462DA"/>
    <w:rsid w:val="00146423"/>
    <w:rsid w:val="00150234"/>
    <w:rsid w:val="00152E60"/>
    <w:rsid w:val="0015405F"/>
    <w:rsid w:val="00154244"/>
    <w:rsid w:val="001552A5"/>
    <w:rsid w:val="00155EA8"/>
    <w:rsid w:val="00156256"/>
    <w:rsid w:val="001565B3"/>
    <w:rsid w:val="001566EE"/>
    <w:rsid w:val="0015793A"/>
    <w:rsid w:val="00157F1C"/>
    <w:rsid w:val="0016041B"/>
    <w:rsid w:val="001620C7"/>
    <w:rsid w:val="00165C38"/>
    <w:rsid w:val="001714F7"/>
    <w:rsid w:val="00171CAB"/>
    <w:rsid w:val="001726B7"/>
    <w:rsid w:val="001729CE"/>
    <w:rsid w:val="00175AC1"/>
    <w:rsid w:val="00176574"/>
    <w:rsid w:val="00177F69"/>
    <w:rsid w:val="0018119F"/>
    <w:rsid w:val="00181295"/>
    <w:rsid w:val="00182E1A"/>
    <w:rsid w:val="00183237"/>
    <w:rsid w:val="00183DF6"/>
    <w:rsid w:val="00184D9F"/>
    <w:rsid w:val="00186A33"/>
    <w:rsid w:val="001874E0"/>
    <w:rsid w:val="00190958"/>
    <w:rsid w:val="0019117E"/>
    <w:rsid w:val="00192953"/>
    <w:rsid w:val="00192E80"/>
    <w:rsid w:val="001938EF"/>
    <w:rsid w:val="001972D9"/>
    <w:rsid w:val="00197FF2"/>
    <w:rsid w:val="001A0CEF"/>
    <w:rsid w:val="001A221A"/>
    <w:rsid w:val="001A386F"/>
    <w:rsid w:val="001A3CAA"/>
    <w:rsid w:val="001A44A4"/>
    <w:rsid w:val="001A4922"/>
    <w:rsid w:val="001A4994"/>
    <w:rsid w:val="001A63FD"/>
    <w:rsid w:val="001A655C"/>
    <w:rsid w:val="001A74F0"/>
    <w:rsid w:val="001B072C"/>
    <w:rsid w:val="001B087E"/>
    <w:rsid w:val="001B2B85"/>
    <w:rsid w:val="001B2F2C"/>
    <w:rsid w:val="001B5370"/>
    <w:rsid w:val="001B785B"/>
    <w:rsid w:val="001B7F66"/>
    <w:rsid w:val="001C0629"/>
    <w:rsid w:val="001C0B0E"/>
    <w:rsid w:val="001C4F8E"/>
    <w:rsid w:val="001C69F8"/>
    <w:rsid w:val="001D0D30"/>
    <w:rsid w:val="001D1043"/>
    <w:rsid w:val="001D4906"/>
    <w:rsid w:val="001D4962"/>
    <w:rsid w:val="001D4FE6"/>
    <w:rsid w:val="001D5981"/>
    <w:rsid w:val="001D6251"/>
    <w:rsid w:val="001D6B55"/>
    <w:rsid w:val="001D7BD7"/>
    <w:rsid w:val="001E03AD"/>
    <w:rsid w:val="001E3BB2"/>
    <w:rsid w:val="001E5B82"/>
    <w:rsid w:val="001E6E7B"/>
    <w:rsid w:val="001E75CD"/>
    <w:rsid w:val="001F154A"/>
    <w:rsid w:val="001F1ACB"/>
    <w:rsid w:val="001F473B"/>
    <w:rsid w:val="001F5284"/>
    <w:rsid w:val="001F7863"/>
    <w:rsid w:val="00200E4F"/>
    <w:rsid w:val="002015A8"/>
    <w:rsid w:val="00201ED7"/>
    <w:rsid w:val="00204E2D"/>
    <w:rsid w:val="002062E2"/>
    <w:rsid w:val="00207243"/>
    <w:rsid w:val="00207B1C"/>
    <w:rsid w:val="00212E82"/>
    <w:rsid w:val="00213631"/>
    <w:rsid w:val="00215B50"/>
    <w:rsid w:val="00215E30"/>
    <w:rsid w:val="00215EBF"/>
    <w:rsid w:val="002175F8"/>
    <w:rsid w:val="00217B4F"/>
    <w:rsid w:val="00220B3D"/>
    <w:rsid w:val="00222656"/>
    <w:rsid w:val="00222943"/>
    <w:rsid w:val="00223A1A"/>
    <w:rsid w:val="002249D6"/>
    <w:rsid w:val="00224B27"/>
    <w:rsid w:val="002253EC"/>
    <w:rsid w:val="002304A8"/>
    <w:rsid w:val="002315AF"/>
    <w:rsid w:val="002325EF"/>
    <w:rsid w:val="00234314"/>
    <w:rsid w:val="00241D65"/>
    <w:rsid w:val="00242025"/>
    <w:rsid w:val="0024316D"/>
    <w:rsid w:val="0024615C"/>
    <w:rsid w:val="00252F05"/>
    <w:rsid w:val="0025493B"/>
    <w:rsid w:val="00254B0C"/>
    <w:rsid w:val="0025504C"/>
    <w:rsid w:val="00256A58"/>
    <w:rsid w:val="00257CAA"/>
    <w:rsid w:val="00260695"/>
    <w:rsid w:val="002631E4"/>
    <w:rsid w:val="00263424"/>
    <w:rsid w:val="0026344D"/>
    <w:rsid w:val="00264DEC"/>
    <w:rsid w:val="002659AF"/>
    <w:rsid w:val="002665C8"/>
    <w:rsid w:val="00267582"/>
    <w:rsid w:val="00267A61"/>
    <w:rsid w:val="0027160E"/>
    <w:rsid w:val="00273AA5"/>
    <w:rsid w:val="0027416D"/>
    <w:rsid w:val="00274662"/>
    <w:rsid w:val="00276E8C"/>
    <w:rsid w:val="00277376"/>
    <w:rsid w:val="002820DA"/>
    <w:rsid w:val="00282DF0"/>
    <w:rsid w:val="002835B9"/>
    <w:rsid w:val="00284511"/>
    <w:rsid w:val="00285254"/>
    <w:rsid w:val="002858ED"/>
    <w:rsid w:val="00285B4E"/>
    <w:rsid w:val="00286FC8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4C5A"/>
    <w:rsid w:val="002A5A96"/>
    <w:rsid w:val="002A6054"/>
    <w:rsid w:val="002A7FFD"/>
    <w:rsid w:val="002B0C5E"/>
    <w:rsid w:val="002B0C82"/>
    <w:rsid w:val="002B235A"/>
    <w:rsid w:val="002B44AA"/>
    <w:rsid w:val="002B52EE"/>
    <w:rsid w:val="002B5AB0"/>
    <w:rsid w:val="002B6776"/>
    <w:rsid w:val="002B6878"/>
    <w:rsid w:val="002B6F37"/>
    <w:rsid w:val="002C0A48"/>
    <w:rsid w:val="002C1288"/>
    <w:rsid w:val="002C1957"/>
    <w:rsid w:val="002C2199"/>
    <w:rsid w:val="002C3072"/>
    <w:rsid w:val="002C3208"/>
    <w:rsid w:val="002C6E02"/>
    <w:rsid w:val="002C7B8A"/>
    <w:rsid w:val="002D0482"/>
    <w:rsid w:val="002D17AE"/>
    <w:rsid w:val="002D273F"/>
    <w:rsid w:val="002D3137"/>
    <w:rsid w:val="002D392E"/>
    <w:rsid w:val="002D5B74"/>
    <w:rsid w:val="002D5E6B"/>
    <w:rsid w:val="002D7282"/>
    <w:rsid w:val="002D76EA"/>
    <w:rsid w:val="002D7CD1"/>
    <w:rsid w:val="002E0124"/>
    <w:rsid w:val="002E103C"/>
    <w:rsid w:val="002E2092"/>
    <w:rsid w:val="002E4912"/>
    <w:rsid w:val="002E4AF8"/>
    <w:rsid w:val="002E5E00"/>
    <w:rsid w:val="002E605C"/>
    <w:rsid w:val="002E7AF8"/>
    <w:rsid w:val="002F170D"/>
    <w:rsid w:val="002F2B5C"/>
    <w:rsid w:val="002F2BA4"/>
    <w:rsid w:val="002F3245"/>
    <w:rsid w:val="002F37BA"/>
    <w:rsid w:val="002F4250"/>
    <w:rsid w:val="002F525A"/>
    <w:rsid w:val="002F5ABE"/>
    <w:rsid w:val="002F6257"/>
    <w:rsid w:val="002F791B"/>
    <w:rsid w:val="00301024"/>
    <w:rsid w:val="00301465"/>
    <w:rsid w:val="00301D91"/>
    <w:rsid w:val="003035DE"/>
    <w:rsid w:val="00303A3B"/>
    <w:rsid w:val="0030434A"/>
    <w:rsid w:val="00304CAE"/>
    <w:rsid w:val="0030541C"/>
    <w:rsid w:val="0031024B"/>
    <w:rsid w:val="0031077D"/>
    <w:rsid w:val="00310C3D"/>
    <w:rsid w:val="0031288F"/>
    <w:rsid w:val="00313315"/>
    <w:rsid w:val="00313F1C"/>
    <w:rsid w:val="003148B7"/>
    <w:rsid w:val="003149BF"/>
    <w:rsid w:val="00314B06"/>
    <w:rsid w:val="00314EAC"/>
    <w:rsid w:val="00317355"/>
    <w:rsid w:val="003207A6"/>
    <w:rsid w:val="00321672"/>
    <w:rsid w:val="00322C57"/>
    <w:rsid w:val="00323859"/>
    <w:rsid w:val="00323914"/>
    <w:rsid w:val="00323991"/>
    <w:rsid w:val="00324A97"/>
    <w:rsid w:val="00332524"/>
    <w:rsid w:val="0033381C"/>
    <w:rsid w:val="00333FB7"/>
    <w:rsid w:val="00334A79"/>
    <w:rsid w:val="0034136D"/>
    <w:rsid w:val="003418A4"/>
    <w:rsid w:val="00344762"/>
    <w:rsid w:val="00344CAD"/>
    <w:rsid w:val="003471C6"/>
    <w:rsid w:val="003475FB"/>
    <w:rsid w:val="0035271F"/>
    <w:rsid w:val="00353DD7"/>
    <w:rsid w:val="00354D1C"/>
    <w:rsid w:val="003608CC"/>
    <w:rsid w:val="00361755"/>
    <w:rsid w:val="003618D1"/>
    <w:rsid w:val="00361FA8"/>
    <w:rsid w:val="0036215D"/>
    <w:rsid w:val="00362247"/>
    <w:rsid w:val="003648D5"/>
    <w:rsid w:val="0036512B"/>
    <w:rsid w:val="00370B04"/>
    <w:rsid w:val="0037498D"/>
    <w:rsid w:val="003752B8"/>
    <w:rsid w:val="00375AE0"/>
    <w:rsid w:val="00381B27"/>
    <w:rsid w:val="00381E5A"/>
    <w:rsid w:val="00381F43"/>
    <w:rsid w:val="00382F1A"/>
    <w:rsid w:val="00383217"/>
    <w:rsid w:val="003853A7"/>
    <w:rsid w:val="003868D0"/>
    <w:rsid w:val="00387877"/>
    <w:rsid w:val="00390261"/>
    <w:rsid w:val="003917A9"/>
    <w:rsid w:val="0039552B"/>
    <w:rsid w:val="00396AD1"/>
    <w:rsid w:val="00396F76"/>
    <w:rsid w:val="003A0469"/>
    <w:rsid w:val="003A0C45"/>
    <w:rsid w:val="003A0C57"/>
    <w:rsid w:val="003A1BFC"/>
    <w:rsid w:val="003A2169"/>
    <w:rsid w:val="003A2C50"/>
    <w:rsid w:val="003A42CC"/>
    <w:rsid w:val="003A45AB"/>
    <w:rsid w:val="003A4E54"/>
    <w:rsid w:val="003A695E"/>
    <w:rsid w:val="003A6C31"/>
    <w:rsid w:val="003A7480"/>
    <w:rsid w:val="003B0B8E"/>
    <w:rsid w:val="003B1A00"/>
    <w:rsid w:val="003B2D45"/>
    <w:rsid w:val="003B4399"/>
    <w:rsid w:val="003B4851"/>
    <w:rsid w:val="003B61BE"/>
    <w:rsid w:val="003C0C82"/>
    <w:rsid w:val="003C1B9B"/>
    <w:rsid w:val="003C38D9"/>
    <w:rsid w:val="003C3D51"/>
    <w:rsid w:val="003C4524"/>
    <w:rsid w:val="003C4F13"/>
    <w:rsid w:val="003C540D"/>
    <w:rsid w:val="003C5F56"/>
    <w:rsid w:val="003C621A"/>
    <w:rsid w:val="003C6276"/>
    <w:rsid w:val="003C737D"/>
    <w:rsid w:val="003C782C"/>
    <w:rsid w:val="003C7898"/>
    <w:rsid w:val="003D0096"/>
    <w:rsid w:val="003D00F0"/>
    <w:rsid w:val="003D1FAB"/>
    <w:rsid w:val="003D2279"/>
    <w:rsid w:val="003D2557"/>
    <w:rsid w:val="003D52AD"/>
    <w:rsid w:val="003D545E"/>
    <w:rsid w:val="003D572E"/>
    <w:rsid w:val="003D5E51"/>
    <w:rsid w:val="003D7884"/>
    <w:rsid w:val="003D7BD9"/>
    <w:rsid w:val="003E057C"/>
    <w:rsid w:val="003E0CDF"/>
    <w:rsid w:val="003E0E1F"/>
    <w:rsid w:val="003E2B30"/>
    <w:rsid w:val="003E3E91"/>
    <w:rsid w:val="003E445C"/>
    <w:rsid w:val="003E6577"/>
    <w:rsid w:val="003E73AC"/>
    <w:rsid w:val="003E756A"/>
    <w:rsid w:val="003F2196"/>
    <w:rsid w:val="003F3A26"/>
    <w:rsid w:val="003F60BC"/>
    <w:rsid w:val="003F6214"/>
    <w:rsid w:val="003F6BD8"/>
    <w:rsid w:val="003F6C04"/>
    <w:rsid w:val="00400FCD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4627"/>
    <w:rsid w:val="004150BC"/>
    <w:rsid w:val="00415DF4"/>
    <w:rsid w:val="004220D4"/>
    <w:rsid w:val="004227DF"/>
    <w:rsid w:val="0042386C"/>
    <w:rsid w:val="00430DDD"/>
    <w:rsid w:val="00432040"/>
    <w:rsid w:val="004349F8"/>
    <w:rsid w:val="00435CF0"/>
    <w:rsid w:val="00436E33"/>
    <w:rsid w:val="00442623"/>
    <w:rsid w:val="00442901"/>
    <w:rsid w:val="004437B8"/>
    <w:rsid w:val="004442C0"/>
    <w:rsid w:val="00445879"/>
    <w:rsid w:val="00450096"/>
    <w:rsid w:val="004548EA"/>
    <w:rsid w:val="004566D3"/>
    <w:rsid w:val="00456DFE"/>
    <w:rsid w:val="00457803"/>
    <w:rsid w:val="004608D5"/>
    <w:rsid w:val="00461281"/>
    <w:rsid w:val="00461D31"/>
    <w:rsid w:val="0046372E"/>
    <w:rsid w:val="00463731"/>
    <w:rsid w:val="00463833"/>
    <w:rsid w:val="00464432"/>
    <w:rsid w:val="00464769"/>
    <w:rsid w:val="00465207"/>
    <w:rsid w:val="004678C1"/>
    <w:rsid w:val="004719BE"/>
    <w:rsid w:val="00471A55"/>
    <w:rsid w:val="00471CDC"/>
    <w:rsid w:val="0047289F"/>
    <w:rsid w:val="00474288"/>
    <w:rsid w:val="00474C4D"/>
    <w:rsid w:val="00476900"/>
    <w:rsid w:val="004778F5"/>
    <w:rsid w:val="004817B5"/>
    <w:rsid w:val="00481E4B"/>
    <w:rsid w:val="004825B9"/>
    <w:rsid w:val="00482A9B"/>
    <w:rsid w:val="00482C9B"/>
    <w:rsid w:val="00482E4D"/>
    <w:rsid w:val="0048475E"/>
    <w:rsid w:val="00486EBC"/>
    <w:rsid w:val="0049007F"/>
    <w:rsid w:val="00491684"/>
    <w:rsid w:val="0049200E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4AC3"/>
    <w:rsid w:val="004A547F"/>
    <w:rsid w:val="004A5BD9"/>
    <w:rsid w:val="004A7BE0"/>
    <w:rsid w:val="004B32C0"/>
    <w:rsid w:val="004B38A3"/>
    <w:rsid w:val="004B3E07"/>
    <w:rsid w:val="004B457E"/>
    <w:rsid w:val="004B4FE1"/>
    <w:rsid w:val="004B5276"/>
    <w:rsid w:val="004B62C6"/>
    <w:rsid w:val="004C07CE"/>
    <w:rsid w:val="004C0AE2"/>
    <w:rsid w:val="004C10B4"/>
    <w:rsid w:val="004C3C4D"/>
    <w:rsid w:val="004C4DB9"/>
    <w:rsid w:val="004C5D25"/>
    <w:rsid w:val="004C5DDF"/>
    <w:rsid w:val="004C77B2"/>
    <w:rsid w:val="004C7921"/>
    <w:rsid w:val="004D0719"/>
    <w:rsid w:val="004D1866"/>
    <w:rsid w:val="004D1D70"/>
    <w:rsid w:val="004D4FFD"/>
    <w:rsid w:val="004D5832"/>
    <w:rsid w:val="004D7153"/>
    <w:rsid w:val="004D7B75"/>
    <w:rsid w:val="004E030F"/>
    <w:rsid w:val="004E063F"/>
    <w:rsid w:val="004E0DCA"/>
    <w:rsid w:val="004E1BEA"/>
    <w:rsid w:val="004E4748"/>
    <w:rsid w:val="004E7050"/>
    <w:rsid w:val="004F2009"/>
    <w:rsid w:val="004F2CD8"/>
    <w:rsid w:val="004F491F"/>
    <w:rsid w:val="004F6DAC"/>
    <w:rsid w:val="00501A0B"/>
    <w:rsid w:val="00501F0D"/>
    <w:rsid w:val="00502AE6"/>
    <w:rsid w:val="00502B9E"/>
    <w:rsid w:val="00504FE9"/>
    <w:rsid w:val="00505854"/>
    <w:rsid w:val="00507D86"/>
    <w:rsid w:val="00511C81"/>
    <w:rsid w:val="00513035"/>
    <w:rsid w:val="00513816"/>
    <w:rsid w:val="005144CE"/>
    <w:rsid w:val="00515113"/>
    <w:rsid w:val="00515854"/>
    <w:rsid w:val="00517DA8"/>
    <w:rsid w:val="0052607C"/>
    <w:rsid w:val="005272B7"/>
    <w:rsid w:val="00527C7E"/>
    <w:rsid w:val="0053176F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1A84"/>
    <w:rsid w:val="00552D68"/>
    <w:rsid w:val="0055467D"/>
    <w:rsid w:val="005554D4"/>
    <w:rsid w:val="00556A8C"/>
    <w:rsid w:val="00560BE2"/>
    <w:rsid w:val="00564D85"/>
    <w:rsid w:val="00565821"/>
    <w:rsid w:val="00566963"/>
    <w:rsid w:val="00566AB9"/>
    <w:rsid w:val="00566DC5"/>
    <w:rsid w:val="00567984"/>
    <w:rsid w:val="00571105"/>
    <w:rsid w:val="00577BC0"/>
    <w:rsid w:val="00580435"/>
    <w:rsid w:val="00580CD7"/>
    <w:rsid w:val="00581564"/>
    <w:rsid w:val="00581579"/>
    <w:rsid w:val="00581BF2"/>
    <w:rsid w:val="0058331F"/>
    <w:rsid w:val="005845E5"/>
    <w:rsid w:val="0058468B"/>
    <w:rsid w:val="00584CA8"/>
    <w:rsid w:val="005856DF"/>
    <w:rsid w:val="00585DD2"/>
    <w:rsid w:val="00591781"/>
    <w:rsid w:val="00592679"/>
    <w:rsid w:val="00592AF7"/>
    <w:rsid w:val="0059353D"/>
    <w:rsid w:val="00593856"/>
    <w:rsid w:val="00593A0B"/>
    <w:rsid w:val="00595AC0"/>
    <w:rsid w:val="00596DCC"/>
    <w:rsid w:val="005A1673"/>
    <w:rsid w:val="005A4D30"/>
    <w:rsid w:val="005A62C4"/>
    <w:rsid w:val="005A7457"/>
    <w:rsid w:val="005B0267"/>
    <w:rsid w:val="005B15CB"/>
    <w:rsid w:val="005B19A8"/>
    <w:rsid w:val="005B1AE9"/>
    <w:rsid w:val="005B325B"/>
    <w:rsid w:val="005B3F44"/>
    <w:rsid w:val="005B4A4A"/>
    <w:rsid w:val="005B4FD6"/>
    <w:rsid w:val="005B4FD8"/>
    <w:rsid w:val="005B62F7"/>
    <w:rsid w:val="005B77CF"/>
    <w:rsid w:val="005C05B0"/>
    <w:rsid w:val="005C0B5E"/>
    <w:rsid w:val="005C22BE"/>
    <w:rsid w:val="005C3FD4"/>
    <w:rsid w:val="005C4F0D"/>
    <w:rsid w:val="005C60DF"/>
    <w:rsid w:val="005D0578"/>
    <w:rsid w:val="005D25E4"/>
    <w:rsid w:val="005D2BA6"/>
    <w:rsid w:val="005D69F4"/>
    <w:rsid w:val="005D6CCA"/>
    <w:rsid w:val="005E0396"/>
    <w:rsid w:val="005E0718"/>
    <w:rsid w:val="005E2BA6"/>
    <w:rsid w:val="005E2E47"/>
    <w:rsid w:val="005E3101"/>
    <w:rsid w:val="005E3D79"/>
    <w:rsid w:val="005E4A53"/>
    <w:rsid w:val="005E4B67"/>
    <w:rsid w:val="005F014F"/>
    <w:rsid w:val="005F0644"/>
    <w:rsid w:val="005F0E4D"/>
    <w:rsid w:val="005F26CC"/>
    <w:rsid w:val="005F28A6"/>
    <w:rsid w:val="005F4E5C"/>
    <w:rsid w:val="005F4EDE"/>
    <w:rsid w:val="005F4F0A"/>
    <w:rsid w:val="005F506A"/>
    <w:rsid w:val="005F7D4D"/>
    <w:rsid w:val="0060069E"/>
    <w:rsid w:val="0060126C"/>
    <w:rsid w:val="00601E93"/>
    <w:rsid w:val="00602564"/>
    <w:rsid w:val="00602AF4"/>
    <w:rsid w:val="00606770"/>
    <w:rsid w:val="00607856"/>
    <w:rsid w:val="00611C13"/>
    <w:rsid w:val="00611FC9"/>
    <w:rsid w:val="0061321E"/>
    <w:rsid w:val="00613915"/>
    <w:rsid w:val="00614708"/>
    <w:rsid w:val="006156E0"/>
    <w:rsid w:val="0061660D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3187"/>
    <w:rsid w:val="00634263"/>
    <w:rsid w:val="00634714"/>
    <w:rsid w:val="0064291C"/>
    <w:rsid w:val="00642DED"/>
    <w:rsid w:val="00643D69"/>
    <w:rsid w:val="0064412F"/>
    <w:rsid w:val="00644D92"/>
    <w:rsid w:val="006453E2"/>
    <w:rsid w:val="006456EB"/>
    <w:rsid w:val="00645F25"/>
    <w:rsid w:val="006506E7"/>
    <w:rsid w:val="006540E0"/>
    <w:rsid w:val="00654D5B"/>
    <w:rsid w:val="00654E8D"/>
    <w:rsid w:val="00656CCE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5EF9"/>
    <w:rsid w:val="006765C8"/>
    <w:rsid w:val="00676F34"/>
    <w:rsid w:val="00680BF8"/>
    <w:rsid w:val="00680EB6"/>
    <w:rsid w:val="00683531"/>
    <w:rsid w:val="00684B6D"/>
    <w:rsid w:val="00684CD3"/>
    <w:rsid w:val="00684D0F"/>
    <w:rsid w:val="0068622B"/>
    <w:rsid w:val="0068659C"/>
    <w:rsid w:val="00687DBF"/>
    <w:rsid w:val="0069075D"/>
    <w:rsid w:val="00696606"/>
    <w:rsid w:val="006977A6"/>
    <w:rsid w:val="006A0C1C"/>
    <w:rsid w:val="006A0D93"/>
    <w:rsid w:val="006A321E"/>
    <w:rsid w:val="006A3895"/>
    <w:rsid w:val="006A48DD"/>
    <w:rsid w:val="006A5703"/>
    <w:rsid w:val="006A57BF"/>
    <w:rsid w:val="006B1E96"/>
    <w:rsid w:val="006B2D1F"/>
    <w:rsid w:val="006B2D41"/>
    <w:rsid w:val="006B3481"/>
    <w:rsid w:val="006B3C3F"/>
    <w:rsid w:val="006B4034"/>
    <w:rsid w:val="006B55B7"/>
    <w:rsid w:val="006B6B2C"/>
    <w:rsid w:val="006C221A"/>
    <w:rsid w:val="006C48A2"/>
    <w:rsid w:val="006C4F3D"/>
    <w:rsid w:val="006C51A6"/>
    <w:rsid w:val="006C5FF9"/>
    <w:rsid w:val="006C6306"/>
    <w:rsid w:val="006D0A48"/>
    <w:rsid w:val="006D45D2"/>
    <w:rsid w:val="006D5591"/>
    <w:rsid w:val="006D55C2"/>
    <w:rsid w:val="006D5DBA"/>
    <w:rsid w:val="006D5F72"/>
    <w:rsid w:val="006D6F84"/>
    <w:rsid w:val="006D7988"/>
    <w:rsid w:val="006E0076"/>
    <w:rsid w:val="006E2849"/>
    <w:rsid w:val="006E2B9B"/>
    <w:rsid w:val="006E68C5"/>
    <w:rsid w:val="006E6BE2"/>
    <w:rsid w:val="006F3596"/>
    <w:rsid w:val="006F3A24"/>
    <w:rsid w:val="006F3B7C"/>
    <w:rsid w:val="006F3BB5"/>
    <w:rsid w:val="006F3F86"/>
    <w:rsid w:val="007015C4"/>
    <w:rsid w:val="00701B66"/>
    <w:rsid w:val="0070321A"/>
    <w:rsid w:val="00704C94"/>
    <w:rsid w:val="0070549E"/>
    <w:rsid w:val="00706F60"/>
    <w:rsid w:val="007101E2"/>
    <w:rsid w:val="00711794"/>
    <w:rsid w:val="00713DC4"/>
    <w:rsid w:val="00714782"/>
    <w:rsid w:val="00714DC0"/>
    <w:rsid w:val="00714FBD"/>
    <w:rsid w:val="00715D25"/>
    <w:rsid w:val="00716FE6"/>
    <w:rsid w:val="007174CA"/>
    <w:rsid w:val="00720943"/>
    <w:rsid w:val="0072137A"/>
    <w:rsid w:val="00721BD0"/>
    <w:rsid w:val="007226BC"/>
    <w:rsid w:val="00722FAA"/>
    <w:rsid w:val="00723843"/>
    <w:rsid w:val="00723B56"/>
    <w:rsid w:val="00725701"/>
    <w:rsid w:val="00726CE3"/>
    <w:rsid w:val="00727F51"/>
    <w:rsid w:val="007311AF"/>
    <w:rsid w:val="00732005"/>
    <w:rsid w:val="00736779"/>
    <w:rsid w:val="00740D89"/>
    <w:rsid w:val="007410C0"/>
    <w:rsid w:val="007420CE"/>
    <w:rsid w:val="0074435E"/>
    <w:rsid w:val="00745C38"/>
    <w:rsid w:val="007460D3"/>
    <w:rsid w:val="00746CD1"/>
    <w:rsid w:val="00750332"/>
    <w:rsid w:val="007507F4"/>
    <w:rsid w:val="00752574"/>
    <w:rsid w:val="007535BF"/>
    <w:rsid w:val="00754BCF"/>
    <w:rsid w:val="0075702C"/>
    <w:rsid w:val="00761048"/>
    <w:rsid w:val="0076234E"/>
    <w:rsid w:val="00762AF7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3B24"/>
    <w:rsid w:val="00783D14"/>
    <w:rsid w:val="00786BD7"/>
    <w:rsid w:val="00786DED"/>
    <w:rsid w:val="00787A6A"/>
    <w:rsid w:val="00790AD5"/>
    <w:rsid w:val="0079154D"/>
    <w:rsid w:val="00793970"/>
    <w:rsid w:val="00794994"/>
    <w:rsid w:val="00794C18"/>
    <w:rsid w:val="007950BD"/>
    <w:rsid w:val="007962BC"/>
    <w:rsid w:val="007974AB"/>
    <w:rsid w:val="007A00AA"/>
    <w:rsid w:val="007A04BA"/>
    <w:rsid w:val="007A04F8"/>
    <w:rsid w:val="007A1190"/>
    <w:rsid w:val="007A1850"/>
    <w:rsid w:val="007A1BF3"/>
    <w:rsid w:val="007A2B25"/>
    <w:rsid w:val="007A3849"/>
    <w:rsid w:val="007A6594"/>
    <w:rsid w:val="007A729B"/>
    <w:rsid w:val="007A757B"/>
    <w:rsid w:val="007B12C0"/>
    <w:rsid w:val="007B1F94"/>
    <w:rsid w:val="007B4900"/>
    <w:rsid w:val="007B719F"/>
    <w:rsid w:val="007C6B57"/>
    <w:rsid w:val="007C7743"/>
    <w:rsid w:val="007D0AFD"/>
    <w:rsid w:val="007D0B76"/>
    <w:rsid w:val="007D2DC4"/>
    <w:rsid w:val="007D4B31"/>
    <w:rsid w:val="007D5600"/>
    <w:rsid w:val="007D5D07"/>
    <w:rsid w:val="007D6664"/>
    <w:rsid w:val="007D7BC0"/>
    <w:rsid w:val="007E1B59"/>
    <w:rsid w:val="007E28E8"/>
    <w:rsid w:val="007E6C33"/>
    <w:rsid w:val="007E7041"/>
    <w:rsid w:val="007E7C98"/>
    <w:rsid w:val="007F178D"/>
    <w:rsid w:val="007F1D4C"/>
    <w:rsid w:val="007F26DD"/>
    <w:rsid w:val="007F36D8"/>
    <w:rsid w:val="007F45CA"/>
    <w:rsid w:val="007F5963"/>
    <w:rsid w:val="007F60D9"/>
    <w:rsid w:val="007F78D5"/>
    <w:rsid w:val="007F7B55"/>
    <w:rsid w:val="007F7D19"/>
    <w:rsid w:val="008010B1"/>
    <w:rsid w:val="008038C1"/>
    <w:rsid w:val="0080395A"/>
    <w:rsid w:val="00803D39"/>
    <w:rsid w:val="0080428A"/>
    <w:rsid w:val="0080666F"/>
    <w:rsid w:val="0081025F"/>
    <w:rsid w:val="00810BD0"/>
    <w:rsid w:val="008125DE"/>
    <w:rsid w:val="00812B87"/>
    <w:rsid w:val="00812DAC"/>
    <w:rsid w:val="00813DC1"/>
    <w:rsid w:val="00814614"/>
    <w:rsid w:val="008154D3"/>
    <w:rsid w:val="00816122"/>
    <w:rsid w:val="0081621A"/>
    <w:rsid w:val="008166AA"/>
    <w:rsid w:val="00816B8B"/>
    <w:rsid w:val="008217C3"/>
    <w:rsid w:val="00822B6F"/>
    <w:rsid w:val="00827ACE"/>
    <w:rsid w:val="008302AA"/>
    <w:rsid w:val="00831CB1"/>
    <w:rsid w:val="00832095"/>
    <w:rsid w:val="0083209A"/>
    <w:rsid w:val="00833DA1"/>
    <w:rsid w:val="0083462E"/>
    <w:rsid w:val="00834D14"/>
    <w:rsid w:val="00834E97"/>
    <w:rsid w:val="00836552"/>
    <w:rsid w:val="00836724"/>
    <w:rsid w:val="008376F7"/>
    <w:rsid w:val="00837FFE"/>
    <w:rsid w:val="0084003A"/>
    <w:rsid w:val="00842DA7"/>
    <w:rsid w:val="00843655"/>
    <w:rsid w:val="0084386E"/>
    <w:rsid w:val="0084465D"/>
    <w:rsid w:val="0084496E"/>
    <w:rsid w:val="00850E20"/>
    <w:rsid w:val="0085390B"/>
    <w:rsid w:val="00853D51"/>
    <w:rsid w:val="00854404"/>
    <w:rsid w:val="008555E4"/>
    <w:rsid w:val="0085589C"/>
    <w:rsid w:val="00857BA3"/>
    <w:rsid w:val="00860028"/>
    <w:rsid w:val="008601AF"/>
    <w:rsid w:val="00860B45"/>
    <w:rsid w:val="008616A7"/>
    <w:rsid w:val="008617B5"/>
    <w:rsid w:val="00865E9C"/>
    <w:rsid w:val="00870045"/>
    <w:rsid w:val="00870930"/>
    <w:rsid w:val="00870C51"/>
    <w:rsid w:val="0087425C"/>
    <w:rsid w:val="008749C1"/>
    <w:rsid w:val="00874CC7"/>
    <w:rsid w:val="00876C94"/>
    <w:rsid w:val="008824DB"/>
    <w:rsid w:val="00884BF4"/>
    <w:rsid w:val="00885C39"/>
    <w:rsid w:val="008864FA"/>
    <w:rsid w:val="008868B6"/>
    <w:rsid w:val="008906D3"/>
    <w:rsid w:val="00890835"/>
    <w:rsid w:val="008921E6"/>
    <w:rsid w:val="008932AE"/>
    <w:rsid w:val="008947E0"/>
    <w:rsid w:val="0089492C"/>
    <w:rsid w:val="008A05B4"/>
    <w:rsid w:val="008A2054"/>
    <w:rsid w:val="008A294A"/>
    <w:rsid w:val="008A2A36"/>
    <w:rsid w:val="008A3B0B"/>
    <w:rsid w:val="008A5602"/>
    <w:rsid w:val="008A627A"/>
    <w:rsid w:val="008A6F47"/>
    <w:rsid w:val="008A7480"/>
    <w:rsid w:val="008B0FD5"/>
    <w:rsid w:val="008B291F"/>
    <w:rsid w:val="008B3A3F"/>
    <w:rsid w:val="008B4E47"/>
    <w:rsid w:val="008B6CD8"/>
    <w:rsid w:val="008B7AFB"/>
    <w:rsid w:val="008C1F82"/>
    <w:rsid w:val="008C2B4D"/>
    <w:rsid w:val="008C3346"/>
    <w:rsid w:val="008C5C13"/>
    <w:rsid w:val="008C784B"/>
    <w:rsid w:val="008D1B6C"/>
    <w:rsid w:val="008D23B9"/>
    <w:rsid w:val="008D6950"/>
    <w:rsid w:val="008D6B5B"/>
    <w:rsid w:val="008E0082"/>
    <w:rsid w:val="008E047A"/>
    <w:rsid w:val="008E0780"/>
    <w:rsid w:val="008E1986"/>
    <w:rsid w:val="008E71C7"/>
    <w:rsid w:val="008E79FF"/>
    <w:rsid w:val="008F0E45"/>
    <w:rsid w:val="008F5520"/>
    <w:rsid w:val="008F74DB"/>
    <w:rsid w:val="00900FC0"/>
    <w:rsid w:val="009019DF"/>
    <w:rsid w:val="00901CCA"/>
    <w:rsid w:val="0090259E"/>
    <w:rsid w:val="00902A51"/>
    <w:rsid w:val="00903318"/>
    <w:rsid w:val="00903E63"/>
    <w:rsid w:val="009042FA"/>
    <w:rsid w:val="00904BEF"/>
    <w:rsid w:val="009051FA"/>
    <w:rsid w:val="00906893"/>
    <w:rsid w:val="0091030E"/>
    <w:rsid w:val="00910319"/>
    <w:rsid w:val="00911D00"/>
    <w:rsid w:val="009121AA"/>
    <w:rsid w:val="00912852"/>
    <w:rsid w:val="009154D8"/>
    <w:rsid w:val="00916ABB"/>
    <w:rsid w:val="00916CC2"/>
    <w:rsid w:val="009175DF"/>
    <w:rsid w:val="009206C0"/>
    <w:rsid w:val="0092076D"/>
    <w:rsid w:val="009218DE"/>
    <w:rsid w:val="009222C4"/>
    <w:rsid w:val="00922705"/>
    <w:rsid w:val="00922D91"/>
    <w:rsid w:val="0092714E"/>
    <w:rsid w:val="009308E8"/>
    <w:rsid w:val="0093116A"/>
    <w:rsid w:val="00933B40"/>
    <w:rsid w:val="00934B23"/>
    <w:rsid w:val="00935EF5"/>
    <w:rsid w:val="009378CB"/>
    <w:rsid w:val="00942E6F"/>
    <w:rsid w:val="0094503D"/>
    <w:rsid w:val="00953FEC"/>
    <w:rsid w:val="00956B01"/>
    <w:rsid w:val="00961714"/>
    <w:rsid w:val="00961F75"/>
    <w:rsid w:val="00962311"/>
    <w:rsid w:val="009638E6"/>
    <w:rsid w:val="00964EC6"/>
    <w:rsid w:val="00967FD4"/>
    <w:rsid w:val="009749D3"/>
    <w:rsid w:val="00975617"/>
    <w:rsid w:val="00975B18"/>
    <w:rsid w:val="00975E94"/>
    <w:rsid w:val="009802F8"/>
    <w:rsid w:val="00980D3F"/>
    <w:rsid w:val="00982808"/>
    <w:rsid w:val="00982B09"/>
    <w:rsid w:val="009837E3"/>
    <w:rsid w:val="009877E8"/>
    <w:rsid w:val="00987D5C"/>
    <w:rsid w:val="009958CC"/>
    <w:rsid w:val="009960BD"/>
    <w:rsid w:val="00996C09"/>
    <w:rsid w:val="00997933"/>
    <w:rsid w:val="009A119C"/>
    <w:rsid w:val="009A167A"/>
    <w:rsid w:val="009A20A2"/>
    <w:rsid w:val="009A2C5A"/>
    <w:rsid w:val="009A3C96"/>
    <w:rsid w:val="009A419D"/>
    <w:rsid w:val="009A4DBB"/>
    <w:rsid w:val="009A573E"/>
    <w:rsid w:val="009A5DB5"/>
    <w:rsid w:val="009A66C5"/>
    <w:rsid w:val="009A7228"/>
    <w:rsid w:val="009B142C"/>
    <w:rsid w:val="009B2AE0"/>
    <w:rsid w:val="009B384B"/>
    <w:rsid w:val="009B5C8A"/>
    <w:rsid w:val="009B685A"/>
    <w:rsid w:val="009C02C7"/>
    <w:rsid w:val="009C09AF"/>
    <w:rsid w:val="009C16B4"/>
    <w:rsid w:val="009C2633"/>
    <w:rsid w:val="009C2A70"/>
    <w:rsid w:val="009C2E29"/>
    <w:rsid w:val="009C3029"/>
    <w:rsid w:val="009C6E52"/>
    <w:rsid w:val="009D07EB"/>
    <w:rsid w:val="009D1CA6"/>
    <w:rsid w:val="009D4791"/>
    <w:rsid w:val="009D4FE0"/>
    <w:rsid w:val="009D6B74"/>
    <w:rsid w:val="009D6FE8"/>
    <w:rsid w:val="009D7505"/>
    <w:rsid w:val="009D78E5"/>
    <w:rsid w:val="009E1135"/>
    <w:rsid w:val="009E4BA5"/>
    <w:rsid w:val="009E58BE"/>
    <w:rsid w:val="009F16EE"/>
    <w:rsid w:val="009F21FA"/>
    <w:rsid w:val="009F2B98"/>
    <w:rsid w:val="009F44B6"/>
    <w:rsid w:val="009F5998"/>
    <w:rsid w:val="009F61D8"/>
    <w:rsid w:val="009F74A0"/>
    <w:rsid w:val="009F76CD"/>
    <w:rsid w:val="00A00209"/>
    <w:rsid w:val="00A00ACF"/>
    <w:rsid w:val="00A01189"/>
    <w:rsid w:val="00A03A1E"/>
    <w:rsid w:val="00A03B39"/>
    <w:rsid w:val="00A04218"/>
    <w:rsid w:val="00A058BE"/>
    <w:rsid w:val="00A060A1"/>
    <w:rsid w:val="00A064A8"/>
    <w:rsid w:val="00A068F6"/>
    <w:rsid w:val="00A075A1"/>
    <w:rsid w:val="00A07CE4"/>
    <w:rsid w:val="00A112FF"/>
    <w:rsid w:val="00A11524"/>
    <w:rsid w:val="00A1162C"/>
    <w:rsid w:val="00A118CF"/>
    <w:rsid w:val="00A12A5A"/>
    <w:rsid w:val="00A1510B"/>
    <w:rsid w:val="00A16524"/>
    <w:rsid w:val="00A1666E"/>
    <w:rsid w:val="00A17F32"/>
    <w:rsid w:val="00A20505"/>
    <w:rsid w:val="00A208E3"/>
    <w:rsid w:val="00A209AC"/>
    <w:rsid w:val="00A243BD"/>
    <w:rsid w:val="00A2472F"/>
    <w:rsid w:val="00A247AD"/>
    <w:rsid w:val="00A24A2F"/>
    <w:rsid w:val="00A24B5A"/>
    <w:rsid w:val="00A24ED6"/>
    <w:rsid w:val="00A25C73"/>
    <w:rsid w:val="00A2622A"/>
    <w:rsid w:val="00A26BA5"/>
    <w:rsid w:val="00A27FD3"/>
    <w:rsid w:val="00A305D7"/>
    <w:rsid w:val="00A32B63"/>
    <w:rsid w:val="00A32DB3"/>
    <w:rsid w:val="00A337FC"/>
    <w:rsid w:val="00A347F9"/>
    <w:rsid w:val="00A35114"/>
    <w:rsid w:val="00A41750"/>
    <w:rsid w:val="00A42A4C"/>
    <w:rsid w:val="00A45F6A"/>
    <w:rsid w:val="00A45FBD"/>
    <w:rsid w:val="00A45FC5"/>
    <w:rsid w:val="00A527B8"/>
    <w:rsid w:val="00A53294"/>
    <w:rsid w:val="00A55084"/>
    <w:rsid w:val="00A553A8"/>
    <w:rsid w:val="00A565C7"/>
    <w:rsid w:val="00A57511"/>
    <w:rsid w:val="00A57D9A"/>
    <w:rsid w:val="00A60E6A"/>
    <w:rsid w:val="00A62EA9"/>
    <w:rsid w:val="00A644EB"/>
    <w:rsid w:val="00A64CA7"/>
    <w:rsid w:val="00A65C07"/>
    <w:rsid w:val="00A66248"/>
    <w:rsid w:val="00A66314"/>
    <w:rsid w:val="00A66B17"/>
    <w:rsid w:val="00A67072"/>
    <w:rsid w:val="00A70A9D"/>
    <w:rsid w:val="00A72AE6"/>
    <w:rsid w:val="00A7301C"/>
    <w:rsid w:val="00A74052"/>
    <w:rsid w:val="00A75978"/>
    <w:rsid w:val="00A76408"/>
    <w:rsid w:val="00A775BD"/>
    <w:rsid w:val="00A77FCC"/>
    <w:rsid w:val="00A81FB8"/>
    <w:rsid w:val="00A82672"/>
    <w:rsid w:val="00A8314E"/>
    <w:rsid w:val="00A86454"/>
    <w:rsid w:val="00A86B08"/>
    <w:rsid w:val="00A876A8"/>
    <w:rsid w:val="00A92681"/>
    <w:rsid w:val="00A9300F"/>
    <w:rsid w:val="00A934A0"/>
    <w:rsid w:val="00A93F20"/>
    <w:rsid w:val="00AA08BB"/>
    <w:rsid w:val="00AA1456"/>
    <w:rsid w:val="00AA1953"/>
    <w:rsid w:val="00AA3105"/>
    <w:rsid w:val="00AA4356"/>
    <w:rsid w:val="00AA48E7"/>
    <w:rsid w:val="00AA4CCF"/>
    <w:rsid w:val="00AA61CE"/>
    <w:rsid w:val="00AB1FC5"/>
    <w:rsid w:val="00AB3B8C"/>
    <w:rsid w:val="00AB4548"/>
    <w:rsid w:val="00AB468F"/>
    <w:rsid w:val="00AB52F6"/>
    <w:rsid w:val="00AB6712"/>
    <w:rsid w:val="00AB6C23"/>
    <w:rsid w:val="00AC44A6"/>
    <w:rsid w:val="00AC5E21"/>
    <w:rsid w:val="00AC5EB5"/>
    <w:rsid w:val="00AC739B"/>
    <w:rsid w:val="00AD0238"/>
    <w:rsid w:val="00AD1F47"/>
    <w:rsid w:val="00AD4D7A"/>
    <w:rsid w:val="00AD6634"/>
    <w:rsid w:val="00AD7386"/>
    <w:rsid w:val="00AD7401"/>
    <w:rsid w:val="00AE2716"/>
    <w:rsid w:val="00AE3022"/>
    <w:rsid w:val="00AE50F4"/>
    <w:rsid w:val="00AE6BE0"/>
    <w:rsid w:val="00AE6D2A"/>
    <w:rsid w:val="00AF11B2"/>
    <w:rsid w:val="00AF2FA8"/>
    <w:rsid w:val="00AF3363"/>
    <w:rsid w:val="00AF46DD"/>
    <w:rsid w:val="00AF7E41"/>
    <w:rsid w:val="00B0047C"/>
    <w:rsid w:val="00B00E64"/>
    <w:rsid w:val="00B053CF"/>
    <w:rsid w:val="00B07B9E"/>
    <w:rsid w:val="00B10B10"/>
    <w:rsid w:val="00B117B7"/>
    <w:rsid w:val="00B141D6"/>
    <w:rsid w:val="00B15C91"/>
    <w:rsid w:val="00B17AAE"/>
    <w:rsid w:val="00B20614"/>
    <w:rsid w:val="00B23A7F"/>
    <w:rsid w:val="00B2728C"/>
    <w:rsid w:val="00B27381"/>
    <w:rsid w:val="00B276EA"/>
    <w:rsid w:val="00B31EDD"/>
    <w:rsid w:val="00B32244"/>
    <w:rsid w:val="00B32866"/>
    <w:rsid w:val="00B32996"/>
    <w:rsid w:val="00B374A5"/>
    <w:rsid w:val="00B401F2"/>
    <w:rsid w:val="00B4233C"/>
    <w:rsid w:val="00B4282B"/>
    <w:rsid w:val="00B45057"/>
    <w:rsid w:val="00B46353"/>
    <w:rsid w:val="00B479C5"/>
    <w:rsid w:val="00B47B5E"/>
    <w:rsid w:val="00B521E2"/>
    <w:rsid w:val="00B52375"/>
    <w:rsid w:val="00B532C6"/>
    <w:rsid w:val="00B53930"/>
    <w:rsid w:val="00B53D62"/>
    <w:rsid w:val="00B540B9"/>
    <w:rsid w:val="00B54D0F"/>
    <w:rsid w:val="00B56A4E"/>
    <w:rsid w:val="00B56BD5"/>
    <w:rsid w:val="00B60D39"/>
    <w:rsid w:val="00B6178A"/>
    <w:rsid w:val="00B61C6D"/>
    <w:rsid w:val="00B630EC"/>
    <w:rsid w:val="00B63911"/>
    <w:rsid w:val="00B660F0"/>
    <w:rsid w:val="00B66565"/>
    <w:rsid w:val="00B66DAF"/>
    <w:rsid w:val="00B67B87"/>
    <w:rsid w:val="00B70A77"/>
    <w:rsid w:val="00B70F84"/>
    <w:rsid w:val="00B71968"/>
    <w:rsid w:val="00B72367"/>
    <w:rsid w:val="00B7456C"/>
    <w:rsid w:val="00B77F61"/>
    <w:rsid w:val="00B81370"/>
    <w:rsid w:val="00B83413"/>
    <w:rsid w:val="00B84654"/>
    <w:rsid w:val="00B84867"/>
    <w:rsid w:val="00B84C9D"/>
    <w:rsid w:val="00B84CFC"/>
    <w:rsid w:val="00B85369"/>
    <w:rsid w:val="00B86566"/>
    <w:rsid w:val="00B86568"/>
    <w:rsid w:val="00B86EEB"/>
    <w:rsid w:val="00B929A4"/>
    <w:rsid w:val="00B92D07"/>
    <w:rsid w:val="00B937E4"/>
    <w:rsid w:val="00B94A37"/>
    <w:rsid w:val="00B951E4"/>
    <w:rsid w:val="00B961BB"/>
    <w:rsid w:val="00BA0089"/>
    <w:rsid w:val="00BA0990"/>
    <w:rsid w:val="00BA7A19"/>
    <w:rsid w:val="00BB1745"/>
    <w:rsid w:val="00BB2B75"/>
    <w:rsid w:val="00BB2CA5"/>
    <w:rsid w:val="00BB46D8"/>
    <w:rsid w:val="00BB7CD2"/>
    <w:rsid w:val="00BC2435"/>
    <w:rsid w:val="00BC2D9F"/>
    <w:rsid w:val="00BC56E9"/>
    <w:rsid w:val="00BC7709"/>
    <w:rsid w:val="00BC7EA1"/>
    <w:rsid w:val="00BD05C7"/>
    <w:rsid w:val="00BD0A43"/>
    <w:rsid w:val="00BD0BDC"/>
    <w:rsid w:val="00BD16ED"/>
    <w:rsid w:val="00BD341F"/>
    <w:rsid w:val="00BD3BAC"/>
    <w:rsid w:val="00BE07B5"/>
    <w:rsid w:val="00BE1EEA"/>
    <w:rsid w:val="00BE707D"/>
    <w:rsid w:val="00BF1ADC"/>
    <w:rsid w:val="00BF275D"/>
    <w:rsid w:val="00BF2BE8"/>
    <w:rsid w:val="00BF3CDF"/>
    <w:rsid w:val="00BF4ABD"/>
    <w:rsid w:val="00BF4CE8"/>
    <w:rsid w:val="00BF4F22"/>
    <w:rsid w:val="00BF5022"/>
    <w:rsid w:val="00BF59BE"/>
    <w:rsid w:val="00BF72E4"/>
    <w:rsid w:val="00BF7B6B"/>
    <w:rsid w:val="00C01BA0"/>
    <w:rsid w:val="00C02048"/>
    <w:rsid w:val="00C03903"/>
    <w:rsid w:val="00C03A72"/>
    <w:rsid w:val="00C04A3B"/>
    <w:rsid w:val="00C05EB3"/>
    <w:rsid w:val="00C06874"/>
    <w:rsid w:val="00C06F7B"/>
    <w:rsid w:val="00C10EAA"/>
    <w:rsid w:val="00C1364F"/>
    <w:rsid w:val="00C14556"/>
    <w:rsid w:val="00C14BA7"/>
    <w:rsid w:val="00C1612C"/>
    <w:rsid w:val="00C17358"/>
    <w:rsid w:val="00C21355"/>
    <w:rsid w:val="00C21B1D"/>
    <w:rsid w:val="00C225B2"/>
    <w:rsid w:val="00C25A99"/>
    <w:rsid w:val="00C3115C"/>
    <w:rsid w:val="00C331CE"/>
    <w:rsid w:val="00C33A29"/>
    <w:rsid w:val="00C342DD"/>
    <w:rsid w:val="00C34A88"/>
    <w:rsid w:val="00C35CC6"/>
    <w:rsid w:val="00C363A7"/>
    <w:rsid w:val="00C36C85"/>
    <w:rsid w:val="00C43067"/>
    <w:rsid w:val="00C43ADB"/>
    <w:rsid w:val="00C44650"/>
    <w:rsid w:val="00C448C3"/>
    <w:rsid w:val="00C45E36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17D8"/>
    <w:rsid w:val="00C73CB7"/>
    <w:rsid w:val="00C740ED"/>
    <w:rsid w:val="00C74207"/>
    <w:rsid w:val="00C7589C"/>
    <w:rsid w:val="00C75A22"/>
    <w:rsid w:val="00C75F39"/>
    <w:rsid w:val="00C7715B"/>
    <w:rsid w:val="00C8235D"/>
    <w:rsid w:val="00C839CF"/>
    <w:rsid w:val="00C84090"/>
    <w:rsid w:val="00C845CD"/>
    <w:rsid w:val="00C84938"/>
    <w:rsid w:val="00C8634B"/>
    <w:rsid w:val="00C86502"/>
    <w:rsid w:val="00C872FF"/>
    <w:rsid w:val="00C91709"/>
    <w:rsid w:val="00C92A0F"/>
    <w:rsid w:val="00C96C22"/>
    <w:rsid w:val="00C976B6"/>
    <w:rsid w:val="00CA1A1C"/>
    <w:rsid w:val="00CA30CF"/>
    <w:rsid w:val="00CA33BF"/>
    <w:rsid w:val="00CA3A32"/>
    <w:rsid w:val="00CA4858"/>
    <w:rsid w:val="00CA571B"/>
    <w:rsid w:val="00CA5CF0"/>
    <w:rsid w:val="00CB07A3"/>
    <w:rsid w:val="00CB0DAE"/>
    <w:rsid w:val="00CB18D0"/>
    <w:rsid w:val="00CB1CAA"/>
    <w:rsid w:val="00CB500B"/>
    <w:rsid w:val="00CB55A1"/>
    <w:rsid w:val="00CB67E8"/>
    <w:rsid w:val="00CB69C8"/>
    <w:rsid w:val="00CB6D30"/>
    <w:rsid w:val="00CB6E87"/>
    <w:rsid w:val="00CC26D4"/>
    <w:rsid w:val="00CC516A"/>
    <w:rsid w:val="00CC6FBD"/>
    <w:rsid w:val="00CD3298"/>
    <w:rsid w:val="00CD5EA6"/>
    <w:rsid w:val="00CD7CF4"/>
    <w:rsid w:val="00CE0E2E"/>
    <w:rsid w:val="00CE3180"/>
    <w:rsid w:val="00CE4EAE"/>
    <w:rsid w:val="00CE548A"/>
    <w:rsid w:val="00CF10A5"/>
    <w:rsid w:val="00CF224D"/>
    <w:rsid w:val="00CF3AB6"/>
    <w:rsid w:val="00CF5A2D"/>
    <w:rsid w:val="00CF64DC"/>
    <w:rsid w:val="00D02354"/>
    <w:rsid w:val="00D028DE"/>
    <w:rsid w:val="00D056A0"/>
    <w:rsid w:val="00D067D5"/>
    <w:rsid w:val="00D06C57"/>
    <w:rsid w:val="00D10B1F"/>
    <w:rsid w:val="00D1132B"/>
    <w:rsid w:val="00D1196A"/>
    <w:rsid w:val="00D12798"/>
    <w:rsid w:val="00D140AB"/>
    <w:rsid w:val="00D14197"/>
    <w:rsid w:val="00D16F4B"/>
    <w:rsid w:val="00D17AC6"/>
    <w:rsid w:val="00D2038B"/>
    <w:rsid w:val="00D20C1A"/>
    <w:rsid w:val="00D232D7"/>
    <w:rsid w:val="00D23834"/>
    <w:rsid w:val="00D23842"/>
    <w:rsid w:val="00D24B50"/>
    <w:rsid w:val="00D32634"/>
    <w:rsid w:val="00D32EA0"/>
    <w:rsid w:val="00D341EB"/>
    <w:rsid w:val="00D35C01"/>
    <w:rsid w:val="00D362EE"/>
    <w:rsid w:val="00D3760A"/>
    <w:rsid w:val="00D4138D"/>
    <w:rsid w:val="00D41A97"/>
    <w:rsid w:val="00D42A9E"/>
    <w:rsid w:val="00D42C2F"/>
    <w:rsid w:val="00D44010"/>
    <w:rsid w:val="00D44828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4569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14B7"/>
    <w:rsid w:val="00D9268D"/>
    <w:rsid w:val="00D946FC"/>
    <w:rsid w:val="00D95340"/>
    <w:rsid w:val="00DA05DF"/>
    <w:rsid w:val="00DA1EF8"/>
    <w:rsid w:val="00DA3CEC"/>
    <w:rsid w:val="00DA5C1B"/>
    <w:rsid w:val="00DA5CFB"/>
    <w:rsid w:val="00DA657F"/>
    <w:rsid w:val="00DA660E"/>
    <w:rsid w:val="00DA68B6"/>
    <w:rsid w:val="00DA6E4C"/>
    <w:rsid w:val="00DA6EB9"/>
    <w:rsid w:val="00DB0CAE"/>
    <w:rsid w:val="00DB1050"/>
    <w:rsid w:val="00DB2416"/>
    <w:rsid w:val="00DB2D51"/>
    <w:rsid w:val="00DB3859"/>
    <w:rsid w:val="00DB49C5"/>
    <w:rsid w:val="00DB7CF0"/>
    <w:rsid w:val="00DC0082"/>
    <w:rsid w:val="00DC1A1A"/>
    <w:rsid w:val="00DC2071"/>
    <w:rsid w:val="00DC3CC0"/>
    <w:rsid w:val="00DC4168"/>
    <w:rsid w:val="00DC518B"/>
    <w:rsid w:val="00DC5591"/>
    <w:rsid w:val="00DC7A0B"/>
    <w:rsid w:val="00DD0D81"/>
    <w:rsid w:val="00DD216B"/>
    <w:rsid w:val="00DD2454"/>
    <w:rsid w:val="00DD4FC9"/>
    <w:rsid w:val="00DD5C5A"/>
    <w:rsid w:val="00DD680F"/>
    <w:rsid w:val="00DD7119"/>
    <w:rsid w:val="00DD7A58"/>
    <w:rsid w:val="00DE3B94"/>
    <w:rsid w:val="00DE58AA"/>
    <w:rsid w:val="00DE5FD7"/>
    <w:rsid w:val="00DE7D76"/>
    <w:rsid w:val="00DF3B30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055CB"/>
    <w:rsid w:val="00E10137"/>
    <w:rsid w:val="00E10F2A"/>
    <w:rsid w:val="00E11063"/>
    <w:rsid w:val="00E110B9"/>
    <w:rsid w:val="00E20771"/>
    <w:rsid w:val="00E20781"/>
    <w:rsid w:val="00E20B93"/>
    <w:rsid w:val="00E21659"/>
    <w:rsid w:val="00E21CCE"/>
    <w:rsid w:val="00E2333C"/>
    <w:rsid w:val="00E277FD"/>
    <w:rsid w:val="00E30E7A"/>
    <w:rsid w:val="00E31BB5"/>
    <w:rsid w:val="00E31F94"/>
    <w:rsid w:val="00E35928"/>
    <w:rsid w:val="00E36F98"/>
    <w:rsid w:val="00E412C4"/>
    <w:rsid w:val="00E424B5"/>
    <w:rsid w:val="00E42D24"/>
    <w:rsid w:val="00E4428B"/>
    <w:rsid w:val="00E46E03"/>
    <w:rsid w:val="00E5021A"/>
    <w:rsid w:val="00E51009"/>
    <w:rsid w:val="00E52246"/>
    <w:rsid w:val="00E53439"/>
    <w:rsid w:val="00E560BA"/>
    <w:rsid w:val="00E57232"/>
    <w:rsid w:val="00E60F09"/>
    <w:rsid w:val="00E6448A"/>
    <w:rsid w:val="00E64FBD"/>
    <w:rsid w:val="00E65C33"/>
    <w:rsid w:val="00E66080"/>
    <w:rsid w:val="00E6685D"/>
    <w:rsid w:val="00E66D04"/>
    <w:rsid w:val="00E66FCE"/>
    <w:rsid w:val="00E72DC9"/>
    <w:rsid w:val="00E7308C"/>
    <w:rsid w:val="00E751D2"/>
    <w:rsid w:val="00E75294"/>
    <w:rsid w:val="00E7557D"/>
    <w:rsid w:val="00E75C0D"/>
    <w:rsid w:val="00E77C88"/>
    <w:rsid w:val="00E80DBE"/>
    <w:rsid w:val="00E816C9"/>
    <w:rsid w:val="00E81E62"/>
    <w:rsid w:val="00E830E3"/>
    <w:rsid w:val="00E834B2"/>
    <w:rsid w:val="00E843EA"/>
    <w:rsid w:val="00E86508"/>
    <w:rsid w:val="00E903D9"/>
    <w:rsid w:val="00E913FE"/>
    <w:rsid w:val="00E91C69"/>
    <w:rsid w:val="00E91C85"/>
    <w:rsid w:val="00E93895"/>
    <w:rsid w:val="00E96B1A"/>
    <w:rsid w:val="00E96BF7"/>
    <w:rsid w:val="00E97A6E"/>
    <w:rsid w:val="00EA093C"/>
    <w:rsid w:val="00EA09FA"/>
    <w:rsid w:val="00EA2B0D"/>
    <w:rsid w:val="00EA33F0"/>
    <w:rsid w:val="00EA7839"/>
    <w:rsid w:val="00EB0803"/>
    <w:rsid w:val="00EB0B63"/>
    <w:rsid w:val="00EB0C33"/>
    <w:rsid w:val="00EB2EE8"/>
    <w:rsid w:val="00EB4013"/>
    <w:rsid w:val="00EB4B6B"/>
    <w:rsid w:val="00EB7466"/>
    <w:rsid w:val="00EC3846"/>
    <w:rsid w:val="00EC42AC"/>
    <w:rsid w:val="00EC4388"/>
    <w:rsid w:val="00EC54D3"/>
    <w:rsid w:val="00EC5DCC"/>
    <w:rsid w:val="00EC5DF3"/>
    <w:rsid w:val="00ED0D6A"/>
    <w:rsid w:val="00ED0EBF"/>
    <w:rsid w:val="00ED1EBA"/>
    <w:rsid w:val="00ED38B2"/>
    <w:rsid w:val="00ED44F6"/>
    <w:rsid w:val="00ED5D26"/>
    <w:rsid w:val="00ED67E1"/>
    <w:rsid w:val="00EE1B7E"/>
    <w:rsid w:val="00EE2B02"/>
    <w:rsid w:val="00EE3FD6"/>
    <w:rsid w:val="00EE7473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0BFA"/>
    <w:rsid w:val="00F01EFB"/>
    <w:rsid w:val="00F0244C"/>
    <w:rsid w:val="00F02A44"/>
    <w:rsid w:val="00F02BEE"/>
    <w:rsid w:val="00F0342A"/>
    <w:rsid w:val="00F03CB7"/>
    <w:rsid w:val="00F0453E"/>
    <w:rsid w:val="00F054F0"/>
    <w:rsid w:val="00F075D1"/>
    <w:rsid w:val="00F07767"/>
    <w:rsid w:val="00F109DB"/>
    <w:rsid w:val="00F10E70"/>
    <w:rsid w:val="00F1152C"/>
    <w:rsid w:val="00F1161A"/>
    <w:rsid w:val="00F13919"/>
    <w:rsid w:val="00F13E34"/>
    <w:rsid w:val="00F16750"/>
    <w:rsid w:val="00F16AB2"/>
    <w:rsid w:val="00F20174"/>
    <w:rsid w:val="00F203E8"/>
    <w:rsid w:val="00F20768"/>
    <w:rsid w:val="00F2094E"/>
    <w:rsid w:val="00F21BEB"/>
    <w:rsid w:val="00F2488F"/>
    <w:rsid w:val="00F3107C"/>
    <w:rsid w:val="00F312A9"/>
    <w:rsid w:val="00F32D41"/>
    <w:rsid w:val="00F3393B"/>
    <w:rsid w:val="00F371FA"/>
    <w:rsid w:val="00F37D15"/>
    <w:rsid w:val="00F42FA6"/>
    <w:rsid w:val="00F43109"/>
    <w:rsid w:val="00F43184"/>
    <w:rsid w:val="00F438A8"/>
    <w:rsid w:val="00F4418A"/>
    <w:rsid w:val="00F45551"/>
    <w:rsid w:val="00F461B3"/>
    <w:rsid w:val="00F46432"/>
    <w:rsid w:val="00F46655"/>
    <w:rsid w:val="00F505EF"/>
    <w:rsid w:val="00F50EAC"/>
    <w:rsid w:val="00F51F43"/>
    <w:rsid w:val="00F528D3"/>
    <w:rsid w:val="00F54B97"/>
    <w:rsid w:val="00F55C61"/>
    <w:rsid w:val="00F55C97"/>
    <w:rsid w:val="00F55DDE"/>
    <w:rsid w:val="00F55F23"/>
    <w:rsid w:val="00F57244"/>
    <w:rsid w:val="00F57B43"/>
    <w:rsid w:val="00F57D13"/>
    <w:rsid w:val="00F62663"/>
    <w:rsid w:val="00F627A7"/>
    <w:rsid w:val="00F62ADB"/>
    <w:rsid w:val="00F65493"/>
    <w:rsid w:val="00F70BCC"/>
    <w:rsid w:val="00F71FF4"/>
    <w:rsid w:val="00F73B49"/>
    <w:rsid w:val="00F7468D"/>
    <w:rsid w:val="00F75986"/>
    <w:rsid w:val="00F7599A"/>
    <w:rsid w:val="00F75E8B"/>
    <w:rsid w:val="00F776ED"/>
    <w:rsid w:val="00F81CC6"/>
    <w:rsid w:val="00F83AAD"/>
    <w:rsid w:val="00F854CA"/>
    <w:rsid w:val="00F91350"/>
    <w:rsid w:val="00F927EA"/>
    <w:rsid w:val="00F95B70"/>
    <w:rsid w:val="00F968E5"/>
    <w:rsid w:val="00F9773C"/>
    <w:rsid w:val="00F97A20"/>
    <w:rsid w:val="00FA13DB"/>
    <w:rsid w:val="00FA1B52"/>
    <w:rsid w:val="00FA3E52"/>
    <w:rsid w:val="00FA4276"/>
    <w:rsid w:val="00FA4AA6"/>
    <w:rsid w:val="00FA6024"/>
    <w:rsid w:val="00FA7CC3"/>
    <w:rsid w:val="00FB5A70"/>
    <w:rsid w:val="00FB78A5"/>
    <w:rsid w:val="00FB7C3E"/>
    <w:rsid w:val="00FC0F60"/>
    <w:rsid w:val="00FC150E"/>
    <w:rsid w:val="00FC1C93"/>
    <w:rsid w:val="00FC3811"/>
    <w:rsid w:val="00FC62BE"/>
    <w:rsid w:val="00FC6ADD"/>
    <w:rsid w:val="00FD052E"/>
    <w:rsid w:val="00FD1A17"/>
    <w:rsid w:val="00FD4B5A"/>
    <w:rsid w:val="00FD4F88"/>
    <w:rsid w:val="00FE1340"/>
    <w:rsid w:val="00FE189B"/>
    <w:rsid w:val="00FE1D99"/>
    <w:rsid w:val="00FE2091"/>
    <w:rsid w:val="00FE2AC2"/>
    <w:rsid w:val="00FE2B0D"/>
    <w:rsid w:val="00FE41FF"/>
    <w:rsid w:val="00FE52D8"/>
    <w:rsid w:val="00FE53F4"/>
    <w:rsid w:val="00FE5809"/>
    <w:rsid w:val="00FE66F7"/>
    <w:rsid w:val="00FF04DB"/>
    <w:rsid w:val="00FF084A"/>
    <w:rsid w:val="00FF1689"/>
    <w:rsid w:val="00FF5099"/>
    <w:rsid w:val="00FF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0703AE38-728A-45BD-A352-51F2A6A9F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A3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uiPriority w:val="22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63318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8320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6139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E80D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6">
    <w:name w:val="Знак"/>
    <w:basedOn w:val="a"/>
    <w:rsid w:val="00C740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FC58B-7809-4EA4-BF4A-F67804E5D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6810</TotalTime>
  <Pages>8</Pages>
  <Words>3230</Words>
  <Characters>18411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317</cp:revision>
  <cp:lastPrinted>2021-04-27T07:48:00Z</cp:lastPrinted>
  <dcterms:created xsi:type="dcterms:W3CDTF">2020-10-29T07:56:00Z</dcterms:created>
  <dcterms:modified xsi:type="dcterms:W3CDTF">2021-06-23T03:56:00Z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