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780601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877FF4">
        <w:rPr>
          <w:rFonts w:ascii="PT Astra Serif" w:hAnsi="PT Astra Serif"/>
        </w:rPr>
        <w:t>2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1B6791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p w:rsidR="001B6791" w:rsidRPr="00DD554D" w:rsidRDefault="001B6791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780601" w:rsidP="00CE3C44">
            <w:pPr>
              <w:pStyle w:val="af1"/>
            </w:pPr>
            <w:r>
              <w:t>70:20:0000003:24307</w:t>
            </w:r>
          </w:p>
        </w:tc>
        <w:tc>
          <w:tcPr>
            <w:tcW w:w="4676" w:type="dxa"/>
            <w:shd w:val="clear" w:color="auto" w:fill="auto"/>
          </w:tcPr>
          <w:p w:rsidR="00877FF4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Стрежевой, </w:t>
            </w:r>
          </w:p>
          <w:p w:rsidR="00252F05" w:rsidRPr="00DD554D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Коммунальная, д. 53, стр. </w:t>
            </w:r>
            <w:r w:rsidR="0078060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780601">
        <w:rPr>
          <w:rFonts w:ascii="PT Astra Serif" w:hAnsi="PT Astra Serif"/>
        </w:rPr>
        <w:t>10 499 541 (десять миллионов четыреста девяносто девять тысяч пятьсот сорок один)</w:t>
      </w:r>
      <w:r w:rsidR="0011008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780601">
        <w:rPr>
          <w:rFonts w:ascii="PT Astra Serif" w:hAnsi="PT Astra Serif"/>
        </w:rPr>
        <w:t>ь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FA3D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FA3D98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Ассоциация </w:t>
            </w:r>
            <w:r w:rsidR="00481C2D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</w:t>
            </w:r>
            <w:r w:rsidR="00481C2D">
              <w:rPr>
                <w:rFonts w:ascii="PT Astra Serif" w:hAnsi="PT Astra Serif"/>
              </w:rPr>
              <w:t xml:space="preserve"> </w:t>
            </w:r>
            <w:r w:rsidR="00187BA2">
              <w:rPr>
                <w:rFonts w:ascii="PT Astra Serif" w:hAnsi="PT Astra Serif"/>
              </w:rPr>
              <w:t>союз о</w:t>
            </w:r>
            <w:r w:rsidR="00481C2D">
              <w:rPr>
                <w:rFonts w:ascii="PT Astra Serif" w:hAnsi="PT Astra Serif"/>
              </w:rPr>
              <w:t>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187BA2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187BA2">
              <w:rPr>
                <w:rFonts w:ascii="PT Astra Serif" w:hAnsi="PT Astra Serif"/>
              </w:rPr>
              <w:t>0947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4B5BE0" w:rsidRPr="004B5BE0">
              <w:rPr>
                <w:rFonts w:ascii="PT Astra Serif" w:hAnsi="PT Astra Serif"/>
              </w:rPr>
              <w:t>1</w:t>
            </w:r>
            <w:r w:rsidR="00187BA2">
              <w:rPr>
                <w:rFonts w:ascii="PT Astra Serif" w:hAnsi="PT Astra Serif"/>
              </w:rPr>
              <w:t>4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4B5BE0" w:rsidRPr="004B5BE0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187BA2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276CE4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E56E6B">
        <w:rPr>
          <w:rFonts w:ascii="PT Astra Serif" w:hAnsi="PT Astra Serif"/>
        </w:rPr>
        <w:t>ФИО</w:t>
      </w:r>
      <w:r w:rsidR="004B5BE0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780601">
        <w:rPr>
          <w:rFonts w:ascii="PT Astra Serif" w:hAnsi="PT Astra Serif"/>
        </w:rPr>
        <w:t>70:20:0000003:24307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276CE4">
        <w:rPr>
          <w:rFonts w:ascii="PT Astra Serif" w:hAnsi="PT Astra Serif"/>
        </w:rPr>
        <w:t xml:space="preserve">Томская область, г. Стрежевой, ул. Коммунальная, д. 53, стр. </w:t>
      </w:r>
      <w:r w:rsidR="00780601">
        <w:rPr>
          <w:rFonts w:ascii="PT Astra Serif" w:hAnsi="PT Astra Serif"/>
        </w:rPr>
        <w:t>7.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56E6B" w:rsidRDefault="00E56E6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56E6B" w:rsidRDefault="00E56E6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56E6B" w:rsidRDefault="00E56E6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56E6B" w:rsidRDefault="00E56E6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56E6B" w:rsidRDefault="00E56E6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6791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6E6B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361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94</cp:revision>
  <cp:lastPrinted>2021-04-27T07:45:00Z</cp:lastPrinted>
  <dcterms:created xsi:type="dcterms:W3CDTF">2020-10-29T08:09:00Z</dcterms:created>
  <dcterms:modified xsi:type="dcterms:W3CDTF">2021-06-23T04:14:00Z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