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3006E8">
        <w:rPr>
          <w:rFonts w:ascii="PT Astra Serif" w:hAnsi="PT Astra Serif"/>
          <w:b/>
          <w:bCs/>
          <w:sz w:val="26"/>
          <w:szCs w:val="26"/>
        </w:rPr>
        <w:t>1</w:t>
      </w:r>
      <w:r w:rsidR="001073D6">
        <w:rPr>
          <w:rFonts w:ascii="PT Astra Serif" w:hAnsi="PT Astra Serif"/>
          <w:b/>
          <w:bCs/>
          <w:sz w:val="26"/>
          <w:szCs w:val="26"/>
        </w:rPr>
        <w:t>3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3F706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 июл</w:t>
            </w:r>
            <w:r w:rsidR="00A115FB">
              <w:rPr>
                <w:rFonts w:ascii="PT Astra Serif" w:hAnsi="PT Astra Serif"/>
              </w:rPr>
              <w:t>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3F7066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3F7066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CE3C44">
            <w:pPr>
              <w:pStyle w:val="af1"/>
            </w:pPr>
            <w:r w:rsidRPr="008C23B0">
              <w:t>Комиссия в составе:</w:t>
            </w:r>
          </w:p>
          <w:p w:rsidR="00C94156" w:rsidRPr="008C23B0" w:rsidRDefault="00C94156" w:rsidP="00CE3C44">
            <w:pPr>
              <w:pStyle w:val="af1"/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  <w:r w:rsidRPr="008C23B0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CE3C44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proofErr w:type="spellStart"/>
            <w:r w:rsidRPr="00DC3694">
              <w:t>Лиманская</w:t>
            </w:r>
            <w:proofErr w:type="spellEnd"/>
            <w:r w:rsidRPr="00DC3694">
              <w:t xml:space="preserve">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A115FB" w:rsidP="00CE3C44">
            <w:pPr>
              <w:pStyle w:val="af1"/>
            </w:pPr>
            <w:r w:rsidRPr="00DC369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86F7B" w:rsidRPr="008C23B0" w:rsidTr="00162125">
        <w:tc>
          <w:tcPr>
            <w:tcW w:w="2959" w:type="dxa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F86F7B" w:rsidRDefault="00F86F7B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F86F7B" w:rsidRPr="00DC3694" w:rsidRDefault="00F86F7B" w:rsidP="00CE3C44">
            <w:pPr>
              <w:pStyle w:val="af1"/>
            </w:pPr>
          </w:p>
        </w:tc>
      </w:tr>
      <w:tr w:rsidR="002D469D" w:rsidRPr="008C23B0" w:rsidTr="00162125">
        <w:tc>
          <w:tcPr>
            <w:tcW w:w="2959" w:type="dxa"/>
            <w:shd w:val="clear" w:color="auto" w:fill="auto"/>
          </w:tcPr>
          <w:p w:rsidR="002D469D" w:rsidRPr="00DC3694" w:rsidRDefault="002D469D" w:rsidP="00CE3C44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D469D" w:rsidRDefault="002D469D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D469D" w:rsidRPr="00DC3694" w:rsidRDefault="002D469D" w:rsidP="00CE3C44">
            <w:pPr>
              <w:pStyle w:val="af1"/>
            </w:pPr>
            <w:r>
              <w:t>начальник</w:t>
            </w:r>
            <w:r w:rsidRPr="0012487C">
              <w:t xml:space="preserve"> управления оценки и </w:t>
            </w:r>
            <w:proofErr w:type="gramStart"/>
            <w:r w:rsidRPr="0012487C">
              <w:t>бизнес-планирования</w:t>
            </w:r>
            <w:proofErr w:type="gramEnd"/>
            <w:r w:rsidRPr="0012487C">
              <w:t xml:space="preserve"> Союза «Томская торгово-промышленная палата»</w:t>
            </w:r>
          </w:p>
        </w:tc>
      </w:tr>
    </w:tbl>
    <w:p w:rsidR="000E031B" w:rsidRPr="008C23B0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Присутствующие на заседании иные лица:</w:t>
            </w:r>
          </w:p>
          <w:p w:rsidR="00C338B7" w:rsidRPr="008C23B0" w:rsidRDefault="00C338B7" w:rsidP="00CE3C44">
            <w:pPr>
              <w:pStyle w:val="af1"/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proofErr w:type="spellStart"/>
            <w:r>
              <w:t>Корулько</w:t>
            </w:r>
            <w:proofErr w:type="spellEnd"/>
            <w:r>
              <w:t xml:space="preserve">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F86F7B" w:rsidP="00CE3C44">
            <w:pPr>
              <w:pStyle w:val="af1"/>
            </w:pPr>
            <w:r w:rsidRPr="00F86F7B">
              <w:t xml:space="preserve">инспектор по </w:t>
            </w:r>
            <w:proofErr w:type="gramStart"/>
            <w:r w:rsidRPr="00F86F7B">
              <w:t>контролю за</w:t>
            </w:r>
            <w:proofErr w:type="gramEnd"/>
            <w:r w:rsidRPr="00F86F7B">
              <w:t xml:space="preserve">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CE3C44">
            <w:pPr>
              <w:pStyle w:val="af1"/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CE3C44">
            <w:pPr>
              <w:pStyle w:val="af1"/>
            </w:pPr>
            <w:r w:rsidRPr="008C23B0"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CE3C44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2D469D">
            <w:pPr>
              <w:pStyle w:val="af1"/>
            </w:pPr>
            <w:r w:rsidRPr="008C23B0">
              <w:t xml:space="preserve">ведущий оценщик </w:t>
            </w:r>
            <w:r w:rsidR="002D469D">
              <w:t>ОГБУ</w:t>
            </w:r>
            <w:r w:rsidRPr="008C23B0">
              <w:t xml:space="preserve"> «Томский областной центр инвентаризации и кадастра»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CE3C44">
            <w:pPr>
              <w:pStyle w:val="af1"/>
            </w:pPr>
          </w:p>
        </w:tc>
      </w:tr>
      <w:tr w:rsidR="002D469D" w:rsidRPr="008C23B0" w:rsidTr="00162125">
        <w:tc>
          <w:tcPr>
            <w:tcW w:w="2968" w:type="dxa"/>
            <w:shd w:val="clear" w:color="auto" w:fill="auto"/>
          </w:tcPr>
          <w:p w:rsidR="002D469D" w:rsidRDefault="002D469D" w:rsidP="00B26993">
            <w:pPr>
              <w:pStyle w:val="af1"/>
            </w:pPr>
            <w:r>
              <w:t>Бычков Никита Олегович</w:t>
            </w:r>
          </w:p>
        </w:tc>
        <w:tc>
          <w:tcPr>
            <w:tcW w:w="296" w:type="dxa"/>
            <w:shd w:val="clear" w:color="auto" w:fill="auto"/>
          </w:tcPr>
          <w:p w:rsidR="002D469D" w:rsidRPr="008C23B0" w:rsidRDefault="002D469D" w:rsidP="00B26993">
            <w:pPr>
              <w:pStyle w:val="af1"/>
            </w:pPr>
            <w:r>
              <w:t>-</w:t>
            </w:r>
          </w:p>
        </w:tc>
        <w:tc>
          <w:tcPr>
            <w:tcW w:w="6080" w:type="dxa"/>
            <w:shd w:val="clear" w:color="auto" w:fill="auto"/>
          </w:tcPr>
          <w:p w:rsidR="002D469D" w:rsidRDefault="002D469D" w:rsidP="00B26993">
            <w:pPr>
              <w:pStyle w:val="af1"/>
            </w:pPr>
            <w:r w:rsidRPr="00DA55D1">
              <w:t>оценщик ООО «</w:t>
            </w:r>
            <w:r>
              <w:t>Западно-Сибирская оценочная компания</w:t>
            </w:r>
            <w:r w:rsidRPr="00DA55D1">
              <w:t>»</w:t>
            </w:r>
          </w:p>
        </w:tc>
      </w:tr>
      <w:tr w:rsidR="002D469D" w:rsidRPr="008C23B0" w:rsidTr="00162125">
        <w:tc>
          <w:tcPr>
            <w:tcW w:w="2968" w:type="dxa"/>
            <w:shd w:val="clear" w:color="auto" w:fill="auto"/>
          </w:tcPr>
          <w:p w:rsidR="002D469D" w:rsidRPr="008C23B0" w:rsidRDefault="002D469D" w:rsidP="00B26993">
            <w:pPr>
              <w:pStyle w:val="af1"/>
            </w:pPr>
            <w:r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2D469D" w:rsidRPr="008C23B0" w:rsidRDefault="002D469D" w:rsidP="00B26993">
            <w:pPr>
              <w:pStyle w:val="af1"/>
            </w:pPr>
            <w:r w:rsidRPr="008C23B0">
              <w:t>-</w:t>
            </w:r>
          </w:p>
        </w:tc>
        <w:tc>
          <w:tcPr>
            <w:tcW w:w="6080" w:type="dxa"/>
            <w:shd w:val="clear" w:color="auto" w:fill="auto"/>
          </w:tcPr>
          <w:p w:rsidR="002D469D" w:rsidRPr="008C23B0" w:rsidRDefault="002D469D" w:rsidP="00B26993">
            <w:pPr>
              <w:pStyle w:val="af1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2D469D" w:rsidRPr="008C23B0" w:rsidTr="00162125">
        <w:tc>
          <w:tcPr>
            <w:tcW w:w="2968" w:type="dxa"/>
            <w:shd w:val="clear" w:color="auto" w:fill="auto"/>
          </w:tcPr>
          <w:p w:rsidR="002D469D" w:rsidRPr="008C23B0" w:rsidRDefault="002D469D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2D469D" w:rsidRPr="008C23B0" w:rsidRDefault="002D469D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2D469D" w:rsidRPr="008C23B0" w:rsidRDefault="002D469D" w:rsidP="00CE3C44">
            <w:pPr>
              <w:pStyle w:val="af1"/>
            </w:pPr>
          </w:p>
        </w:tc>
      </w:tr>
    </w:tbl>
    <w:p w:rsidR="004E3F7D" w:rsidRPr="00DD554D" w:rsidRDefault="00736B16" w:rsidP="008D705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0750DC">
        <w:rPr>
          <w:rFonts w:ascii="PT Astra Serif" w:hAnsi="PT Astra Serif"/>
        </w:rPr>
        <w:t>1</w:t>
      </w:r>
      <w:r w:rsidR="001073D6">
        <w:rPr>
          <w:rFonts w:ascii="PT Astra Serif" w:hAnsi="PT Astra Serif"/>
        </w:rPr>
        <w:t>1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D075FA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proofErr w:type="spellStart"/>
      <w:r w:rsidR="00090572" w:rsidRPr="00DD554D">
        <w:rPr>
          <w:rFonts w:ascii="PT Astra Serif" w:hAnsi="PT Astra Serif"/>
        </w:rPr>
        <w:t>вх</w:t>
      </w:r>
      <w:proofErr w:type="spellEnd"/>
      <w:r w:rsidR="00090572" w:rsidRPr="00DD554D">
        <w:rPr>
          <w:rFonts w:ascii="PT Astra Serif" w:hAnsi="PT Astra Serif"/>
        </w:rPr>
        <w:t>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0750DC">
        <w:rPr>
          <w:rFonts w:ascii="PT Astra Serif" w:hAnsi="PT Astra Serif"/>
        </w:rPr>
        <w:t>7</w:t>
      </w:r>
      <w:r w:rsidR="001073D6">
        <w:rPr>
          <w:rFonts w:ascii="PT Astra Serif" w:hAnsi="PT Astra Serif"/>
        </w:rPr>
        <w:t>6</w:t>
      </w:r>
      <w:r w:rsidR="00090572" w:rsidRPr="00DD554D">
        <w:rPr>
          <w:rFonts w:ascii="PT Astra Serif" w:hAnsi="PT Astra Serif"/>
        </w:rPr>
        <w:t xml:space="preserve"> от</w:t>
      </w:r>
      <w:r w:rsidR="00F24EC6">
        <w:rPr>
          <w:rFonts w:ascii="PT Astra Serif" w:hAnsi="PT Astra Serif"/>
        </w:rPr>
        <w:t xml:space="preserve"> </w:t>
      </w:r>
      <w:r w:rsidR="008C0871">
        <w:rPr>
          <w:rFonts w:ascii="PT Astra Serif" w:hAnsi="PT Astra Serif"/>
        </w:rPr>
        <w:t>ФИО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CE3C44">
            <w:pPr>
              <w:pStyle w:val="af1"/>
            </w:pPr>
            <w:r w:rsidRPr="00DD554D"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2B433B" w:rsidP="001073D6">
            <w:pPr>
              <w:pStyle w:val="af1"/>
            </w:pPr>
            <w:r>
              <w:t>70:</w:t>
            </w:r>
            <w:r w:rsidR="001073D6">
              <w:t>21</w:t>
            </w:r>
            <w:r>
              <w:t>:</w:t>
            </w:r>
            <w:r w:rsidR="001073D6">
              <w:t>0100007</w:t>
            </w:r>
            <w:r>
              <w:t>:</w:t>
            </w:r>
            <w:r w:rsidR="001073D6">
              <w:t>756</w:t>
            </w:r>
          </w:p>
        </w:tc>
        <w:tc>
          <w:tcPr>
            <w:tcW w:w="4676" w:type="dxa"/>
            <w:shd w:val="clear" w:color="auto" w:fill="auto"/>
          </w:tcPr>
          <w:p w:rsidR="00252F05" w:rsidRPr="00DD554D" w:rsidRDefault="001073D6" w:rsidP="001073D6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1073D6">
              <w:rPr>
                <w:rFonts w:ascii="PT Astra Serif" w:hAnsi="PT Astra Serif"/>
                <w:sz w:val="24"/>
                <w:szCs w:val="24"/>
              </w:rPr>
              <w:t>Томская область, г. Томск, ул. Вилюйская, д. 52, пом. П001-П006, 1001-1008, М001-</w:t>
            </w:r>
            <w:r w:rsidRPr="001073D6">
              <w:rPr>
                <w:rFonts w:ascii="PT Astra Serif" w:hAnsi="PT Astra Serif"/>
                <w:sz w:val="24"/>
                <w:szCs w:val="24"/>
              </w:rPr>
              <w:lastRenderedPageBreak/>
              <w:t>М006, М014-М018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285FE7">
        <w:rPr>
          <w:rFonts w:ascii="PT Astra Serif" w:hAnsi="PT Astra Serif"/>
        </w:rPr>
        <w:t>8 720 000</w:t>
      </w:r>
      <w:r w:rsidR="002B433B" w:rsidRPr="000D0627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>(</w:t>
      </w:r>
      <w:r w:rsidR="00285FE7">
        <w:rPr>
          <w:rFonts w:ascii="PT Astra Serif" w:hAnsi="PT Astra Serif"/>
        </w:rPr>
        <w:t>восемь</w:t>
      </w:r>
      <w:r w:rsidR="002B433B">
        <w:rPr>
          <w:rFonts w:ascii="PT Astra Serif" w:hAnsi="PT Astra Serif"/>
        </w:rPr>
        <w:t xml:space="preserve"> миллион</w:t>
      </w:r>
      <w:r w:rsidR="00285FE7">
        <w:rPr>
          <w:rFonts w:ascii="PT Astra Serif" w:hAnsi="PT Astra Serif"/>
        </w:rPr>
        <w:t>ов</w:t>
      </w:r>
      <w:r w:rsidR="002B433B">
        <w:rPr>
          <w:rFonts w:ascii="PT Astra Serif" w:hAnsi="PT Astra Serif"/>
        </w:rPr>
        <w:t xml:space="preserve"> </w:t>
      </w:r>
      <w:r w:rsidR="00741A11">
        <w:rPr>
          <w:rFonts w:ascii="PT Astra Serif" w:hAnsi="PT Astra Serif"/>
        </w:rPr>
        <w:t>семьсот</w:t>
      </w:r>
      <w:r w:rsidR="00055E18">
        <w:rPr>
          <w:rFonts w:ascii="PT Astra Serif" w:hAnsi="PT Astra Serif"/>
        </w:rPr>
        <w:t xml:space="preserve"> </w:t>
      </w:r>
      <w:r w:rsidR="00285FE7">
        <w:rPr>
          <w:rFonts w:ascii="PT Astra Serif" w:hAnsi="PT Astra Serif"/>
        </w:rPr>
        <w:t>двадцать</w:t>
      </w:r>
      <w:r w:rsidR="00CF1145">
        <w:rPr>
          <w:rFonts w:ascii="PT Astra Serif" w:hAnsi="PT Astra Serif"/>
        </w:rPr>
        <w:t xml:space="preserve"> </w:t>
      </w:r>
      <w:r w:rsidR="002B433B">
        <w:rPr>
          <w:rFonts w:ascii="PT Astra Serif" w:hAnsi="PT Astra Serif"/>
        </w:rPr>
        <w:t xml:space="preserve">тысяч) </w:t>
      </w:r>
      <w:r w:rsidR="00877FF4" w:rsidRPr="000D0627">
        <w:rPr>
          <w:rFonts w:ascii="PT Astra Serif" w:hAnsi="PT Astra Serif"/>
        </w:rPr>
        <w:t>рубл</w:t>
      </w:r>
      <w:r w:rsidR="000750DC">
        <w:rPr>
          <w:rFonts w:ascii="PT Astra Serif" w:hAnsi="PT Astra Serif"/>
        </w:rPr>
        <w:t>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85FE7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85FE7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D075FA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CE3C44">
            <w:pPr>
              <w:pStyle w:val="af1"/>
            </w:pPr>
            <w:r w:rsidRPr="008C23B0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8C23B0" w:rsidRDefault="00285FE7" w:rsidP="000750D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Соколова Дина Евгеньевна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285FE7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4B5BE0" w:rsidRDefault="00285FE7" w:rsidP="00F24EC6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Свидетельство № 0002510 от 22.07.2020, № в реестре 008873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B65B8A" w:rsidRDefault="00B65B8A" w:rsidP="00B65B8A">
      <w:pPr>
        <w:pStyle w:val="Default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результатам рассмотрения заявления комиссия </w:t>
      </w:r>
      <w:r>
        <w:rPr>
          <w:rFonts w:ascii="PT Astra Serif" w:hAnsi="PT Astra Serif"/>
          <w:b/>
        </w:rPr>
        <w:t>РЕШИЛА</w:t>
      </w:r>
      <w:r>
        <w:rPr>
          <w:rFonts w:ascii="PT Astra Serif" w:hAnsi="PT Astra Serif"/>
        </w:rPr>
        <w:t>: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0750DC" w:rsidRPr="0084465D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0750DC" w:rsidRDefault="000750DC" w:rsidP="000750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285FE7" w:rsidRPr="00285FE7">
        <w:rPr>
          <w:rFonts w:ascii="PT Astra Serif" w:hAnsi="PT Astra Serif"/>
        </w:rPr>
        <w:t>70:21:0100007:756</w:t>
      </w:r>
      <w:r w:rsidR="00285FE7">
        <w:t xml:space="preserve"> </w:t>
      </w:r>
      <w:r w:rsidRPr="0084465D">
        <w:rPr>
          <w:rFonts w:ascii="PT Astra Serif" w:hAnsi="PT Astra Serif"/>
        </w:rPr>
        <w:t>в размере его рыночной стоимости</w:t>
      </w:r>
      <w:r>
        <w:rPr>
          <w:rFonts w:ascii="PT Astra Serif" w:hAnsi="PT Astra Serif"/>
        </w:rPr>
        <w:t xml:space="preserve"> </w:t>
      </w:r>
      <w:r w:rsidR="00285FE7">
        <w:rPr>
          <w:rFonts w:ascii="PT Astra Serif" w:hAnsi="PT Astra Serif"/>
        </w:rPr>
        <w:t>8 720 000</w:t>
      </w:r>
      <w:r w:rsidR="00285FE7" w:rsidRPr="000D0627">
        <w:rPr>
          <w:rFonts w:ascii="PT Astra Serif" w:hAnsi="PT Astra Serif"/>
        </w:rPr>
        <w:t xml:space="preserve"> </w:t>
      </w:r>
      <w:r w:rsidR="00285FE7">
        <w:rPr>
          <w:rFonts w:ascii="PT Astra Serif" w:hAnsi="PT Astra Serif"/>
        </w:rPr>
        <w:t>(восемь миллионов семьсот двадцать тысяч)</w:t>
      </w:r>
      <w:r w:rsidR="00F24EC6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р</w:t>
      </w:r>
      <w:r w:rsidRPr="0084465D">
        <w:rPr>
          <w:rFonts w:ascii="PT Astra Serif" w:hAnsi="PT Astra Serif"/>
        </w:rPr>
        <w:t>ублей.</w:t>
      </w:r>
    </w:p>
    <w:p w:rsidR="0078340A" w:rsidRPr="000D0627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Малиновская Елена Юрьевна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proofErr w:type="spellStart"/>
      <w:r w:rsidRPr="00DC3694">
        <w:rPr>
          <w:rFonts w:ascii="PT Astra Serif" w:hAnsi="PT Astra Serif"/>
        </w:rPr>
        <w:t>Лиманская</w:t>
      </w:r>
      <w:proofErr w:type="spellEnd"/>
      <w:r w:rsidRPr="00DC3694">
        <w:rPr>
          <w:rFonts w:ascii="PT Astra Serif" w:hAnsi="PT Astra Serif"/>
        </w:rPr>
        <w:t xml:space="preserve"> Наталья Викторовна</w:t>
      </w:r>
      <w:r>
        <w:rPr>
          <w:rFonts w:ascii="PT Astra Serif" w:hAnsi="PT Astra Serif"/>
        </w:rPr>
        <w:t xml:space="preserve">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Мельникова Екатерина Феликсовна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0750DC" w:rsidRDefault="000750DC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Инна Валерьевна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8C23B0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223263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proofErr w:type="spellStart"/>
      <w:r>
        <w:rPr>
          <w:rFonts w:ascii="PT Astra Serif" w:hAnsi="PT Astra Serif"/>
          <w:bCs/>
          <w:sz w:val="20"/>
          <w:szCs w:val="20"/>
        </w:rPr>
        <w:t>Корулько</w:t>
      </w:r>
      <w:proofErr w:type="spellEnd"/>
      <w:r>
        <w:rPr>
          <w:rFonts w:ascii="PT Astra Serif" w:hAnsi="PT Astra Serif"/>
          <w:bCs/>
          <w:sz w:val="20"/>
          <w:szCs w:val="20"/>
        </w:rPr>
        <w:t xml:space="preserve"> Александра Федоровна</w:t>
      </w:r>
    </w:p>
    <w:sectPr w:rsidR="00E628D6" w:rsidRPr="004E6C91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6C68" w:rsidRDefault="002B6C68">
      <w:r>
        <w:separator/>
      </w:r>
    </w:p>
  </w:endnote>
  <w:endnote w:type="continuationSeparator" w:id="0">
    <w:p w:rsidR="002B6C68" w:rsidRDefault="002B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6C68" w:rsidRDefault="002B6C68">
      <w:r>
        <w:separator/>
      </w:r>
    </w:p>
  </w:footnote>
  <w:footnote w:type="continuationSeparator" w:id="0">
    <w:p w:rsidR="002B6C68" w:rsidRDefault="002B6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75AB"/>
    <w:rsid w:val="00090572"/>
    <w:rsid w:val="00090604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6760"/>
    <w:rsid w:val="000D0BDC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073D6"/>
    <w:rsid w:val="0011008C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0FA6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AA5"/>
    <w:rsid w:val="00274662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C6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D0482"/>
    <w:rsid w:val="002D3137"/>
    <w:rsid w:val="002D469D"/>
    <w:rsid w:val="002D4CA1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0871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968"/>
    <w:rsid w:val="00B72367"/>
    <w:rsid w:val="00B72CAB"/>
    <w:rsid w:val="00B7456C"/>
    <w:rsid w:val="00B7486B"/>
    <w:rsid w:val="00B8178C"/>
    <w:rsid w:val="00B82B8A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B9F"/>
    <w:rsid w:val="00BD05C7"/>
    <w:rsid w:val="00BD0A43"/>
    <w:rsid w:val="00BD0F51"/>
    <w:rsid w:val="00BD2723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6879"/>
    <w:rsid w:val="00CF1145"/>
    <w:rsid w:val="00CF4535"/>
    <w:rsid w:val="00CF5A2D"/>
    <w:rsid w:val="00D01989"/>
    <w:rsid w:val="00D02354"/>
    <w:rsid w:val="00D06CA1"/>
    <w:rsid w:val="00D075FA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1DA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24EC6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68E5"/>
    <w:rsid w:val="00FA1B52"/>
    <w:rsid w:val="00FA3D98"/>
    <w:rsid w:val="00FA4276"/>
    <w:rsid w:val="00FA6024"/>
    <w:rsid w:val="00FA7CC3"/>
    <w:rsid w:val="00FB0BE4"/>
    <w:rsid w:val="00FB2863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564</TotalTime>
  <Pages>2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121</cp:revision>
  <cp:lastPrinted>2021-06-29T03:35:00Z</cp:lastPrinted>
  <dcterms:created xsi:type="dcterms:W3CDTF">2020-10-29T08:09:00Z</dcterms:created>
  <dcterms:modified xsi:type="dcterms:W3CDTF">2021-07-07T04:52:00Z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