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DE1B85">
        <w:rPr>
          <w:rFonts w:ascii="PT Astra Serif" w:hAnsi="PT Astra Serif"/>
          <w:b/>
          <w:bCs/>
          <w:sz w:val="26"/>
          <w:szCs w:val="26"/>
        </w:rPr>
        <w:t>5</w:t>
      </w:r>
      <w:r w:rsidR="009C11B6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B9247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12</w:t>
            </w:r>
            <w:r w:rsidR="00A3592B" w:rsidRPr="0061086B">
              <w:rPr>
                <w:rFonts w:ascii="PT Astra Serif" w:hAnsi="PT Astra Serif"/>
              </w:rPr>
              <w:t xml:space="preserve"> августа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B92474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B92474" w:rsidRPr="0061086B">
              <w:rPr>
                <w:rFonts w:ascii="PT Astra Serif" w:hAnsi="PT Astra Serif"/>
              </w:rPr>
              <w:t>2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CF4535" w:rsidRPr="0061086B" w:rsidTr="00162125">
        <w:tc>
          <w:tcPr>
            <w:tcW w:w="2959" w:type="dxa"/>
            <w:shd w:val="clear" w:color="auto" w:fill="auto"/>
          </w:tcPr>
          <w:p w:rsidR="00CF4535" w:rsidRPr="0061086B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61086B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61086B" w:rsidRDefault="00CF4535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59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61086B" w:rsidRDefault="002959AC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61086B" w:rsidTr="00162125">
        <w:tc>
          <w:tcPr>
            <w:tcW w:w="2959" w:type="dxa"/>
            <w:shd w:val="clear" w:color="auto" w:fill="auto"/>
          </w:tcPr>
          <w:p w:rsidR="0067625A" w:rsidRPr="0061086B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61086B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61086B" w:rsidRDefault="0067625A" w:rsidP="00CE3C44">
            <w:pPr>
              <w:pStyle w:val="af1"/>
            </w:pPr>
          </w:p>
        </w:tc>
      </w:tr>
      <w:tr w:rsidR="0067625A" w:rsidRPr="0061086B" w:rsidTr="00162125">
        <w:tc>
          <w:tcPr>
            <w:tcW w:w="2959" w:type="dxa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61086B" w:rsidRDefault="0067625A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61086B" w:rsidTr="00162125">
        <w:tc>
          <w:tcPr>
            <w:tcW w:w="2968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</w:tbl>
    <w:p w:rsidR="004E3F7D" w:rsidRPr="0061086B" w:rsidRDefault="00736B16" w:rsidP="000C0CA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0FF" w:rsidRPr="0061086B">
        <w:rPr>
          <w:rFonts w:ascii="PT Astra Serif" w:hAnsi="PT Astra Serif"/>
          <w:sz w:val="24"/>
          <w:szCs w:val="24"/>
        </w:rPr>
        <w:t>2</w:t>
      </w:r>
      <w:r w:rsidR="00DE1B85" w:rsidRPr="0061086B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086A39" w:rsidRPr="0061086B">
        <w:rPr>
          <w:rFonts w:ascii="PT Astra Serif" w:hAnsi="PT Astra Serif"/>
          <w:sz w:val="24"/>
          <w:szCs w:val="24"/>
        </w:rPr>
        <w:t>7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C11B6" w:rsidRPr="0061086B">
        <w:rPr>
          <w:rFonts w:ascii="PT Astra Serif" w:hAnsi="PT Astra Serif"/>
          <w:sz w:val="24"/>
          <w:szCs w:val="24"/>
        </w:rPr>
        <w:t>111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B76105" w:rsidRPr="0061086B">
        <w:rPr>
          <w:rFonts w:ascii="PT Astra Serif" w:hAnsi="PT Astra Serif"/>
          <w:sz w:val="24"/>
          <w:szCs w:val="24"/>
        </w:rPr>
        <w:t xml:space="preserve"> </w:t>
      </w:r>
      <w:r w:rsidR="00D91BAD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9C11B6" w:rsidP="0059596E">
            <w:pPr>
              <w:pStyle w:val="af1"/>
            </w:pPr>
            <w:r w:rsidRPr="0061086B">
              <w:t>70:20:0000001:1398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9C11B6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61086B">
              <w:rPr>
                <w:rFonts w:ascii="PT Astra Serif" w:hAnsi="PT Astra Serif"/>
                <w:sz w:val="24"/>
                <w:szCs w:val="24"/>
              </w:rPr>
              <w:t>Томская область, г. Стреж</w:t>
            </w:r>
            <w:r w:rsidR="0061086B" w:rsidRPr="0061086B">
              <w:rPr>
                <w:rFonts w:ascii="PT Astra Serif" w:hAnsi="PT Astra Serif"/>
                <w:sz w:val="24"/>
                <w:szCs w:val="24"/>
              </w:rPr>
              <w:t xml:space="preserve">евой, ул. </w:t>
            </w:r>
            <w:r w:rsidR="0061086B" w:rsidRPr="0061086B">
              <w:rPr>
                <w:rFonts w:ascii="PT Astra Serif" w:hAnsi="PT Astra Serif"/>
                <w:sz w:val="24"/>
                <w:szCs w:val="24"/>
              </w:rPr>
              <w:lastRenderedPageBreak/>
              <w:t>Ермакова, дом 16, строение</w:t>
            </w:r>
            <w:r w:rsidRPr="0061086B">
              <w:rPr>
                <w:rFonts w:ascii="PT Astra Serif" w:hAnsi="PT Astra Serif"/>
                <w:sz w:val="24"/>
                <w:szCs w:val="24"/>
              </w:rPr>
              <w:t xml:space="preserve"> 3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9C11B6" w:rsidRPr="0061086B">
        <w:rPr>
          <w:rFonts w:ascii="PT Astra Serif" w:hAnsi="PT Astra Serif"/>
        </w:rPr>
        <w:t>3 970 000 (три миллиона девятьсот семьдесят тысяч)</w:t>
      </w:r>
      <w:r w:rsidR="00B92474" w:rsidRPr="0061086B">
        <w:rPr>
          <w:rFonts w:ascii="PT Astra Serif" w:hAnsi="PT Astra Serif"/>
        </w:rPr>
        <w:t xml:space="preserve"> </w:t>
      </w:r>
      <w:r w:rsidR="00552126" w:rsidRPr="0061086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9C11B6" w:rsidRPr="0061086B">
        <w:rPr>
          <w:rFonts w:ascii="PT Astra Serif" w:hAnsi="PT Astra Serif"/>
        </w:rPr>
        <w:t>02</w:t>
      </w:r>
      <w:r w:rsidR="00BE6A23" w:rsidRPr="0061086B">
        <w:rPr>
          <w:rFonts w:ascii="PT Astra Serif" w:hAnsi="PT Astra Serif"/>
        </w:rPr>
        <w:t>.</w:t>
      </w:r>
      <w:r w:rsidR="007F6C3C" w:rsidRPr="0061086B">
        <w:rPr>
          <w:rFonts w:ascii="PT Astra Serif" w:hAnsi="PT Astra Serif"/>
        </w:rPr>
        <w:t>0</w:t>
      </w:r>
      <w:r w:rsidR="009C11B6" w:rsidRPr="0061086B">
        <w:rPr>
          <w:rFonts w:ascii="PT Astra Serif" w:hAnsi="PT Astra Serif"/>
        </w:rPr>
        <w:t>6</w:t>
      </w:r>
      <w:r w:rsidR="00BE6A23" w:rsidRPr="0061086B">
        <w:rPr>
          <w:rFonts w:ascii="PT Astra Serif" w:hAnsi="PT Astra Serif"/>
        </w:rPr>
        <w:t>.20</w:t>
      </w:r>
      <w:r w:rsidR="009C11B6" w:rsidRPr="0061086B">
        <w:rPr>
          <w:rFonts w:ascii="PT Astra Serif" w:hAnsi="PT Astra Serif"/>
        </w:rPr>
        <w:t>20</w:t>
      </w:r>
      <w:r w:rsidR="00BE6A23" w:rsidRPr="0061086B">
        <w:rPr>
          <w:rFonts w:ascii="PT Astra Serif" w:hAnsi="PT Astra Serif"/>
        </w:rPr>
        <w:t xml:space="preserve">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61086B" w:rsidTr="00D576C8">
        <w:tc>
          <w:tcPr>
            <w:tcW w:w="3083" w:type="dxa"/>
            <w:shd w:val="clear" w:color="auto" w:fill="auto"/>
          </w:tcPr>
          <w:p w:rsidR="00086A39" w:rsidRPr="0061086B" w:rsidRDefault="000E12A5" w:rsidP="0039799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086A39" w:rsidRPr="0061086B" w:rsidRDefault="000E12A5" w:rsidP="00732CB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Некоммерческое партнерство 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86A39" w:rsidRPr="0061086B" w:rsidRDefault="000E12A5" w:rsidP="000219E5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Свидетельство № 1138 от 18.03.2020</w:t>
            </w:r>
            <w:r w:rsidR="0061086B" w:rsidRPr="0061086B">
              <w:rPr>
                <w:rFonts w:ascii="PT Astra Serif" w:hAnsi="PT Astra Serif"/>
              </w:rPr>
              <w:t>, регистрационный № 1138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9C11B6" w:rsidRPr="0061086B" w:rsidRDefault="009C11B6" w:rsidP="009C11B6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9C11B6" w:rsidRPr="0061086B" w:rsidRDefault="009C11B6" w:rsidP="009C11B6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1)  нарушение требований к составлению и содержанию отчета об оценке, установленными федеральными стандартами оценки;</w:t>
      </w:r>
    </w:p>
    <w:p w:rsidR="009C11B6" w:rsidRPr="0061086B" w:rsidRDefault="009C11B6" w:rsidP="009C11B6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9C11B6" w:rsidRPr="0061086B" w:rsidRDefault="009C11B6" w:rsidP="009C11B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91BAD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Pr="0061086B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объекта недвижимости с  кадастровым номером 70:20:0000001:1398, расположенного по адресу: Томская область, г. Стреж</w:t>
      </w:r>
      <w:r w:rsidR="005421B2">
        <w:rPr>
          <w:rFonts w:ascii="PT Astra Serif" w:hAnsi="PT Astra Serif"/>
          <w:sz w:val="24"/>
          <w:szCs w:val="24"/>
        </w:rPr>
        <w:t>евой, ул. Ермакова, дом 16, строение</w:t>
      </w:r>
      <w:r w:rsidRPr="0061086B">
        <w:rPr>
          <w:rFonts w:ascii="PT Astra Serif" w:hAnsi="PT Astra Serif"/>
          <w:sz w:val="24"/>
          <w:szCs w:val="24"/>
        </w:rPr>
        <w:t xml:space="preserve"> 3.</w:t>
      </w:r>
    </w:p>
    <w:p w:rsidR="00B710FF" w:rsidRPr="0061086B" w:rsidRDefault="00B710FF" w:rsidP="00CF1145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61086B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0750DC" w:rsidRPr="0061086B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Лабуткина Людмила Александровна</w:t>
      </w:r>
      <w:r w:rsidR="000750DC" w:rsidRPr="0061086B">
        <w:rPr>
          <w:rFonts w:ascii="PT Astra Serif" w:hAnsi="PT Astra Serif"/>
        </w:rPr>
        <w:t xml:space="preserve"> – за;</w:t>
      </w:r>
    </w:p>
    <w:p w:rsidR="0078340A" w:rsidRPr="0061086B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Мельникова Екатерина Феликсовна – за;</w:t>
      </w:r>
    </w:p>
    <w:p w:rsidR="00F11A8A" w:rsidRPr="0061086B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61086B"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 w:rsidRPr="0061086B"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Pr="0061086B">
        <w:rPr>
          <w:rFonts w:ascii="PT Astra Serif" w:hAnsi="PT Astra Serif"/>
          <w:bCs/>
        </w:rPr>
        <w:t xml:space="preserve">    Лабуткина 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Корулько Александра Федоровна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5F2" w:rsidRDefault="00B265F2">
      <w:r>
        <w:separator/>
      </w:r>
    </w:p>
  </w:endnote>
  <w:endnote w:type="continuationSeparator" w:id="0">
    <w:p w:rsidR="00B265F2" w:rsidRDefault="00B26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5F2" w:rsidRDefault="00B265F2">
      <w:r>
        <w:separator/>
      </w:r>
    </w:p>
  </w:footnote>
  <w:footnote w:type="continuationSeparator" w:id="0">
    <w:p w:rsidR="00B265F2" w:rsidRDefault="00B26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65F2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49E2"/>
    <w:rsid w:val="00D8741D"/>
    <w:rsid w:val="00D902DF"/>
    <w:rsid w:val="00D91BAD"/>
    <w:rsid w:val="00D9268D"/>
    <w:rsid w:val="00D946FC"/>
    <w:rsid w:val="00D95340"/>
    <w:rsid w:val="00D96859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727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166</cp:revision>
  <cp:lastPrinted>2021-08-12T07:54:00Z</cp:lastPrinted>
  <dcterms:created xsi:type="dcterms:W3CDTF">2020-10-29T08:09:00Z</dcterms:created>
  <dcterms:modified xsi:type="dcterms:W3CDTF">2021-08-13T04:37:00Z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