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DE1B85">
        <w:rPr>
          <w:rFonts w:ascii="PT Astra Serif" w:hAnsi="PT Astra Serif"/>
          <w:b/>
          <w:bCs/>
          <w:sz w:val="26"/>
          <w:szCs w:val="26"/>
        </w:rPr>
        <w:t>5</w:t>
      </w:r>
      <w:r w:rsidR="003001D2">
        <w:rPr>
          <w:rFonts w:ascii="PT Astra Serif" w:hAnsi="PT Astra Serif"/>
          <w:b/>
          <w:bCs/>
          <w:sz w:val="26"/>
          <w:szCs w:val="26"/>
        </w:rPr>
        <w:t>5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F90647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</w:t>
            </w:r>
            <w:r w:rsidR="00A3592B" w:rsidRPr="0061086B">
              <w:rPr>
                <w:rFonts w:ascii="PT Astra Serif" w:hAnsi="PT Astra Serif"/>
              </w:rPr>
              <w:t xml:space="preserve"> августа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F90647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F90647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пр.Кирова,д.20,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CE3C4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CE3C44">
            <w:pPr>
              <w:pStyle w:val="af1"/>
            </w:pPr>
          </w:p>
        </w:tc>
      </w:tr>
      <w:tr w:rsidR="0067625A" w:rsidRPr="0061086B" w:rsidTr="00162125">
        <w:tc>
          <w:tcPr>
            <w:tcW w:w="2959" w:type="dxa"/>
            <w:shd w:val="clear" w:color="auto" w:fill="auto"/>
          </w:tcPr>
          <w:p w:rsidR="0067625A" w:rsidRPr="0061086B" w:rsidRDefault="00BE6A23" w:rsidP="00CE3C44">
            <w:pPr>
              <w:pStyle w:val="af1"/>
            </w:pPr>
            <w:r w:rsidRPr="0061086B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67625A" w:rsidRPr="0061086B" w:rsidRDefault="0067625A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61086B" w:rsidRDefault="00BE6A23" w:rsidP="00CE3C44">
            <w:pPr>
              <w:pStyle w:val="af1"/>
            </w:pPr>
            <w:r w:rsidRPr="0061086B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7E6369" w:rsidRPr="0061086B" w:rsidTr="00B26993">
        <w:tc>
          <w:tcPr>
            <w:tcW w:w="2959" w:type="dxa"/>
            <w:shd w:val="clear" w:color="auto" w:fill="auto"/>
          </w:tcPr>
          <w:p w:rsidR="007E6369" w:rsidRPr="0061086B" w:rsidRDefault="007E6369" w:rsidP="00B26993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7E6369" w:rsidRPr="0061086B" w:rsidRDefault="007E6369" w:rsidP="00B26993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7E6369" w:rsidRPr="0061086B" w:rsidRDefault="007E6369" w:rsidP="00B26993">
            <w:pPr>
              <w:pStyle w:val="af1"/>
            </w:pPr>
          </w:p>
        </w:tc>
      </w:tr>
      <w:tr w:rsidR="007E6369" w:rsidRPr="0061086B" w:rsidTr="00B26993">
        <w:tc>
          <w:tcPr>
            <w:tcW w:w="2959" w:type="dxa"/>
            <w:shd w:val="clear" w:color="auto" w:fill="auto"/>
          </w:tcPr>
          <w:p w:rsidR="007E6369" w:rsidRPr="0061086B" w:rsidRDefault="007E6369" w:rsidP="00B26993">
            <w:pPr>
              <w:pStyle w:val="af1"/>
            </w:pPr>
            <w:r w:rsidRPr="0061086B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7E6369" w:rsidRPr="0061086B" w:rsidRDefault="007E6369" w:rsidP="00B26993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7E6369" w:rsidRPr="0061086B" w:rsidRDefault="007E6369" w:rsidP="00B26993">
            <w:pPr>
              <w:pStyle w:val="af1"/>
            </w:pPr>
            <w:r w:rsidRPr="0061086B">
              <w:t>исполнительный директор Ассоциации «Совет муниципальных образований Томской области»</w:t>
            </w:r>
          </w:p>
        </w:tc>
      </w:tr>
      <w:tr w:rsidR="00F90647" w:rsidRPr="0061086B" w:rsidTr="00B26993">
        <w:tc>
          <w:tcPr>
            <w:tcW w:w="2959" w:type="dxa"/>
            <w:shd w:val="clear" w:color="auto" w:fill="auto"/>
          </w:tcPr>
          <w:p w:rsidR="00F90647" w:rsidRPr="0061086B" w:rsidRDefault="00F90647" w:rsidP="00B26993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90647" w:rsidRPr="0061086B" w:rsidRDefault="00F90647" w:rsidP="00B26993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90647" w:rsidRPr="0061086B" w:rsidRDefault="00F90647" w:rsidP="00B26993">
            <w:pPr>
              <w:pStyle w:val="af1"/>
            </w:pPr>
          </w:p>
        </w:tc>
      </w:tr>
      <w:tr w:rsidR="00F90647" w:rsidRPr="0061086B" w:rsidTr="00B26993">
        <w:tc>
          <w:tcPr>
            <w:tcW w:w="2959" w:type="dxa"/>
            <w:shd w:val="clear" w:color="auto" w:fill="auto"/>
          </w:tcPr>
          <w:p w:rsidR="00F90647" w:rsidRPr="0061086B" w:rsidRDefault="00F90647" w:rsidP="00B2699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F90647" w:rsidRPr="0061086B" w:rsidRDefault="00F90647" w:rsidP="00B2699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F90647" w:rsidRPr="0061086B" w:rsidRDefault="00F90647" w:rsidP="00B26993">
            <w:pPr>
              <w:pStyle w:val="af1"/>
            </w:pPr>
            <w:r w:rsidRPr="00F90647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61086B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CE3C4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CE3C4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CE3C4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7E6369" w:rsidRPr="0061086B" w:rsidTr="00162125">
        <w:tc>
          <w:tcPr>
            <w:tcW w:w="2968" w:type="dxa"/>
            <w:shd w:val="clear" w:color="auto" w:fill="auto"/>
          </w:tcPr>
          <w:p w:rsidR="007E6369" w:rsidRPr="0061086B" w:rsidRDefault="007E6369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7E6369" w:rsidRPr="0061086B" w:rsidRDefault="007E6369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7E6369" w:rsidRPr="0061086B" w:rsidRDefault="007E6369" w:rsidP="00CE3C44">
            <w:pPr>
              <w:pStyle w:val="af1"/>
            </w:pP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885675">
        <w:rPr>
          <w:rFonts w:ascii="PT Astra Serif" w:hAnsi="PT Astra Serif"/>
          <w:sz w:val="24"/>
          <w:szCs w:val="24"/>
        </w:rPr>
        <w:t>30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086A39" w:rsidRPr="0061086B">
        <w:rPr>
          <w:rFonts w:ascii="PT Astra Serif" w:hAnsi="PT Astra Serif"/>
          <w:sz w:val="24"/>
          <w:szCs w:val="24"/>
        </w:rPr>
        <w:t>7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885675">
        <w:rPr>
          <w:rFonts w:ascii="PT Astra Serif" w:hAnsi="PT Astra Serif"/>
          <w:sz w:val="24"/>
          <w:szCs w:val="24"/>
        </w:rPr>
        <w:t>11</w:t>
      </w:r>
      <w:r w:rsidR="003001D2">
        <w:rPr>
          <w:rFonts w:ascii="PT Astra Serif" w:hAnsi="PT Astra Serif"/>
          <w:sz w:val="24"/>
          <w:szCs w:val="24"/>
        </w:rPr>
        <w:t>5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B76105" w:rsidRPr="0061086B">
        <w:rPr>
          <w:rFonts w:ascii="PT Astra Serif" w:hAnsi="PT Astra Serif"/>
          <w:sz w:val="24"/>
          <w:szCs w:val="24"/>
        </w:rPr>
        <w:t xml:space="preserve"> </w:t>
      </w:r>
      <w:r w:rsidR="003001D2">
        <w:rPr>
          <w:rFonts w:ascii="PT Astra Serif" w:hAnsi="PT Astra Serif"/>
          <w:sz w:val="24"/>
          <w:szCs w:val="24"/>
        </w:rPr>
        <w:t>ООО «Монета»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0918DE" w:rsidRPr="0061086B">
        <w:rPr>
          <w:rFonts w:ascii="PT Astra Serif" w:hAnsi="PT Astra Serif"/>
          <w:sz w:val="24"/>
          <w:szCs w:val="24"/>
        </w:rPr>
        <w:t xml:space="preserve"> </w:t>
      </w:r>
      <w:r w:rsidR="003001D2" w:rsidRPr="003001D2">
        <w:rPr>
          <w:rFonts w:ascii="PT Astra Serif" w:hAnsi="PT Astra Serif"/>
          <w:sz w:val="24"/>
          <w:szCs w:val="24"/>
        </w:rPr>
        <w:t>Томская область, г. Томск, ул. 79-й Гвардейской дивизии, д. 10</w:t>
      </w:r>
      <w:r w:rsidR="0038660E">
        <w:rPr>
          <w:rFonts w:ascii="PT Astra Serif" w:hAnsi="PT Astra Serif"/>
          <w:sz w:val="24"/>
          <w:szCs w:val="24"/>
        </w:rPr>
        <w:t>, пом. 2</w:t>
      </w:r>
      <w:r w:rsidR="003001D2" w:rsidRPr="003001D2">
        <w:rPr>
          <w:rFonts w:ascii="PT Astra Serif" w:hAnsi="PT Astra Serif"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61086B" w:rsidRDefault="003001D2" w:rsidP="00F90647">
            <w:pPr>
              <w:pStyle w:val="af1"/>
            </w:pPr>
            <w:r w:rsidRPr="003001D2">
              <w:t>70:21:0100039:248</w:t>
            </w:r>
          </w:p>
        </w:tc>
        <w:tc>
          <w:tcPr>
            <w:tcW w:w="4676" w:type="dxa"/>
            <w:shd w:val="clear" w:color="auto" w:fill="auto"/>
          </w:tcPr>
          <w:p w:rsidR="00252F05" w:rsidRPr="0061086B" w:rsidRDefault="003001D2" w:rsidP="00F90647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3001D2">
              <w:rPr>
                <w:rFonts w:ascii="PT Astra Serif" w:hAnsi="PT Astra Serif"/>
                <w:sz w:val="24"/>
                <w:szCs w:val="24"/>
              </w:rPr>
              <w:t>Томская область, г. Томск, ул. 79-й Гвардейской дивизии, д. 10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405A69">
      <w:pPr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lastRenderedPageBreak/>
        <w:t xml:space="preserve">Основание подачи заявления: </w:t>
      </w:r>
      <w:r w:rsidR="00206696" w:rsidRPr="0061086B">
        <w:rPr>
          <w:rFonts w:ascii="PT Astra Serif" w:hAnsi="PT Astra Serif"/>
        </w:rPr>
        <w:t>установление в отношении объект</w:t>
      </w:r>
      <w:r w:rsidR="00955161" w:rsidRPr="0061086B">
        <w:rPr>
          <w:rFonts w:ascii="PT Astra Serif" w:hAnsi="PT Astra Serif"/>
        </w:rPr>
        <w:t>а</w:t>
      </w:r>
      <w:r w:rsidR="00206696" w:rsidRPr="0061086B">
        <w:rPr>
          <w:rFonts w:ascii="PT Astra Serif" w:hAnsi="PT Astra Serif"/>
        </w:rPr>
        <w:t xml:space="preserve"> недвижимости его рыночной стоимости в размере </w:t>
      </w:r>
      <w:r w:rsidR="003001D2" w:rsidRPr="003001D2">
        <w:rPr>
          <w:rFonts w:ascii="PT Astra Serif" w:hAnsi="PT Astra Serif"/>
        </w:rPr>
        <w:t xml:space="preserve">35 032 000 (тридцать пять миллионов тридцать две тысячи) </w:t>
      </w:r>
      <w:r w:rsidR="00552126" w:rsidRPr="0061086B">
        <w:rPr>
          <w:rFonts w:ascii="PT Astra Serif" w:hAnsi="PT Astra Serif"/>
        </w:rPr>
        <w:t>рублей</w:t>
      </w:r>
      <w:r w:rsidR="009B0982" w:rsidRPr="0061086B">
        <w:rPr>
          <w:rFonts w:ascii="PT Astra Serif" w:hAnsi="PT Astra Serif"/>
        </w:rPr>
        <w:t xml:space="preserve">, </w:t>
      </w:r>
      <w:r w:rsidR="00DF7490" w:rsidRPr="0061086B">
        <w:rPr>
          <w:rFonts w:ascii="PT Astra Serif" w:hAnsi="PT Astra Serif"/>
        </w:rPr>
        <w:t xml:space="preserve">определенной по состоянию на </w:t>
      </w:r>
      <w:r w:rsidR="00F026E9">
        <w:rPr>
          <w:rFonts w:ascii="PT Astra Serif" w:hAnsi="PT Astra Serif"/>
        </w:rPr>
        <w:t>01</w:t>
      </w:r>
      <w:r w:rsidR="00BE6A23" w:rsidRPr="0061086B">
        <w:rPr>
          <w:rFonts w:ascii="PT Astra Serif" w:hAnsi="PT Astra Serif"/>
        </w:rPr>
        <w:t>.</w:t>
      </w:r>
      <w:r w:rsidR="00F026E9">
        <w:rPr>
          <w:rFonts w:ascii="PT Astra Serif" w:hAnsi="PT Astra Serif"/>
        </w:rPr>
        <w:t>01</w:t>
      </w:r>
      <w:r w:rsidR="00BE6A23" w:rsidRPr="0061086B">
        <w:rPr>
          <w:rFonts w:ascii="PT Astra Serif" w:hAnsi="PT Astra Serif"/>
        </w:rPr>
        <w:t>.20</w:t>
      </w:r>
      <w:r w:rsidR="00F026E9">
        <w:rPr>
          <w:rFonts w:ascii="PT Astra Serif" w:hAnsi="PT Astra Serif"/>
        </w:rPr>
        <w:t>19</w:t>
      </w:r>
      <w:r w:rsidR="00BE6A23" w:rsidRPr="0061086B">
        <w:rPr>
          <w:rFonts w:ascii="PT Astra Serif" w:hAnsi="PT Astra Serif"/>
        </w:rPr>
        <w:t xml:space="preserve"> </w:t>
      </w:r>
      <w:r w:rsidR="00DF7490" w:rsidRPr="00610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86A39" w:rsidRPr="0061086B" w:rsidTr="00D576C8">
        <w:tc>
          <w:tcPr>
            <w:tcW w:w="3083" w:type="dxa"/>
            <w:shd w:val="clear" w:color="auto" w:fill="auto"/>
          </w:tcPr>
          <w:p w:rsidR="00086A39" w:rsidRPr="0061086B" w:rsidRDefault="003001D2" w:rsidP="0039799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Поляков Алексей Владимирович</w:t>
            </w:r>
          </w:p>
        </w:tc>
        <w:tc>
          <w:tcPr>
            <w:tcW w:w="3130" w:type="dxa"/>
            <w:shd w:val="clear" w:color="auto" w:fill="auto"/>
          </w:tcPr>
          <w:p w:rsidR="00086A39" w:rsidRPr="0061086B" w:rsidRDefault="00F026E9" w:rsidP="003001D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Ассоциация</w:t>
            </w:r>
            <w:r w:rsidR="000E12A5" w:rsidRPr="0061086B">
              <w:rPr>
                <w:rFonts w:ascii="PT Astra Serif" w:hAnsi="PT Astra Serif"/>
              </w:rPr>
              <w:t xml:space="preserve"> «</w:t>
            </w:r>
            <w:r w:rsidR="003001D2">
              <w:rPr>
                <w:rFonts w:ascii="PT Astra Serif" w:hAnsi="PT Astra Serif"/>
              </w:rPr>
              <w:t>Русское общество</w:t>
            </w:r>
            <w:r w:rsidR="000E12A5" w:rsidRPr="0061086B">
              <w:rPr>
                <w:rFonts w:ascii="PT Astra Serif" w:hAnsi="PT Astra Serif"/>
              </w:rPr>
              <w:t xml:space="preserve"> оценщиков»</w:t>
            </w:r>
          </w:p>
        </w:tc>
        <w:tc>
          <w:tcPr>
            <w:tcW w:w="3131" w:type="dxa"/>
            <w:shd w:val="clear" w:color="auto" w:fill="auto"/>
          </w:tcPr>
          <w:p w:rsidR="00086A39" w:rsidRPr="0061086B" w:rsidRDefault="000E12A5" w:rsidP="003001D2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 xml:space="preserve">Свидетельство № </w:t>
            </w:r>
            <w:r w:rsidR="003001D2">
              <w:rPr>
                <w:rFonts w:ascii="PT Astra Serif" w:hAnsi="PT Astra Serif"/>
              </w:rPr>
              <w:t>0001669</w:t>
            </w:r>
            <w:r w:rsidRPr="0061086B">
              <w:rPr>
                <w:rFonts w:ascii="PT Astra Serif" w:hAnsi="PT Astra Serif"/>
              </w:rPr>
              <w:t xml:space="preserve"> от </w:t>
            </w:r>
            <w:r w:rsidR="003001D2">
              <w:rPr>
                <w:rFonts w:ascii="PT Astra Serif" w:hAnsi="PT Astra Serif"/>
              </w:rPr>
              <w:t>04.</w:t>
            </w:r>
            <w:r w:rsidRPr="0061086B">
              <w:rPr>
                <w:rFonts w:ascii="PT Astra Serif" w:hAnsi="PT Astra Serif"/>
              </w:rPr>
              <w:t>0</w:t>
            </w:r>
            <w:r w:rsidR="003001D2">
              <w:rPr>
                <w:rFonts w:ascii="PT Astra Serif" w:hAnsi="PT Astra Serif"/>
              </w:rPr>
              <w:t>8.2009</w:t>
            </w:r>
            <w:r w:rsidR="0061086B" w:rsidRPr="0061086B">
              <w:rPr>
                <w:rFonts w:ascii="PT Astra Serif" w:hAnsi="PT Astra Serif"/>
              </w:rPr>
              <w:t xml:space="preserve">, </w:t>
            </w:r>
            <w:r w:rsidR="003001D2">
              <w:rPr>
                <w:rFonts w:ascii="PT Astra Serif" w:hAnsi="PT Astra Serif"/>
              </w:rPr>
              <w:t>запись в реестре</w:t>
            </w:r>
            <w:r w:rsidR="0061086B" w:rsidRPr="0061086B">
              <w:rPr>
                <w:rFonts w:ascii="PT Astra Serif" w:hAnsi="PT Astra Serif"/>
              </w:rPr>
              <w:t xml:space="preserve"> № </w:t>
            </w:r>
            <w:r w:rsidR="003001D2">
              <w:rPr>
                <w:rFonts w:ascii="PT Astra Serif" w:hAnsi="PT Astra Serif"/>
              </w:rPr>
              <w:t>005860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7A1A7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3001D2" w:rsidRPr="003001D2" w:rsidRDefault="003001D2" w:rsidP="003001D2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3001D2">
        <w:rPr>
          <w:rFonts w:ascii="PT Astra Serif" w:eastAsia="Calibri" w:hAnsi="PT Astra Serif"/>
          <w:color w:val="auto"/>
          <w:lang w:eastAsia="en-US"/>
        </w:rPr>
        <w:t xml:space="preserve"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3001D2" w:rsidRPr="003001D2" w:rsidRDefault="003001D2" w:rsidP="003001D2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3001D2">
        <w:rPr>
          <w:rFonts w:ascii="PT Astra Serif" w:eastAsia="Calibri" w:hAnsi="PT Astra Serif"/>
          <w:color w:val="auto"/>
          <w:lang w:eastAsia="en-US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3001D2" w:rsidRDefault="003001D2" w:rsidP="003001D2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3001D2">
        <w:rPr>
          <w:rFonts w:ascii="PT Astra Serif" w:eastAsia="Calibri" w:hAnsi="PT Astra Serif"/>
          <w:color w:val="auto"/>
          <w:lang w:eastAsia="en-US"/>
        </w:rPr>
        <w:t>Определить кадастровую стоимость объекта недвижимости с кадастровым номером 70:21:0100039:248 в размере его рыночной стоимости 35 032 000 (тридцать пять миллионов тридцать две тысячи) рублей.</w:t>
      </w:r>
    </w:p>
    <w:p w:rsidR="0078340A" w:rsidRPr="0061086B" w:rsidRDefault="0078340A" w:rsidP="003001D2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0750DC" w:rsidRPr="0061086B" w:rsidRDefault="00BE6A23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Лабуткина Людмила Александровна</w:t>
      </w:r>
      <w:r w:rsidR="000750DC" w:rsidRPr="0061086B">
        <w:rPr>
          <w:rFonts w:ascii="PT Astra Serif" w:hAnsi="PT Astra Serif"/>
        </w:rPr>
        <w:t xml:space="preserve"> – за;</w:t>
      </w:r>
    </w:p>
    <w:p w:rsidR="00F11A8A" w:rsidRDefault="00F11A8A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Ли</w:t>
      </w:r>
      <w:r w:rsidR="00F90647">
        <w:rPr>
          <w:rFonts w:ascii="PT Astra Serif" w:hAnsi="PT Astra Serif"/>
        </w:rPr>
        <w:t>манская Наталья Викторовна – за;</w:t>
      </w:r>
    </w:p>
    <w:p w:rsidR="00F90647" w:rsidRPr="0061086B" w:rsidRDefault="00F9064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B710FF" w:rsidP="009B0982">
      <w:pPr>
        <w:pStyle w:val="Default"/>
        <w:jc w:val="both"/>
        <w:rPr>
          <w:rFonts w:ascii="PT Astra Serif" w:hAnsi="PT Astra Serif"/>
          <w:bCs/>
        </w:rPr>
      </w:pPr>
      <w:r w:rsidRPr="0061086B">
        <w:rPr>
          <w:rFonts w:ascii="PT Astra Serif" w:hAnsi="PT Astra Serif"/>
          <w:bCs/>
        </w:rPr>
        <w:t>Заместитель п</w:t>
      </w:r>
      <w:r w:rsidR="0010065E" w:rsidRPr="0061086B">
        <w:rPr>
          <w:rFonts w:ascii="PT Astra Serif" w:hAnsi="PT Astra Serif"/>
          <w:bCs/>
        </w:rPr>
        <w:t>редседател</w:t>
      </w:r>
      <w:r w:rsidRPr="0061086B">
        <w:rPr>
          <w:rFonts w:ascii="PT Astra Serif" w:hAnsi="PT Astra Serif"/>
          <w:bCs/>
        </w:rPr>
        <w:t>я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                                 Л.А. Лабуткина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90647" w:rsidRDefault="00F9064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90647" w:rsidRDefault="00F9064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90647" w:rsidRDefault="00F9064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90647" w:rsidRDefault="00F9064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90647" w:rsidRDefault="00F9064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90647" w:rsidRDefault="00F9064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90647" w:rsidRDefault="00F9064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90647" w:rsidRDefault="00F9064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2F7F" w:rsidRDefault="00B62F7F">
      <w:r>
        <w:separator/>
      </w:r>
    </w:p>
  </w:endnote>
  <w:endnote w:type="continuationSeparator" w:id="0">
    <w:p w:rsidR="00B62F7F" w:rsidRDefault="00B62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2F7F" w:rsidRDefault="00B62F7F">
      <w:r>
        <w:separator/>
      </w:r>
    </w:p>
  </w:footnote>
  <w:footnote w:type="continuationSeparator" w:id="0">
    <w:p w:rsidR="00B62F7F" w:rsidRDefault="00B62F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14E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0CA5"/>
    <w:rsid w:val="000C1377"/>
    <w:rsid w:val="000C1415"/>
    <w:rsid w:val="000C36B8"/>
    <w:rsid w:val="000C6760"/>
    <w:rsid w:val="000D0BDC"/>
    <w:rsid w:val="000D1D95"/>
    <w:rsid w:val="000D5874"/>
    <w:rsid w:val="000D5C03"/>
    <w:rsid w:val="000E031B"/>
    <w:rsid w:val="000E08D4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5D79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60E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501A0B"/>
    <w:rsid w:val="00502AE6"/>
    <w:rsid w:val="00502E99"/>
    <w:rsid w:val="0050379E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19F4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D54"/>
    <w:rsid w:val="00682426"/>
    <w:rsid w:val="00684D0F"/>
    <w:rsid w:val="0068659C"/>
    <w:rsid w:val="0069075D"/>
    <w:rsid w:val="00690C03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311D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8F77F4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28F4"/>
    <w:rsid w:val="00942E6F"/>
    <w:rsid w:val="0094503D"/>
    <w:rsid w:val="009453C2"/>
    <w:rsid w:val="00947B8F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2F7F"/>
    <w:rsid w:val="00B630EC"/>
    <w:rsid w:val="00B640ED"/>
    <w:rsid w:val="00B65B8A"/>
    <w:rsid w:val="00B65FA3"/>
    <w:rsid w:val="00B710FF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2DC9"/>
    <w:rsid w:val="00E73768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739</TotalTime>
  <Pages>2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171</cp:revision>
  <cp:lastPrinted>2021-08-31T07:56:00Z</cp:lastPrinted>
  <dcterms:created xsi:type="dcterms:W3CDTF">2020-10-29T08:09:00Z</dcterms:created>
  <dcterms:modified xsi:type="dcterms:W3CDTF">2021-09-02T03:31:00Z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