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7D722B">
        <w:rPr>
          <w:rFonts w:ascii="PT Astra Serif" w:hAnsi="PT Astra Serif"/>
          <w:b/>
          <w:bCs/>
          <w:sz w:val="26"/>
          <w:szCs w:val="26"/>
        </w:rPr>
        <w:t>6</w:t>
      </w:r>
      <w:r w:rsidR="00F86FD4">
        <w:rPr>
          <w:rFonts w:ascii="PT Astra Serif" w:hAnsi="PT Astra Serif"/>
          <w:b/>
          <w:bCs/>
          <w:sz w:val="26"/>
          <w:szCs w:val="26"/>
        </w:rPr>
        <w:t>7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29561D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сентября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пр.Кирова,д.20,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CE3C4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CE3C44">
            <w:pPr>
              <w:pStyle w:val="af1"/>
            </w:pP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0D0627" w:rsidRDefault="0029561D" w:rsidP="0029561D">
            <w:pPr>
              <w:pStyle w:val="af1"/>
            </w:pPr>
            <w:r w:rsidRPr="000D0627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29561D" w:rsidRPr="000D0627" w:rsidRDefault="0029561D" w:rsidP="0029561D">
            <w:pPr>
              <w:pStyle w:val="af1"/>
            </w:pPr>
            <w: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0D0627" w:rsidRDefault="0029561D" w:rsidP="0029561D">
            <w:pPr>
              <w:pStyle w:val="af1"/>
            </w:pPr>
            <w:r w:rsidRPr="000D0627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</w:tr>
      <w:tr w:rsidR="0029561D" w:rsidRPr="0061086B" w:rsidTr="00B26993">
        <w:tc>
          <w:tcPr>
            <w:tcW w:w="2959" w:type="dxa"/>
            <w:shd w:val="clear" w:color="auto" w:fill="auto"/>
          </w:tcPr>
          <w:p w:rsidR="0029561D" w:rsidRPr="00F861E6" w:rsidRDefault="0029561D" w:rsidP="0029561D">
            <w:pPr>
              <w:pStyle w:val="af1"/>
            </w:pPr>
            <w:r w:rsidRPr="00F861E6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61D" w:rsidRPr="00F861E6" w:rsidRDefault="0029561D" w:rsidP="0029561D">
            <w:pPr>
              <w:rPr>
                <w:rFonts w:ascii="PT Astra Serif" w:hAnsi="PT Astra Serif"/>
              </w:rPr>
            </w:pPr>
            <w:r w:rsidRPr="00F861E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F861E6" w:rsidRDefault="0029561D" w:rsidP="0029561D">
            <w:pPr>
              <w:pStyle w:val="af1"/>
            </w:pPr>
            <w:r w:rsidRPr="00F861E6">
              <w:t>помощник Уполномоченного по защите прав предпринимателей в Томской области – юрист</w:t>
            </w:r>
          </w:p>
        </w:tc>
      </w:tr>
      <w:tr w:rsidR="0029561D" w:rsidRPr="0061086B" w:rsidTr="00B26993">
        <w:tc>
          <w:tcPr>
            <w:tcW w:w="2959" w:type="dxa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</w:tr>
      <w:tr w:rsidR="0029561D" w:rsidRPr="0061086B" w:rsidTr="00B26993">
        <w:tc>
          <w:tcPr>
            <w:tcW w:w="2959" w:type="dxa"/>
            <w:shd w:val="clear" w:color="auto" w:fill="auto"/>
          </w:tcPr>
          <w:p w:rsidR="0029561D" w:rsidRPr="0061086B" w:rsidRDefault="0029561D" w:rsidP="0029561D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29561D">
            <w:pPr>
              <w:pStyle w:val="af1"/>
            </w:pPr>
            <w:r w:rsidRPr="00F90647">
              <w:t>начальник управления оценки и бизнес-планирования Союза «Томская торгово-промышленная палата»</w:t>
            </w:r>
          </w:p>
        </w:tc>
      </w:tr>
    </w:tbl>
    <w:p w:rsidR="000E031B" w:rsidRPr="0061086B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CE3C4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CE3C4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CE3C4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CE3C4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CE3C4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</w:tr>
      <w:tr w:rsidR="00737F85" w:rsidRPr="0061086B" w:rsidTr="00162125">
        <w:tc>
          <w:tcPr>
            <w:tcW w:w="2968" w:type="dxa"/>
            <w:shd w:val="clear" w:color="auto" w:fill="auto"/>
          </w:tcPr>
          <w:p w:rsidR="00737F85" w:rsidRPr="0061086B" w:rsidRDefault="00737F85" w:rsidP="00737F85">
            <w:pPr>
              <w:pStyle w:val="af1"/>
            </w:pPr>
            <w:r>
              <w:t>Куприянец Ирина Михайловна</w:t>
            </w:r>
          </w:p>
        </w:tc>
        <w:tc>
          <w:tcPr>
            <w:tcW w:w="296" w:type="dxa"/>
            <w:shd w:val="clear" w:color="auto" w:fill="auto"/>
          </w:tcPr>
          <w:p w:rsidR="00737F85" w:rsidRPr="0061086B" w:rsidRDefault="00737F85" w:rsidP="00737F85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737F85" w:rsidRDefault="00737F85" w:rsidP="00737F85">
            <w:pPr>
              <w:pStyle w:val="af1"/>
            </w:pPr>
            <w:r>
              <w:t>начальник Управления экономического развития Администрации города Томска</w:t>
            </w:r>
          </w:p>
          <w:p w:rsidR="00737F85" w:rsidRPr="0061086B" w:rsidRDefault="00737F85" w:rsidP="00737F85">
            <w:pPr>
              <w:pStyle w:val="af1"/>
            </w:pPr>
          </w:p>
        </w:tc>
      </w:tr>
      <w:tr w:rsidR="00737F85" w:rsidRPr="0061086B" w:rsidTr="00162125">
        <w:tc>
          <w:tcPr>
            <w:tcW w:w="2968" w:type="dxa"/>
            <w:shd w:val="clear" w:color="auto" w:fill="auto"/>
          </w:tcPr>
          <w:p w:rsidR="00737F85" w:rsidRPr="0061086B" w:rsidRDefault="00737F85" w:rsidP="00737F85">
            <w:pPr>
              <w:pStyle w:val="af1"/>
            </w:pPr>
            <w:r>
              <w:t>Хлопцов Дмитрий Михайлович</w:t>
            </w:r>
          </w:p>
        </w:tc>
        <w:tc>
          <w:tcPr>
            <w:tcW w:w="296" w:type="dxa"/>
            <w:shd w:val="clear" w:color="auto" w:fill="auto"/>
          </w:tcPr>
          <w:p w:rsidR="00737F85" w:rsidRPr="0061086B" w:rsidRDefault="00737F85" w:rsidP="00737F85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737F85" w:rsidRPr="0061086B" w:rsidRDefault="00737F85" w:rsidP="00737F85">
            <w:pPr>
              <w:pStyle w:val="af1"/>
            </w:pPr>
            <w:r>
              <w:t>директор ООО «Бюро оценки «ТОККО»</w:t>
            </w:r>
          </w:p>
        </w:tc>
      </w:tr>
      <w:tr w:rsidR="00737F85" w:rsidRPr="0061086B" w:rsidTr="00162125">
        <w:tc>
          <w:tcPr>
            <w:tcW w:w="2968" w:type="dxa"/>
            <w:shd w:val="clear" w:color="auto" w:fill="auto"/>
          </w:tcPr>
          <w:p w:rsidR="00737F85" w:rsidRPr="0061086B" w:rsidRDefault="00737F85" w:rsidP="00737F85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737F85" w:rsidRPr="0061086B" w:rsidRDefault="00737F85" w:rsidP="00737F85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737F85" w:rsidRPr="0061086B" w:rsidRDefault="00737F85" w:rsidP="00737F85">
            <w:pPr>
              <w:pStyle w:val="af1"/>
            </w:pPr>
          </w:p>
        </w:tc>
      </w:tr>
      <w:tr w:rsidR="00737F85" w:rsidRPr="0061086B" w:rsidTr="00162125">
        <w:tc>
          <w:tcPr>
            <w:tcW w:w="2968" w:type="dxa"/>
            <w:shd w:val="clear" w:color="auto" w:fill="auto"/>
          </w:tcPr>
          <w:p w:rsidR="00737F85" w:rsidRPr="0061086B" w:rsidRDefault="00737F85" w:rsidP="00737F85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737F85" w:rsidRPr="0061086B" w:rsidRDefault="00737F85" w:rsidP="00737F85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737F85" w:rsidRPr="0061086B" w:rsidRDefault="00737F85" w:rsidP="00737F85">
            <w:pPr>
              <w:pStyle w:val="af1"/>
            </w:pP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F86FD4">
        <w:rPr>
          <w:rFonts w:ascii="PT Astra Serif" w:hAnsi="PT Astra Serif"/>
          <w:sz w:val="24"/>
          <w:szCs w:val="24"/>
        </w:rPr>
        <w:t>16</w:t>
      </w:r>
      <w:r w:rsidR="00BE6A23" w:rsidRPr="0061086B">
        <w:rPr>
          <w:rFonts w:ascii="PT Astra Serif" w:hAnsi="PT Astra Serif"/>
          <w:sz w:val="24"/>
          <w:szCs w:val="24"/>
        </w:rPr>
        <w:t>.0</w:t>
      </w:r>
      <w:r w:rsidR="00681B81">
        <w:rPr>
          <w:rFonts w:ascii="PT Astra Serif" w:hAnsi="PT Astra Serif"/>
          <w:sz w:val="24"/>
          <w:szCs w:val="24"/>
        </w:rPr>
        <w:t>8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29561D">
        <w:rPr>
          <w:rFonts w:ascii="PT Astra Serif" w:hAnsi="PT Astra Serif"/>
          <w:sz w:val="24"/>
          <w:szCs w:val="24"/>
        </w:rPr>
        <w:t>12</w:t>
      </w:r>
      <w:r w:rsidR="00F86FD4">
        <w:rPr>
          <w:rFonts w:ascii="PT Astra Serif" w:hAnsi="PT Astra Serif"/>
          <w:sz w:val="24"/>
          <w:szCs w:val="24"/>
        </w:rPr>
        <w:t>7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29561D">
        <w:rPr>
          <w:rFonts w:ascii="PT Astra Serif" w:hAnsi="PT Astra Serif"/>
          <w:sz w:val="24"/>
          <w:szCs w:val="24"/>
        </w:rPr>
        <w:t xml:space="preserve"> </w:t>
      </w:r>
      <w:r w:rsidR="002C78B2">
        <w:rPr>
          <w:rFonts w:ascii="PT Astra Serif" w:hAnsi="PT Astra Serif"/>
          <w:sz w:val="24"/>
          <w:szCs w:val="24"/>
        </w:rPr>
        <w:t>ООО «</w:t>
      </w:r>
      <w:r w:rsidR="00F86FD4">
        <w:rPr>
          <w:rFonts w:ascii="PT Astra Serif" w:hAnsi="PT Astra Serif"/>
          <w:sz w:val="24"/>
          <w:szCs w:val="24"/>
        </w:rPr>
        <w:t>Центр строительного заказа</w:t>
      </w:r>
      <w:r w:rsidR="002C78B2">
        <w:rPr>
          <w:rFonts w:ascii="PT Astra Serif" w:hAnsi="PT Astra Serif"/>
          <w:sz w:val="24"/>
          <w:szCs w:val="24"/>
        </w:rPr>
        <w:t>»</w:t>
      </w:r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0918DE" w:rsidRPr="0061086B">
        <w:rPr>
          <w:rFonts w:ascii="PT Astra Serif" w:hAnsi="PT Astra Serif"/>
          <w:sz w:val="24"/>
          <w:szCs w:val="24"/>
        </w:rPr>
        <w:t xml:space="preserve"> </w:t>
      </w:r>
      <w:r w:rsidR="00F86FD4" w:rsidRPr="00F861E6">
        <w:rPr>
          <w:rFonts w:ascii="PT Astra Serif" w:hAnsi="PT Astra Serif"/>
          <w:sz w:val="24"/>
          <w:szCs w:val="24"/>
        </w:rPr>
        <w:t xml:space="preserve">Томская область, г. </w:t>
      </w:r>
      <w:r w:rsidR="00F86FD4">
        <w:rPr>
          <w:rFonts w:ascii="PT Astra Serif" w:hAnsi="PT Astra Serif"/>
          <w:sz w:val="24"/>
          <w:szCs w:val="24"/>
        </w:rPr>
        <w:t>Северск</w:t>
      </w:r>
      <w:r w:rsidR="00F86FD4" w:rsidRPr="00F861E6">
        <w:rPr>
          <w:rFonts w:ascii="PT Astra Serif" w:hAnsi="PT Astra Serif"/>
          <w:sz w:val="24"/>
          <w:szCs w:val="24"/>
        </w:rPr>
        <w:t xml:space="preserve">, ул. </w:t>
      </w:r>
      <w:r w:rsidR="00F86FD4">
        <w:rPr>
          <w:rFonts w:ascii="PT Astra Serif" w:hAnsi="PT Astra Serif"/>
          <w:sz w:val="24"/>
          <w:szCs w:val="24"/>
        </w:rPr>
        <w:t>Ленина, 40-3</w:t>
      </w:r>
      <w:r w:rsidR="00737F85">
        <w:rPr>
          <w:rFonts w:ascii="PT Astra Serif" w:hAnsi="PT Astra Serif"/>
          <w:sz w:val="24"/>
          <w:szCs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CE3C4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CE3C4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61086B" w:rsidRDefault="00F86FD4" w:rsidP="0029561D">
            <w:pPr>
              <w:pStyle w:val="af1"/>
            </w:pPr>
            <w:r>
              <w:t>70:22:0020810:519</w:t>
            </w:r>
          </w:p>
        </w:tc>
        <w:tc>
          <w:tcPr>
            <w:tcW w:w="4676" w:type="dxa"/>
            <w:shd w:val="clear" w:color="auto" w:fill="auto"/>
          </w:tcPr>
          <w:p w:rsidR="00F86FD4" w:rsidRPr="00F861E6" w:rsidRDefault="00F86FD4" w:rsidP="00F86FD4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F861E6">
              <w:rPr>
                <w:rFonts w:ascii="PT Astra Serif" w:hAnsi="PT Astra Serif"/>
                <w:sz w:val="24"/>
                <w:szCs w:val="24"/>
              </w:rPr>
              <w:t xml:space="preserve">Томская область,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ЗАТО Северск, </w:t>
            </w:r>
            <w:r w:rsidRPr="00F861E6">
              <w:rPr>
                <w:rFonts w:ascii="PT Astra Serif" w:hAnsi="PT Astra Serif"/>
                <w:sz w:val="24"/>
                <w:szCs w:val="24"/>
              </w:rPr>
              <w:t xml:space="preserve">г. </w:t>
            </w:r>
            <w:r>
              <w:rPr>
                <w:rFonts w:ascii="PT Astra Serif" w:hAnsi="PT Astra Serif"/>
                <w:sz w:val="24"/>
                <w:szCs w:val="24"/>
              </w:rPr>
              <w:lastRenderedPageBreak/>
              <w:t>Северск</w:t>
            </w:r>
            <w:r w:rsidRPr="00F861E6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>ул. Сосновая</w:t>
            </w:r>
            <w:r w:rsidRPr="00F861E6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>дом 18/33</w:t>
            </w:r>
          </w:p>
          <w:p w:rsidR="00252F05" w:rsidRPr="0061086B" w:rsidRDefault="00252F05" w:rsidP="00783FBC">
            <w:pPr>
              <w:pStyle w:val="aff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405A69">
      <w:pPr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Основание подачи заявления: </w:t>
      </w:r>
      <w:r w:rsidR="00206696" w:rsidRPr="0061086B">
        <w:rPr>
          <w:rFonts w:ascii="PT Astra Serif" w:hAnsi="PT Astra Serif"/>
        </w:rPr>
        <w:t>установление в отношении объект</w:t>
      </w:r>
      <w:r w:rsidR="00955161" w:rsidRPr="0061086B">
        <w:rPr>
          <w:rFonts w:ascii="PT Astra Serif" w:hAnsi="PT Astra Serif"/>
        </w:rPr>
        <w:t>а</w:t>
      </w:r>
      <w:r w:rsidR="00206696" w:rsidRPr="0061086B">
        <w:rPr>
          <w:rFonts w:ascii="PT Astra Serif" w:hAnsi="PT Astra Serif"/>
        </w:rPr>
        <w:t xml:space="preserve"> недвижимости его рыночной стоимости в размере </w:t>
      </w:r>
      <w:r w:rsidR="00F86FD4">
        <w:rPr>
          <w:rFonts w:ascii="PT Astra Serif" w:hAnsi="PT Astra Serif"/>
        </w:rPr>
        <w:t>11 610 000</w:t>
      </w:r>
      <w:r w:rsidR="00F86FD4" w:rsidRPr="00F861E6">
        <w:rPr>
          <w:rFonts w:ascii="PT Astra Serif" w:hAnsi="PT Astra Serif"/>
        </w:rPr>
        <w:t xml:space="preserve"> (</w:t>
      </w:r>
      <w:r w:rsidR="00F86FD4">
        <w:rPr>
          <w:rFonts w:ascii="PT Astra Serif" w:hAnsi="PT Astra Serif"/>
        </w:rPr>
        <w:t>одиннадцать</w:t>
      </w:r>
      <w:r w:rsidR="00F86FD4" w:rsidRPr="00F861E6">
        <w:rPr>
          <w:rFonts w:ascii="PT Astra Serif" w:hAnsi="PT Astra Serif"/>
        </w:rPr>
        <w:t xml:space="preserve"> миллионов </w:t>
      </w:r>
      <w:r w:rsidR="00F86FD4">
        <w:rPr>
          <w:rFonts w:ascii="PT Astra Serif" w:hAnsi="PT Astra Serif"/>
        </w:rPr>
        <w:t>шестьсот</w:t>
      </w:r>
      <w:r w:rsidR="00F86FD4" w:rsidRPr="00F861E6">
        <w:rPr>
          <w:rFonts w:ascii="PT Astra Serif" w:hAnsi="PT Astra Serif"/>
        </w:rPr>
        <w:t xml:space="preserve"> </w:t>
      </w:r>
      <w:r w:rsidR="00F86FD4">
        <w:rPr>
          <w:rFonts w:ascii="PT Astra Serif" w:hAnsi="PT Astra Serif"/>
        </w:rPr>
        <w:t>десять</w:t>
      </w:r>
      <w:r w:rsidR="00F86FD4" w:rsidRPr="00F861E6">
        <w:rPr>
          <w:rFonts w:ascii="PT Astra Serif" w:hAnsi="PT Astra Serif"/>
        </w:rPr>
        <w:t xml:space="preserve"> тысяч) </w:t>
      </w:r>
      <w:r w:rsidR="007D722B" w:rsidRPr="007D722B">
        <w:rPr>
          <w:rFonts w:ascii="PT Astra Serif" w:hAnsi="PT Astra Serif"/>
        </w:rPr>
        <w:t>рублей</w:t>
      </w:r>
      <w:r w:rsidR="009B0982" w:rsidRPr="0061086B">
        <w:rPr>
          <w:rFonts w:ascii="PT Astra Serif" w:hAnsi="PT Astra Serif"/>
        </w:rPr>
        <w:t xml:space="preserve">, </w:t>
      </w:r>
      <w:r w:rsidR="00DF7490" w:rsidRPr="0061086B">
        <w:rPr>
          <w:rFonts w:ascii="PT Astra Serif" w:hAnsi="PT Astra Serif"/>
        </w:rPr>
        <w:t xml:space="preserve">определенной по состоянию на </w:t>
      </w:r>
      <w:r w:rsidR="00F86FD4" w:rsidRPr="00F861E6">
        <w:rPr>
          <w:rFonts w:ascii="PT Astra Serif" w:hAnsi="PT Astra Serif"/>
        </w:rPr>
        <w:t xml:space="preserve">01.01.2019 </w:t>
      </w:r>
      <w:r w:rsidR="00DF7490" w:rsidRPr="00610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F86FD4" w:rsidRPr="0061086B" w:rsidTr="00D576C8">
        <w:tc>
          <w:tcPr>
            <w:tcW w:w="3083" w:type="dxa"/>
            <w:shd w:val="clear" w:color="auto" w:fill="auto"/>
          </w:tcPr>
          <w:p w:rsidR="00F86FD4" w:rsidRPr="00D36AEA" w:rsidRDefault="00F86FD4" w:rsidP="00F86FD4">
            <w:r w:rsidRPr="00D36AEA">
              <w:t>Хлопцов Дмитрий Михайлович</w:t>
            </w:r>
          </w:p>
        </w:tc>
        <w:tc>
          <w:tcPr>
            <w:tcW w:w="3130" w:type="dxa"/>
            <w:shd w:val="clear" w:color="auto" w:fill="auto"/>
          </w:tcPr>
          <w:p w:rsidR="00F86FD4" w:rsidRPr="00D36AEA" w:rsidRDefault="00F86FD4" w:rsidP="00F86FD4">
            <w:r w:rsidRPr="00D36AEA">
              <w:t>СРО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F86FD4" w:rsidRDefault="00F86FD4" w:rsidP="00F86FD4">
            <w:r w:rsidRPr="00D36AEA">
              <w:t>Регистрационный номер № 000023 от 09.07.2007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Pr="0061086B" w:rsidRDefault="00B65B8A" w:rsidP="007A1A7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DE7915" w:rsidRPr="0056013F" w:rsidRDefault="00DE7915" w:rsidP="00DE7915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56013F">
        <w:rPr>
          <w:rFonts w:ascii="PT Astra Serif" w:hAnsi="PT Astra Serif"/>
          <w:sz w:val="24"/>
          <w:szCs w:val="24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DE7915" w:rsidRPr="0056013F" w:rsidRDefault="00DE7915" w:rsidP="00DE7915">
      <w:pPr>
        <w:pStyle w:val="Default"/>
        <w:ind w:firstLine="567"/>
        <w:jc w:val="both"/>
        <w:rPr>
          <w:rFonts w:ascii="PT Astra Serif" w:hAnsi="PT Astra Serif"/>
        </w:rPr>
      </w:pPr>
      <w:r w:rsidRPr="0056013F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DE7915" w:rsidRPr="00F861E6" w:rsidRDefault="00DE7915" w:rsidP="00DE791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56013F">
        <w:rPr>
          <w:rFonts w:ascii="PT Astra Serif" w:hAnsi="PT Astra Serif"/>
          <w:sz w:val="24"/>
          <w:szCs w:val="24"/>
        </w:rPr>
        <w:t xml:space="preserve">Определить кадастровую стоимость объекта недвижимости с кадастровым номером </w:t>
      </w:r>
      <w:r>
        <w:rPr>
          <w:rFonts w:ascii="PT Astra Serif" w:hAnsi="PT Astra Serif"/>
          <w:sz w:val="24"/>
          <w:szCs w:val="24"/>
        </w:rPr>
        <w:t xml:space="preserve">70:22:0020810:519 </w:t>
      </w:r>
      <w:r w:rsidRPr="0056013F">
        <w:rPr>
          <w:rFonts w:ascii="PT Astra Serif" w:hAnsi="PT Astra Serif"/>
          <w:sz w:val="24"/>
          <w:szCs w:val="24"/>
        </w:rPr>
        <w:t xml:space="preserve">в размере его рыночной стоимости </w:t>
      </w:r>
      <w:r>
        <w:rPr>
          <w:rFonts w:ascii="PT Astra Serif" w:hAnsi="PT Astra Serif"/>
          <w:sz w:val="24"/>
          <w:szCs w:val="24"/>
        </w:rPr>
        <w:t>11 610 000</w:t>
      </w:r>
      <w:r w:rsidRPr="00F861E6">
        <w:rPr>
          <w:rFonts w:ascii="PT Astra Serif" w:hAnsi="PT Astra Serif"/>
          <w:sz w:val="24"/>
          <w:szCs w:val="24"/>
        </w:rPr>
        <w:t xml:space="preserve"> (</w:t>
      </w:r>
      <w:r>
        <w:rPr>
          <w:rFonts w:ascii="PT Astra Serif" w:hAnsi="PT Astra Serif"/>
          <w:sz w:val="24"/>
          <w:szCs w:val="24"/>
        </w:rPr>
        <w:t>одиннадцать</w:t>
      </w:r>
      <w:r w:rsidRPr="00F861E6">
        <w:rPr>
          <w:rFonts w:ascii="PT Astra Serif" w:hAnsi="PT Astra Serif"/>
          <w:sz w:val="24"/>
          <w:szCs w:val="24"/>
        </w:rPr>
        <w:t xml:space="preserve"> миллионов </w:t>
      </w:r>
      <w:r>
        <w:rPr>
          <w:rFonts w:ascii="PT Astra Serif" w:hAnsi="PT Astra Serif"/>
          <w:sz w:val="24"/>
          <w:szCs w:val="24"/>
        </w:rPr>
        <w:t>шестьсот</w:t>
      </w:r>
      <w:r w:rsidRPr="00F861E6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десять</w:t>
      </w:r>
      <w:r w:rsidRPr="00F861E6">
        <w:rPr>
          <w:rFonts w:ascii="PT Astra Serif" w:hAnsi="PT Astra Serif"/>
          <w:sz w:val="24"/>
          <w:szCs w:val="24"/>
        </w:rPr>
        <w:t xml:space="preserve"> тысяч) </w:t>
      </w:r>
      <w:r w:rsidRPr="0056013F">
        <w:rPr>
          <w:rFonts w:ascii="PT Astra Serif" w:hAnsi="PT Astra Serif"/>
          <w:sz w:val="24"/>
          <w:szCs w:val="24"/>
        </w:rPr>
        <w:t>рублей.</w:t>
      </w:r>
    </w:p>
    <w:p w:rsidR="0078340A" w:rsidRDefault="0078340A" w:rsidP="00AC684F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29561D" w:rsidRPr="0061086B" w:rsidRDefault="0029561D" w:rsidP="0029561D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29561D" w:rsidRDefault="0029561D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 Екатерина Феликсовна – за;</w:t>
      </w:r>
    </w:p>
    <w:p w:rsidR="00F90647" w:rsidRPr="0061086B" w:rsidRDefault="00F90647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61086B" w:rsidRDefault="0029561D" w:rsidP="009B0982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П</w:t>
      </w:r>
      <w:r w:rsidR="0010065E" w:rsidRPr="0061086B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ь</w:t>
      </w:r>
      <w:r w:rsidR="00085263" w:rsidRPr="0061086B">
        <w:rPr>
          <w:rFonts w:ascii="PT Astra Serif" w:hAnsi="PT Astra Serif"/>
          <w:bCs/>
        </w:rPr>
        <w:t xml:space="preserve"> комиссии                       </w:t>
      </w:r>
      <w:r w:rsidR="00F90647">
        <w:rPr>
          <w:rFonts w:ascii="PT Astra Serif" w:hAnsi="PT Astra Serif"/>
          <w:bCs/>
        </w:rPr>
        <w:t xml:space="preserve">       </w:t>
      </w:r>
      <w:r>
        <w:rPr>
          <w:rFonts w:ascii="PT Astra Serif" w:hAnsi="PT Astra Serif"/>
          <w:bCs/>
        </w:rPr>
        <w:t xml:space="preserve">                                               </w:t>
      </w:r>
      <w:r w:rsidR="00F90647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737F85" w:rsidRDefault="00737F85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737F85" w:rsidRDefault="00737F85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737F85" w:rsidRDefault="00737F85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737F85" w:rsidRPr="00B76105" w:rsidRDefault="00737F85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4263" w:rsidRDefault="00524263">
      <w:r>
        <w:separator/>
      </w:r>
    </w:p>
  </w:endnote>
  <w:endnote w:type="continuationSeparator" w:id="0">
    <w:p w:rsidR="00524263" w:rsidRDefault="00524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4263" w:rsidRDefault="00524263">
      <w:r>
        <w:separator/>
      </w:r>
    </w:p>
  </w:footnote>
  <w:footnote w:type="continuationSeparator" w:id="0">
    <w:p w:rsidR="00524263" w:rsidRDefault="005242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0C5B"/>
    <w:rsid w:val="00001927"/>
    <w:rsid w:val="00001E29"/>
    <w:rsid w:val="000038BC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5D79"/>
    <w:rsid w:val="001E75CD"/>
    <w:rsid w:val="001F4BD5"/>
    <w:rsid w:val="001F5284"/>
    <w:rsid w:val="00204DE8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3DC5"/>
    <w:rsid w:val="003B4851"/>
    <w:rsid w:val="003B61BE"/>
    <w:rsid w:val="003B6382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501A0B"/>
    <w:rsid w:val="00502AE6"/>
    <w:rsid w:val="00502E99"/>
    <w:rsid w:val="0050379E"/>
    <w:rsid w:val="00510BE3"/>
    <w:rsid w:val="00511C81"/>
    <w:rsid w:val="00513035"/>
    <w:rsid w:val="00515113"/>
    <w:rsid w:val="00521376"/>
    <w:rsid w:val="0052286D"/>
    <w:rsid w:val="005241D5"/>
    <w:rsid w:val="00524263"/>
    <w:rsid w:val="0052592B"/>
    <w:rsid w:val="00525D89"/>
    <w:rsid w:val="005272B7"/>
    <w:rsid w:val="00532355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5739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37F85"/>
    <w:rsid w:val="007410C0"/>
    <w:rsid w:val="00741A11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F18"/>
    <w:rsid w:val="007E28E8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5AE"/>
    <w:rsid w:val="009428F4"/>
    <w:rsid w:val="00942E6F"/>
    <w:rsid w:val="0094503D"/>
    <w:rsid w:val="009453C2"/>
    <w:rsid w:val="00947B8F"/>
    <w:rsid w:val="00947D88"/>
    <w:rsid w:val="0095228D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739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67A72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3BA7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2416"/>
    <w:rsid w:val="00DB2D51"/>
    <w:rsid w:val="00DB48C0"/>
    <w:rsid w:val="00DB5F69"/>
    <w:rsid w:val="00DB7CF0"/>
    <w:rsid w:val="00DC0082"/>
    <w:rsid w:val="00DC12C2"/>
    <w:rsid w:val="00DC3CC0"/>
    <w:rsid w:val="00DC518B"/>
    <w:rsid w:val="00DD0612"/>
    <w:rsid w:val="00DD0D81"/>
    <w:rsid w:val="00DD216B"/>
    <w:rsid w:val="00DD4FC9"/>
    <w:rsid w:val="00DD554D"/>
    <w:rsid w:val="00DE1B85"/>
    <w:rsid w:val="00DE3B94"/>
    <w:rsid w:val="00DE5966"/>
    <w:rsid w:val="00DE5FD7"/>
    <w:rsid w:val="00DE7915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158C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780</TotalTime>
  <Pages>2</Pages>
  <Words>537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188</cp:revision>
  <cp:lastPrinted>2021-09-03T08:34:00Z</cp:lastPrinted>
  <dcterms:created xsi:type="dcterms:W3CDTF">2020-10-29T08:09:00Z</dcterms:created>
  <dcterms:modified xsi:type="dcterms:W3CDTF">2021-09-08T02:50:00Z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