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7D722B">
        <w:rPr>
          <w:rFonts w:ascii="PT Astra Serif" w:hAnsi="PT Astra Serif"/>
          <w:b/>
          <w:bCs/>
          <w:sz w:val="26"/>
          <w:szCs w:val="26"/>
        </w:rPr>
        <w:t>6</w:t>
      </w:r>
      <w:r w:rsidR="00024F26">
        <w:rPr>
          <w:rFonts w:ascii="PT Astra Serif" w:hAnsi="PT Astra Serif"/>
          <w:b/>
          <w:bCs/>
          <w:sz w:val="26"/>
          <w:szCs w:val="26"/>
        </w:rPr>
        <w:t>9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29561D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сентября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CE3C4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CE3C4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F861E6" w:rsidRDefault="0029561D" w:rsidP="0029561D">
            <w:pPr>
              <w:pStyle w:val="af1"/>
            </w:pPr>
            <w:r w:rsidRPr="00F861E6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61D" w:rsidRPr="00F861E6" w:rsidRDefault="0029561D" w:rsidP="0029561D">
            <w:pPr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F861E6" w:rsidRDefault="0029561D" w:rsidP="0029561D">
            <w:pPr>
              <w:pStyle w:val="af1"/>
            </w:pPr>
            <w:r w:rsidRPr="00F861E6">
              <w:t>помощник Уполномоченного по защите прав предпринимателей в Томской области – юрист</w:t>
            </w: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CE3C4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CE3C4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CE3C4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340568" w:rsidRPr="0061086B" w:rsidTr="00162125">
        <w:tc>
          <w:tcPr>
            <w:tcW w:w="2968" w:type="dxa"/>
            <w:shd w:val="clear" w:color="auto" w:fill="auto"/>
          </w:tcPr>
          <w:p w:rsidR="00340568" w:rsidRPr="0061086B" w:rsidRDefault="00340568" w:rsidP="00340568">
            <w:pPr>
              <w:pStyle w:val="af1"/>
            </w:pPr>
            <w:r>
              <w:t>Куприянец Ирина Михайловна</w:t>
            </w:r>
          </w:p>
        </w:tc>
        <w:tc>
          <w:tcPr>
            <w:tcW w:w="296" w:type="dxa"/>
            <w:shd w:val="clear" w:color="auto" w:fill="auto"/>
          </w:tcPr>
          <w:p w:rsidR="00340568" w:rsidRPr="0061086B" w:rsidRDefault="00340568" w:rsidP="00340568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340568" w:rsidRDefault="00340568" w:rsidP="00340568">
            <w:pPr>
              <w:pStyle w:val="af1"/>
            </w:pPr>
            <w:r>
              <w:t>начальник Управления экономического развития Администрации города Томска</w:t>
            </w:r>
          </w:p>
          <w:p w:rsidR="00340568" w:rsidRPr="0061086B" w:rsidRDefault="00340568" w:rsidP="00340568">
            <w:pPr>
              <w:pStyle w:val="af1"/>
            </w:pPr>
          </w:p>
        </w:tc>
      </w:tr>
      <w:tr w:rsidR="00340568" w:rsidRPr="0061086B" w:rsidTr="00162125">
        <w:tc>
          <w:tcPr>
            <w:tcW w:w="2968" w:type="dxa"/>
            <w:shd w:val="clear" w:color="auto" w:fill="auto"/>
          </w:tcPr>
          <w:p w:rsidR="00340568" w:rsidRPr="0061086B" w:rsidRDefault="00340568" w:rsidP="00340568">
            <w:pPr>
              <w:pStyle w:val="af1"/>
            </w:pPr>
            <w:r>
              <w:t>Хлопцов Дмитрий Михайлович</w:t>
            </w:r>
          </w:p>
        </w:tc>
        <w:tc>
          <w:tcPr>
            <w:tcW w:w="296" w:type="dxa"/>
            <w:shd w:val="clear" w:color="auto" w:fill="auto"/>
          </w:tcPr>
          <w:p w:rsidR="00340568" w:rsidRPr="0061086B" w:rsidRDefault="00340568" w:rsidP="00340568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340568" w:rsidRPr="0061086B" w:rsidRDefault="00340568" w:rsidP="00340568">
            <w:pPr>
              <w:pStyle w:val="af1"/>
            </w:pPr>
            <w:r>
              <w:t>директор ООО «Бюро оценки «ТОККО»</w:t>
            </w:r>
          </w:p>
        </w:tc>
      </w:tr>
      <w:tr w:rsidR="00340568" w:rsidRPr="0061086B" w:rsidTr="00162125">
        <w:tc>
          <w:tcPr>
            <w:tcW w:w="2968" w:type="dxa"/>
            <w:shd w:val="clear" w:color="auto" w:fill="auto"/>
          </w:tcPr>
          <w:p w:rsidR="00340568" w:rsidRPr="0061086B" w:rsidRDefault="00340568" w:rsidP="00340568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40568" w:rsidRPr="0061086B" w:rsidRDefault="00340568" w:rsidP="00340568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40568" w:rsidRPr="0061086B" w:rsidRDefault="00340568" w:rsidP="00340568">
            <w:pPr>
              <w:pStyle w:val="af1"/>
            </w:pPr>
          </w:p>
        </w:tc>
      </w:tr>
      <w:tr w:rsidR="00340568" w:rsidRPr="0061086B" w:rsidTr="00162125">
        <w:tc>
          <w:tcPr>
            <w:tcW w:w="2968" w:type="dxa"/>
            <w:shd w:val="clear" w:color="auto" w:fill="auto"/>
          </w:tcPr>
          <w:p w:rsidR="00340568" w:rsidRPr="0061086B" w:rsidRDefault="00340568" w:rsidP="00340568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40568" w:rsidRPr="0061086B" w:rsidRDefault="00340568" w:rsidP="00340568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40568" w:rsidRPr="0061086B" w:rsidRDefault="00340568" w:rsidP="00340568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4F124C">
        <w:rPr>
          <w:rFonts w:ascii="PT Astra Serif" w:hAnsi="PT Astra Serif"/>
          <w:sz w:val="24"/>
          <w:szCs w:val="24"/>
        </w:rPr>
        <w:t>1</w:t>
      </w:r>
      <w:r w:rsidR="00024F26">
        <w:rPr>
          <w:rFonts w:ascii="PT Astra Serif" w:hAnsi="PT Astra Serif"/>
          <w:sz w:val="24"/>
          <w:szCs w:val="24"/>
        </w:rPr>
        <w:t>8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681B81">
        <w:rPr>
          <w:rFonts w:ascii="PT Astra Serif" w:hAnsi="PT Astra Serif"/>
          <w:sz w:val="24"/>
          <w:szCs w:val="24"/>
        </w:rPr>
        <w:t>8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29561D">
        <w:rPr>
          <w:rFonts w:ascii="PT Astra Serif" w:hAnsi="PT Astra Serif"/>
          <w:sz w:val="24"/>
          <w:szCs w:val="24"/>
        </w:rPr>
        <w:t>12</w:t>
      </w:r>
      <w:r w:rsidR="00024F26">
        <w:rPr>
          <w:rFonts w:ascii="PT Astra Serif" w:hAnsi="PT Astra Serif"/>
          <w:sz w:val="24"/>
          <w:szCs w:val="24"/>
        </w:rPr>
        <w:t>9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29561D">
        <w:rPr>
          <w:rFonts w:ascii="PT Astra Serif" w:hAnsi="PT Astra Serif"/>
          <w:sz w:val="24"/>
          <w:szCs w:val="24"/>
        </w:rPr>
        <w:t xml:space="preserve"> </w:t>
      </w:r>
      <w:r w:rsidR="008E4219">
        <w:rPr>
          <w:rFonts w:ascii="PT Astra Serif" w:hAnsi="PT Astra Serif"/>
          <w:sz w:val="24"/>
          <w:szCs w:val="24"/>
        </w:rPr>
        <w:t>ФИО,</w:t>
      </w:r>
      <w:bookmarkStart w:id="0" w:name="_GoBack"/>
      <w:bookmarkEnd w:id="0"/>
      <w:r w:rsidR="00933872" w:rsidRPr="0061086B">
        <w:rPr>
          <w:rFonts w:ascii="PT Astra Serif" w:hAnsi="PT Astra Serif"/>
          <w:sz w:val="24"/>
          <w:szCs w:val="24"/>
        </w:rPr>
        <w:t xml:space="preserve">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0918DE" w:rsidRPr="0061086B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1086B" w:rsidRDefault="00024F26" w:rsidP="0029561D">
            <w:pPr>
              <w:pStyle w:val="af1"/>
            </w:pPr>
            <w:r w:rsidRPr="00F861E6">
              <w:t>70:</w:t>
            </w:r>
            <w:r>
              <w:t>21</w:t>
            </w:r>
            <w:r w:rsidRPr="00F861E6">
              <w:t>:</w:t>
            </w:r>
            <w:r>
              <w:t>0200024</w:t>
            </w:r>
            <w:r w:rsidRPr="00F861E6">
              <w:t>:</w:t>
            </w:r>
            <w:r>
              <w:t>5303</w:t>
            </w:r>
          </w:p>
        </w:tc>
        <w:tc>
          <w:tcPr>
            <w:tcW w:w="4676" w:type="dxa"/>
            <w:shd w:val="clear" w:color="auto" w:fill="auto"/>
          </w:tcPr>
          <w:p w:rsidR="00252F05" w:rsidRPr="0061086B" w:rsidRDefault="00024F26" w:rsidP="00783FBC">
            <w:pPr>
              <w:pStyle w:val="aff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обл., г. Томск, ул. Киевская, д. 109/1, пом. п001-п005, п029-п036, 1003,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1007, 1048, 1055-1057, 1060-1067, 1070-1075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405A69">
      <w:pPr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заявления: </w:t>
      </w:r>
      <w:r w:rsidR="00206696" w:rsidRPr="0061086B">
        <w:rPr>
          <w:rFonts w:ascii="PT Astra Serif" w:hAnsi="PT Astra Serif"/>
        </w:rPr>
        <w:t>установление в отношении объект</w:t>
      </w:r>
      <w:r w:rsidR="00955161" w:rsidRPr="0061086B">
        <w:rPr>
          <w:rFonts w:ascii="PT Astra Serif" w:hAnsi="PT Astra Serif"/>
        </w:rPr>
        <w:t>а</w:t>
      </w:r>
      <w:r w:rsidR="00206696" w:rsidRPr="0061086B">
        <w:rPr>
          <w:rFonts w:ascii="PT Astra Serif" w:hAnsi="PT Astra Serif"/>
        </w:rPr>
        <w:t xml:space="preserve"> недвижимости его рыночной стоимости в размере </w:t>
      </w:r>
      <w:r w:rsidR="00024F26" w:rsidRPr="00024F26">
        <w:rPr>
          <w:rFonts w:ascii="PT Astra Serif" w:hAnsi="PT Astra Serif"/>
        </w:rPr>
        <w:t>16 410 000 (шестнадцать миллионов четыр</w:t>
      </w:r>
      <w:r w:rsidR="00F67B05">
        <w:rPr>
          <w:rFonts w:ascii="PT Astra Serif" w:hAnsi="PT Astra Serif"/>
        </w:rPr>
        <w:t>еста дес</w:t>
      </w:r>
      <w:r w:rsidR="00024F26" w:rsidRPr="00024F26">
        <w:rPr>
          <w:rFonts w:ascii="PT Astra Serif" w:hAnsi="PT Astra Serif"/>
        </w:rPr>
        <w:t xml:space="preserve">ять тысяч) </w:t>
      </w:r>
      <w:r w:rsidR="007D722B" w:rsidRPr="007D722B">
        <w:rPr>
          <w:rFonts w:ascii="PT Astra Serif" w:hAnsi="PT Astra Serif"/>
        </w:rPr>
        <w:t>рублей</w:t>
      </w:r>
      <w:r w:rsidR="009B0982" w:rsidRPr="0061086B">
        <w:rPr>
          <w:rFonts w:ascii="PT Astra Serif" w:hAnsi="PT Astra Serif"/>
        </w:rPr>
        <w:t xml:space="preserve">, </w:t>
      </w:r>
      <w:r w:rsidR="00DF7490" w:rsidRPr="0061086B">
        <w:rPr>
          <w:rFonts w:ascii="PT Astra Serif" w:hAnsi="PT Astra Serif"/>
        </w:rPr>
        <w:t xml:space="preserve">определенной по состоянию на </w:t>
      </w:r>
      <w:r w:rsidR="00F86FD4" w:rsidRPr="00F861E6">
        <w:rPr>
          <w:rFonts w:ascii="PT Astra Serif" w:hAnsi="PT Astra Serif"/>
        </w:rPr>
        <w:t xml:space="preserve">01.01.2019 </w:t>
      </w:r>
      <w:r w:rsidR="00DF7490" w:rsidRPr="00610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F86FD4" w:rsidRPr="0061086B" w:rsidTr="00D576C8">
        <w:tc>
          <w:tcPr>
            <w:tcW w:w="3083" w:type="dxa"/>
            <w:shd w:val="clear" w:color="auto" w:fill="auto"/>
          </w:tcPr>
          <w:p w:rsidR="00F86FD4" w:rsidRPr="00D36AEA" w:rsidRDefault="00F86FD4" w:rsidP="00F86FD4">
            <w:r w:rsidRPr="00D36AEA">
              <w:t>Хлопцов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F86FD4" w:rsidRPr="00D36AEA" w:rsidRDefault="00F86FD4" w:rsidP="00F86FD4">
            <w:r w:rsidRPr="00D36AEA"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F86FD4" w:rsidRDefault="00F86FD4" w:rsidP="00F86FD4">
            <w:r w:rsidRPr="00D36AEA">
              <w:t>Регистрационный номер № 000023 от 09.07.2007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7A1A7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8A4E13" w:rsidRPr="00F46D87" w:rsidRDefault="008A4E13" w:rsidP="008A4E13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8A4E13" w:rsidRPr="00F46D87" w:rsidRDefault="008A4E13" w:rsidP="008A4E13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8A4E13" w:rsidRPr="00F861E6" w:rsidRDefault="008A4E13" w:rsidP="008A4E13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Pr="00F861E6">
        <w:rPr>
          <w:rFonts w:ascii="PT Astra Serif" w:hAnsi="PT Astra Serif"/>
        </w:rPr>
        <w:t>70:</w:t>
      </w:r>
      <w:r>
        <w:rPr>
          <w:rFonts w:ascii="PT Astra Serif" w:hAnsi="PT Astra Serif"/>
        </w:rPr>
        <w:t>21</w:t>
      </w:r>
      <w:r w:rsidRPr="00F861E6">
        <w:rPr>
          <w:rFonts w:ascii="PT Astra Serif" w:hAnsi="PT Astra Serif"/>
        </w:rPr>
        <w:t>:</w:t>
      </w:r>
      <w:r>
        <w:rPr>
          <w:rFonts w:ascii="PT Astra Serif" w:hAnsi="PT Astra Serif"/>
        </w:rPr>
        <w:t>0200024</w:t>
      </w:r>
      <w:r w:rsidRPr="00F861E6">
        <w:rPr>
          <w:rFonts w:ascii="PT Astra Serif" w:hAnsi="PT Astra Serif"/>
        </w:rPr>
        <w:t>:</w:t>
      </w:r>
      <w:r>
        <w:rPr>
          <w:rFonts w:ascii="PT Astra Serif" w:hAnsi="PT Astra Serif"/>
        </w:rPr>
        <w:t xml:space="preserve">5303 </w:t>
      </w:r>
      <w:r w:rsidRPr="00F46D87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16 410 000</w:t>
      </w:r>
      <w:r w:rsidRPr="00F861E6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шестнадцать</w:t>
      </w:r>
      <w:r w:rsidRPr="00F861E6">
        <w:rPr>
          <w:rFonts w:ascii="PT Astra Serif" w:hAnsi="PT Astra Serif"/>
        </w:rPr>
        <w:t xml:space="preserve"> миллионов </w:t>
      </w:r>
      <w:r>
        <w:rPr>
          <w:rFonts w:ascii="PT Astra Serif" w:hAnsi="PT Astra Serif"/>
        </w:rPr>
        <w:t>четыреста</w:t>
      </w:r>
      <w:r w:rsidRPr="00F861E6">
        <w:rPr>
          <w:rFonts w:ascii="PT Astra Serif" w:hAnsi="PT Astra Serif"/>
        </w:rPr>
        <w:t xml:space="preserve"> </w:t>
      </w:r>
      <w:r w:rsidR="00F67B05">
        <w:rPr>
          <w:rFonts w:ascii="PT Astra Serif" w:hAnsi="PT Astra Serif"/>
        </w:rPr>
        <w:t>дес</w:t>
      </w:r>
      <w:r>
        <w:rPr>
          <w:rFonts w:ascii="PT Astra Serif" w:hAnsi="PT Astra Serif"/>
        </w:rPr>
        <w:t>ять</w:t>
      </w:r>
      <w:r w:rsidRPr="00F861E6">
        <w:rPr>
          <w:rFonts w:ascii="PT Astra Serif" w:hAnsi="PT Astra Serif"/>
        </w:rPr>
        <w:t xml:space="preserve"> тысяч) </w:t>
      </w:r>
      <w:r w:rsidRPr="00F46D87">
        <w:rPr>
          <w:rFonts w:ascii="PT Astra Serif" w:hAnsi="PT Astra Serif"/>
        </w:rPr>
        <w:t>рублей.</w:t>
      </w:r>
    </w:p>
    <w:p w:rsidR="0078340A" w:rsidRDefault="0078340A" w:rsidP="00AC684F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Pr="0061086B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29561D" w:rsidRDefault="0029561D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568" w:rsidRDefault="0034056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568" w:rsidRDefault="0034056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568" w:rsidRDefault="0034056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568" w:rsidRDefault="0034056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42C7" w:rsidRDefault="00A942C7">
      <w:r>
        <w:separator/>
      </w:r>
    </w:p>
  </w:endnote>
  <w:endnote w:type="continuationSeparator" w:id="0">
    <w:p w:rsidR="00A942C7" w:rsidRDefault="00A94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42C7" w:rsidRDefault="00A942C7">
      <w:r>
        <w:separator/>
      </w:r>
    </w:p>
  </w:footnote>
  <w:footnote w:type="continuationSeparator" w:id="0">
    <w:p w:rsidR="00A942C7" w:rsidRDefault="00A942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15C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568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34C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F18"/>
    <w:rsid w:val="007E28E8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4E13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4219"/>
    <w:rsid w:val="008E5879"/>
    <w:rsid w:val="008E5FE8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B8F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8A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42C7"/>
    <w:rsid w:val="00A9501A"/>
    <w:rsid w:val="00AA08BB"/>
    <w:rsid w:val="00AA1953"/>
    <w:rsid w:val="00AA4356"/>
    <w:rsid w:val="00AA4703"/>
    <w:rsid w:val="00AA48E7"/>
    <w:rsid w:val="00AA7702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0"/>
    <w:rsid w:val="00E628D6"/>
    <w:rsid w:val="00E6448A"/>
    <w:rsid w:val="00E66083"/>
    <w:rsid w:val="00E66FCE"/>
    <w:rsid w:val="00E67164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7B05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783</TotalTime>
  <Pages>2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190</cp:revision>
  <cp:lastPrinted>2021-09-07T03:32:00Z</cp:lastPrinted>
  <dcterms:created xsi:type="dcterms:W3CDTF">2020-10-29T08:09:00Z</dcterms:created>
  <dcterms:modified xsi:type="dcterms:W3CDTF">2021-09-08T02:51:00Z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