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F5BED">
        <w:rPr>
          <w:rFonts w:ascii="PT Astra Serif" w:hAnsi="PT Astra Serif"/>
          <w:b/>
          <w:bCs/>
          <w:sz w:val="26"/>
          <w:szCs w:val="26"/>
        </w:rPr>
        <w:t>81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B3C0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29561D"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CB6077" w:rsidRPr="0061086B" w:rsidTr="00162125">
        <w:tc>
          <w:tcPr>
            <w:tcW w:w="2968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CF5BED">
        <w:rPr>
          <w:rFonts w:ascii="PT Astra Serif" w:hAnsi="PT Astra Serif"/>
          <w:sz w:val="24"/>
          <w:szCs w:val="24"/>
        </w:rPr>
        <w:t>03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CF5BED">
        <w:rPr>
          <w:rFonts w:ascii="PT Astra Serif" w:hAnsi="PT Astra Serif"/>
          <w:sz w:val="24"/>
          <w:szCs w:val="24"/>
        </w:rPr>
        <w:t>141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851C9E">
        <w:rPr>
          <w:rFonts w:ascii="PT Astra Serif" w:hAnsi="PT Astra Serif"/>
          <w:sz w:val="24"/>
          <w:szCs w:val="24"/>
        </w:rPr>
        <w:t>ФИО</w:t>
      </w:r>
      <w:r w:rsidR="00CF5BED">
        <w:rPr>
          <w:rFonts w:ascii="PT Astra Serif" w:hAnsi="PT Astra Serif"/>
          <w:sz w:val="24"/>
          <w:szCs w:val="24"/>
        </w:rPr>
        <w:t xml:space="preserve"> (далее – </w:t>
      </w:r>
      <w:r w:rsidR="00851C9E">
        <w:rPr>
          <w:rFonts w:ascii="PT Astra Serif" w:hAnsi="PT Astra Serif"/>
          <w:sz w:val="24"/>
          <w:szCs w:val="24"/>
        </w:rPr>
        <w:t>ФИО</w:t>
      </w:r>
      <w:r w:rsidR="00CF5BED">
        <w:rPr>
          <w:rFonts w:ascii="PT Astra Serif" w:hAnsi="PT Astra Serif"/>
          <w:sz w:val="24"/>
          <w:szCs w:val="24"/>
        </w:rPr>
        <w:t>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CF5BED" w:rsidRPr="00CF5BED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CF5BED" w:rsidP="000B3C00">
            <w:pPr>
              <w:pStyle w:val="af1"/>
            </w:pPr>
            <w:r>
              <w:t>70:20:0000001:1398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CF5BED" w:rsidP="000E0D98">
            <w:pPr>
              <w:jc w:val="both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г. Стрежевой, ул. Ермакова, д. 16, строение 3.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CF5BED" w:rsidRPr="00CF5BED">
        <w:rPr>
          <w:rFonts w:ascii="PT Astra Serif" w:hAnsi="PT Astra Serif"/>
        </w:rPr>
        <w:t>3 970 000 (три миллиона девятьсот семьдесят тысяч)</w:t>
      </w:r>
      <w:r w:rsidR="00CF5BED">
        <w:rPr>
          <w:rFonts w:ascii="PT Astra Serif" w:hAnsi="PT Astra Serif"/>
        </w:rPr>
        <w:t xml:space="preserve"> </w:t>
      </w:r>
      <w:r w:rsidR="007D722B" w:rsidRPr="007D722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CF5BED">
        <w:rPr>
          <w:rFonts w:ascii="PT Astra Serif" w:hAnsi="PT Astra Serif"/>
        </w:rPr>
        <w:t>02.06.2020</w:t>
      </w:r>
      <w:r w:rsidR="00CF5BED" w:rsidRPr="00F861E6">
        <w:rPr>
          <w:rFonts w:ascii="PT Astra Serif" w:hAnsi="PT Astra Serif"/>
        </w:rPr>
        <w:t xml:space="preserve">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lastRenderedPageBreak/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86FD4" w:rsidRPr="0061086B" w:rsidTr="00D576C8">
        <w:tc>
          <w:tcPr>
            <w:tcW w:w="3083" w:type="dxa"/>
            <w:shd w:val="clear" w:color="auto" w:fill="auto"/>
          </w:tcPr>
          <w:p w:rsidR="00F86FD4" w:rsidRPr="00D36AEA" w:rsidRDefault="008C78A8" w:rsidP="00F86FD4">
            <w: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F86FD4" w:rsidRPr="00D36AEA" w:rsidRDefault="008C78A8" w:rsidP="008C78A8">
            <w:r>
              <w:t>СРО</w:t>
            </w:r>
            <w:r w:rsidR="000E0D98">
              <w:t xml:space="preserve"> «</w:t>
            </w:r>
            <w:r>
              <w:t>Деловой</w:t>
            </w:r>
            <w:r w:rsidR="000E0D98">
              <w:t xml:space="preserve"> союз оценщиков»</w:t>
            </w:r>
          </w:p>
        </w:tc>
        <w:tc>
          <w:tcPr>
            <w:tcW w:w="3131" w:type="dxa"/>
            <w:shd w:val="clear" w:color="auto" w:fill="auto"/>
          </w:tcPr>
          <w:p w:rsidR="00F86FD4" w:rsidRDefault="000B3C00" w:rsidP="008C78A8">
            <w:r>
              <w:t xml:space="preserve">Свидетельство № </w:t>
            </w:r>
            <w:r w:rsidR="008C78A8">
              <w:t>1138</w:t>
            </w:r>
            <w:r w:rsidR="000E0D98">
              <w:t xml:space="preserve"> </w:t>
            </w:r>
            <w:r>
              <w:t xml:space="preserve">от </w:t>
            </w:r>
            <w:r w:rsidR="000E0D98">
              <w:t>1</w:t>
            </w:r>
            <w:r w:rsidR="008C78A8">
              <w:t>8</w:t>
            </w:r>
            <w:r>
              <w:t>.0</w:t>
            </w:r>
            <w:r w:rsidR="000E0D98">
              <w:t>3</w:t>
            </w:r>
            <w:r>
              <w:t>.20</w:t>
            </w:r>
            <w:r w:rsidR="008C78A8">
              <w:t>20</w:t>
            </w:r>
            <w:r w:rsidR="000E0D98">
              <w:t xml:space="preserve">, регистрационный № </w:t>
            </w:r>
            <w:r w:rsidR="008C78A8">
              <w:t>1138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CF5BED" w:rsidRPr="006E3FAC" w:rsidRDefault="00CF5BED" w:rsidP="00CF5BED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CF5BED" w:rsidRPr="006E3FAC" w:rsidRDefault="00CF5BED" w:rsidP="00CF5BED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CF5BED" w:rsidRPr="006E3FAC" w:rsidRDefault="00CF5BED" w:rsidP="00CF5BED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F5BED" w:rsidRDefault="00CF5BED" w:rsidP="00CF5BED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6E3FAC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851C9E">
        <w:rPr>
          <w:rFonts w:ascii="PT Astra Serif" w:eastAsia="Calibri" w:hAnsi="PT Astra Serif"/>
          <w:color w:val="auto"/>
          <w:lang w:eastAsia="en-US"/>
        </w:rPr>
        <w:t>ФИО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 кадастровым номером </w:t>
      </w:r>
      <w:r>
        <w:rPr>
          <w:rFonts w:ascii="PT Astra Serif" w:hAnsi="PT Astra Serif"/>
        </w:rPr>
        <w:t>70:20:0000001:1398</w:t>
      </w:r>
      <w:r w:rsidRPr="006E3FAC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Pr="00F861E6">
        <w:rPr>
          <w:rFonts w:ascii="PT Astra Serif" w:hAnsi="PT Astra Serif"/>
        </w:rPr>
        <w:t xml:space="preserve">Томская область, </w:t>
      </w:r>
      <w:r>
        <w:rPr>
          <w:rFonts w:ascii="PT Astra Serif" w:hAnsi="PT Astra Serif"/>
        </w:rPr>
        <w:t>г. Стрежевой, ул. Ермакова, д. 16, строение 3.</w:t>
      </w:r>
    </w:p>
    <w:p w:rsidR="0078340A" w:rsidRDefault="0078340A" w:rsidP="00E70CA3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1C9E" w:rsidRDefault="00851C9E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1C9E" w:rsidRDefault="00851C9E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1C9E" w:rsidRDefault="00851C9E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1C9E" w:rsidRDefault="00851C9E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1C9E" w:rsidRDefault="00851C9E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E84" w:rsidRDefault="008D7E84">
      <w:r>
        <w:separator/>
      </w:r>
    </w:p>
  </w:endnote>
  <w:endnote w:type="continuationSeparator" w:id="0">
    <w:p w:rsidR="008D7E84" w:rsidRDefault="008D7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E84" w:rsidRDefault="008D7E84">
      <w:r>
        <w:separator/>
      </w:r>
    </w:p>
  </w:footnote>
  <w:footnote w:type="continuationSeparator" w:id="0">
    <w:p w:rsidR="008D7E84" w:rsidRDefault="008D7E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1C9E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D7E84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832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201</cp:revision>
  <cp:lastPrinted>2021-09-17T09:54:00Z</cp:lastPrinted>
  <dcterms:created xsi:type="dcterms:W3CDTF">2020-10-29T08:09:00Z</dcterms:created>
  <dcterms:modified xsi:type="dcterms:W3CDTF">2021-09-21T07:58:00Z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