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DC4FF5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355417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DC4FF5" w:rsidP="00381894">
            <w:pPr>
              <w:pStyle w:val="af1"/>
            </w:pPr>
            <w:r w:rsidRPr="00DC4FF5">
              <w:t>70:21:0100059:2164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A8192B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>ул. Загорная, д. 12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DC4FF5" w:rsidRPr="00DC4FF5">
        <w:rPr>
          <w:rFonts w:ascii="PT Astra Serif" w:hAnsi="PT Astra Serif"/>
        </w:rPr>
        <w:t>19 380 000 (девятнадцать миллионов триста восемьдесят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355417">
        <w:rPr>
          <w:rFonts w:ascii="PT Astra Serif" w:eastAsia="Calibri" w:hAnsi="PT Astra Serif"/>
          <w:color w:val="auto"/>
          <w:lang w:eastAsia="en-US"/>
        </w:rPr>
        <w:t>ФИО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>70:21:0100059:2164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>Томская область, Томский район, г. Томск, ул. Загорная, д. 12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3B9" w:rsidRDefault="00E733B9">
      <w:r>
        <w:separator/>
      </w:r>
    </w:p>
  </w:endnote>
  <w:endnote w:type="continuationSeparator" w:id="0">
    <w:p w:rsidR="00E733B9" w:rsidRDefault="00E7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3B9" w:rsidRDefault="00E733B9">
      <w:r>
        <w:separator/>
      </w:r>
    </w:p>
  </w:footnote>
  <w:footnote w:type="continuationSeparator" w:id="0">
    <w:p w:rsidR="00E733B9" w:rsidRDefault="00E73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5417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3B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891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213</cp:revision>
  <cp:lastPrinted>2021-10-04T03:01:00Z</cp:lastPrinted>
  <dcterms:created xsi:type="dcterms:W3CDTF">2020-10-29T08:09:00Z</dcterms:created>
  <dcterms:modified xsi:type="dcterms:W3CDTF">2021-10-13T07:43:00Z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