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6F308E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DC4FF5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FE624E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800DB5" w:rsidP="00381894">
            <w:pPr>
              <w:pStyle w:val="af1"/>
            </w:pPr>
            <w:r w:rsidRPr="00800DB5">
              <w:t>70:21:0100059:455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4FF5" w:rsidP="00800DB5">
            <w:pPr>
              <w:jc w:val="both"/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 xml:space="preserve">Томская область, Томский район, г. Томск, </w:t>
            </w:r>
            <w:r w:rsidRPr="00DC4FF5">
              <w:rPr>
                <w:rFonts w:ascii="PT Astra Serif" w:hAnsi="PT Astra Serif"/>
              </w:rPr>
              <w:lastRenderedPageBreak/>
              <w:t>ул. Загорная, д. 1</w:t>
            </w:r>
            <w:r w:rsidR="00800DB5">
              <w:rPr>
                <w:rFonts w:ascii="PT Astra Serif" w:hAnsi="PT Astra Serif"/>
              </w:rPr>
              <w:t>4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800DB5" w:rsidRPr="00800DB5">
        <w:rPr>
          <w:rFonts w:ascii="PT Astra Serif" w:hAnsi="PT Astra Serif"/>
        </w:rPr>
        <w:t xml:space="preserve">6 350 000 (шесть </w:t>
      </w:r>
      <w:r w:rsidR="00C82FBD">
        <w:rPr>
          <w:rFonts w:ascii="PT Astra Serif" w:hAnsi="PT Astra Serif"/>
        </w:rPr>
        <w:t xml:space="preserve">миллионов </w:t>
      </w:r>
      <w:r w:rsidR="00800DB5" w:rsidRPr="00800DB5">
        <w:rPr>
          <w:rFonts w:ascii="PT Astra Serif" w:hAnsi="PT Astra Serif"/>
        </w:rPr>
        <w:t>триста пятьдесят тысяч)</w:t>
      </w:r>
      <w:r w:rsidR="00C06E69" w:rsidRPr="00C06E6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FE624E">
        <w:rPr>
          <w:rFonts w:ascii="PT Astra Serif" w:eastAsia="Calibri" w:hAnsi="PT Astra Serif"/>
          <w:color w:val="auto"/>
          <w:lang w:eastAsia="en-US"/>
        </w:rPr>
        <w:t>ФИО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</w:t>
      </w:r>
      <w:r w:rsidR="00DC4FF5">
        <w:rPr>
          <w:rFonts w:ascii="PT Astra Serif" w:eastAsia="Calibri" w:hAnsi="PT Astra Serif"/>
          <w:color w:val="auto"/>
          <w:lang w:eastAsia="en-US"/>
        </w:rPr>
        <w:t>тоимости объекта недвижимости с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кадастровым номером </w:t>
      </w:r>
      <w:r w:rsidR="00800DB5" w:rsidRPr="00800DB5">
        <w:rPr>
          <w:rFonts w:ascii="PT Astra Serif" w:eastAsia="Calibri" w:hAnsi="PT Astra Serif"/>
          <w:color w:val="auto"/>
          <w:lang w:eastAsia="en-US"/>
        </w:rPr>
        <w:t>70:21:0100059:455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 xml:space="preserve">Томская область, Томский район, г. Томск, ул. Загорная, д. </w:t>
      </w:r>
      <w:r w:rsidR="00800DB5">
        <w:rPr>
          <w:rFonts w:ascii="PT Astra Serif" w:eastAsia="Calibri" w:hAnsi="PT Astra Serif"/>
          <w:color w:val="auto"/>
          <w:lang w:eastAsia="en-US"/>
        </w:rPr>
        <w:t>14</w:t>
      </w:r>
      <w:r w:rsidRPr="00C06E69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5F2" w:rsidRDefault="00CE55F2">
      <w:r>
        <w:separator/>
      </w:r>
    </w:p>
  </w:endnote>
  <w:endnote w:type="continuationSeparator" w:id="0">
    <w:p w:rsidR="00CE55F2" w:rsidRDefault="00CE5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5F2" w:rsidRDefault="00CE55F2">
      <w:r>
        <w:separator/>
      </w:r>
    </w:p>
  </w:footnote>
  <w:footnote w:type="continuationSeparator" w:id="0">
    <w:p w:rsidR="00CE55F2" w:rsidRDefault="00CE5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3776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2903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0154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390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08E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0DB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2FB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5F2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1E23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24E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894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217</cp:revision>
  <cp:lastPrinted>2021-10-12T01:03:00Z</cp:lastPrinted>
  <dcterms:created xsi:type="dcterms:W3CDTF">2020-10-29T08:09:00Z</dcterms:created>
  <dcterms:modified xsi:type="dcterms:W3CDTF">2021-10-13T07:42:00Z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