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</w:t>
      </w:r>
      <w:r w:rsidR="007E755F">
        <w:rPr>
          <w:rFonts w:ascii="PT Astra Serif" w:hAnsi="PT Astra Serif"/>
          <w:b/>
          <w:bCs/>
          <w:sz w:val="26"/>
          <w:szCs w:val="26"/>
        </w:rPr>
        <w:t>3</w:t>
      </w:r>
      <w:r w:rsidR="005F31BB">
        <w:rPr>
          <w:rFonts w:ascii="PT Astra Serif" w:hAnsi="PT Astra Serif"/>
          <w:b/>
          <w:bCs/>
          <w:sz w:val="26"/>
          <w:szCs w:val="26"/>
        </w:rPr>
        <w:t>4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B5678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093346"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B5678F" w:rsidRPr="0061086B" w:rsidTr="00162125">
        <w:tc>
          <w:tcPr>
            <w:tcW w:w="2959" w:type="dxa"/>
            <w:shd w:val="clear" w:color="auto" w:fill="auto"/>
          </w:tcPr>
          <w:p w:rsidR="00B5678F" w:rsidRPr="00037CD9" w:rsidRDefault="00B5678F" w:rsidP="00B5678F">
            <w:pPr>
              <w:pStyle w:val="af1"/>
            </w:pPr>
            <w:r w:rsidRPr="00037CD9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B5678F" w:rsidRPr="00037CD9" w:rsidRDefault="00B5678F" w:rsidP="00B5678F">
            <w:pPr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5678F" w:rsidRPr="00037CD9" w:rsidRDefault="00B5678F" w:rsidP="00B5678F">
            <w:pPr>
              <w:pStyle w:val="af1"/>
            </w:pPr>
            <w:r w:rsidRPr="00037CD9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5678F" w:rsidP="00B5678F">
            <w:pPr>
              <w:pStyle w:val="af1"/>
            </w:pPr>
            <w:r w:rsidRPr="0061086B">
              <w:t>секретарь комиссии</w:t>
            </w:r>
            <w:r>
              <w:t>,</w:t>
            </w:r>
            <w:r w:rsidRPr="0061086B">
              <w:t xml:space="preserve"> </w:t>
            </w:r>
            <w:r w:rsidR="00B710FF" w:rsidRPr="0061086B">
              <w:t>инспектор по контролю за исполнением поручений отдела правового и кадрового обеспечения ОГБУ «Област</w:t>
            </w:r>
            <w:r>
              <w:t>ное имущественное казначейство»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</w:tbl>
    <w:p w:rsidR="004E3F7D" w:rsidRPr="00F55945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Н</w:t>
      </w:r>
      <w:r w:rsidR="00AF3363" w:rsidRPr="00F55945">
        <w:rPr>
          <w:rFonts w:ascii="PT Astra Serif" w:hAnsi="PT Astra Serif"/>
          <w:sz w:val="24"/>
          <w:szCs w:val="24"/>
        </w:rPr>
        <w:t>а заседании</w:t>
      </w:r>
      <w:r w:rsidR="007D0CE5" w:rsidRPr="00F5594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AF3363" w:rsidRPr="00F55945">
        <w:rPr>
          <w:rFonts w:ascii="PT Astra Serif" w:hAnsi="PT Astra Serif"/>
          <w:sz w:val="24"/>
          <w:szCs w:val="24"/>
        </w:rPr>
        <w:t>рассмотре</w:t>
      </w:r>
      <w:r w:rsidR="007D0CE5" w:rsidRPr="00F55945">
        <w:rPr>
          <w:rFonts w:ascii="PT Astra Serif" w:hAnsi="PT Astra Serif"/>
          <w:sz w:val="24"/>
          <w:szCs w:val="24"/>
        </w:rPr>
        <w:t>но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B5678F">
        <w:rPr>
          <w:rFonts w:ascii="PT Astra Serif" w:hAnsi="PT Astra Serif"/>
          <w:sz w:val="24"/>
          <w:szCs w:val="24"/>
        </w:rPr>
        <w:t>1</w:t>
      </w:r>
      <w:r w:rsidR="00B67B32">
        <w:rPr>
          <w:rFonts w:ascii="PT Astra Serif" w:hAnsi="PT Astra Serif"/>
          <w:sz w:val="24"/>
          <w:szCs w:val="24"/>
        </w:rPr>
        <w:t>8</w:t>
      </w:r>
      <w:r w:rsidR="00BE6A23" w:rsidRPr="00F55945">
        <w:rPr>
          <w:rFonts w:ascii="PT Astra Serif" w:hAnsi="PT Astra Serif"/>
          <w:sz w:val="24"/>
          <w:szCs w:val="24"/>
        </w:rPr>
        <w:t>.</w:t>
      </w:r>
      <w:r w:rsidR="00F55945" w:rsidRPr="00F55945">
        <w:rPr>
          <w:rFonts w:ascii="PT Astra Serif" w:hAnsi="PT Astra Serif"/>
          <w:sz w:val="24"/>
          <w:szCs w:val="24"/>
        </w:rPr>
        <w:t>10</w:t>
      </w:r>
      <w:r w:rsidR="00BE6A23" w:rsidRPr="00F55945">
        <w:rPr>
          <w:rFonts w:ascii="PT Astra Serif" w:hAnsi="PT Astra Serif"/>
          <w:sz w:val="24"/>
          <w:szCs w:val="24"/>
        </w:rPr>
        <w:t>.2021 вх. № 2021/</w:t>
      </w:r>
      <w:r w:rsidR="00B5678F">
        <w:rPr>
          <w:rFonts w:ascii="PT Astra Serif" w:hAnsi="PT Astra Serif"/>
          <w:sz w:val="24"/>
          <w:szCs w:val="24"/>
        </w:rPr>
        <w:t>18</w:t>
      </w:r>
      <w:r w:rsidR="005F31BB">
        <w:rPr>
          <w:rFonts w:ascii="PT Astra Serif" w:hAnsi="PT Astra Serif"/>
          <w:sz w:val="24"/>
          <w:szCs w:val="24"/>
        </w:rPr>
        <w:t>4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от</w:t>
      </w:r>
      <w:r w:rsidR="00711612" w:rsidRPr="00F55945">
        <w:rPr>
          <w:rFonts w:ascii="PT Astra Serif" w:hAnsi="PT Astra Serif"/>
          <w:sz w:val="24"/>
          <w:szCs w:val="24"/>
        </w:rPr>
        <w:t xml:space="preserve"> </w:t>
      </w:r>
      <w:r w:rsidR="00DF4003">
        <w:rPr>
          <w:rFonts w:ascii="PT Astra Serif" w:hAnsi="PT Astra Serif"/>
          <w:sz w:val="24"/>
          <w:szCs w:val="24"/>
        </w:rPr>
        <w:t>ФИО</w:t>
      </w:r>
      <w:r w:rsidR="00E865CA" w:rsidRPr="00F55945">
        <w:rPr>
          <w:rFonts w:ascii="PT Astra Serif" w:hAnsi="PT Astra Serif"/>
          <w:sz w:val="24"/>
          <w:szCs w:val="24"/>
        </w:rPr>
        <w:t>,</w:t>
      </w:r>
      <w:r w:rsidR="00933872" w:rsidRPr="00F55945">
        <w:rPr>
          <w:rFonts w:ascii="PT Astra Serif" w:hAnsi="PT Astra Serif"/>
          <w:sz w:val="24"/>
          <w:szCs w:val="24"/>
        </w:rPr>
        <w:t xml:space="preserve"> </w:t>
      </w:r>
      <w:r w:rsidR="00A77FCC" w:rsidRPr="00F5594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F55945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F55945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F55945" w:rsidTr="0042245D">
        <w:tc>
          <w:tcPr>
            <w:tcW w:w="4668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Местонахождение и адрес (при наличии) объекта недвижимости</w:t>
            </w:r>
          </w:p>
        </w:tc>
      </w:tr>
      <w:tr w:rsidR="00252F05" w:rsidRPr="00F55945" w:rsidTr="0042245D">
        <w:tc>
          <w:tcPr>
            <w:tcW w:w="4668" w:type="dxa"/>
            <w:shd w:val="clear" w:color="auto" w:fill="auto"/>
          </w:tcPr>
          <w:p w:rsidR="00793FED" w:rsidRPr="00F55945" w:rsidRDefault="005F31BB" w:rsidP="007E755F">
            <w:pPr>
              <w:pStyle w:val="af1"/>
            </w:pPr>
            <w:r w:rsidRPr="00037CD9">
              <w:t>70:14:0315001:423</w:t>
            </w:r>
          </w:p>
        </w:tc>
        <w:tc>
          <w:tcPr>
            <w:tcW w:w="4676" w:type="dxa"/>
            <w:shd w:val="clear" w:color="auto" w:fill="auto"/>
          </w:tcPr>
          <w:p w:rsidR="00252F05" w:rsidRPr="00F55945" w:rsidRDefault="005F31BB" w:rsidP="00475067">
            <w:pPr>
              <w:jc w:val="both"/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Томская область, р-н Томский, с. Лучаново, ул. Совхозная, д. 2, строен. 1.</w:t>
            </w:r>
          </w:p>
        </w:tc>
      </w:tr>
    </w:tbl>
    <w:p w:rsidR="004E3F7D" w:rsidRPr="00F55945" w:rsidRDefault="004E3F7D" w:rsidP="00405A69">
      <w:pPr>
        <w:ind w:firstLine="709"/>
        <w:jc w:val="both"/>
        <w:rPr>
          <w:rFonts w:ascii="PT Astra Serif" w:hAnsi="PT Astra Serif"/>
        </w:rPr>
      </w:pPr>
    </w:p>
    <w:p w:rsidR="00AE5833" w:rsidRDefault="00084D8C" w:rsidP="002E7F3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315D3E" w:rsidRPr="00F55945">
        <w:rPr>
          <w:rFonts w:ascii="PT Astra Serif" w:hAnsi="PT Astra Serif"/>
        </w:rPr>
        <w:t xml:space="preserve">Основание подачи заявления: </w:t>
      </w:r>
      <w:r w:rsidR="00AE5833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5F31BB" w:rsidRPr="00037CD9">
        <w:rPr>
          <w:rFonts w:ascii="PT Astra Serif" w:hAnsi="PT Astra Serif"/>
        </w:rPr>
        <w:t xml:space="preserve">4 597 000 (четыре миллиона пятьсот девяносто семь тысяч) рублей, определенной по состоянию на 23.12.2019 </w:t>
      </w:r>
      <w:r w:rsidR="00AE5833">
        <w:rPr>
          <w:rFonts w:ascii="PT Astra Serif" w:hAnsi="PT Astra Serif"/>
        </w:rPr>
        <w:t xml:space="preserve">(далее – рыночная стоимость объекта недвижимости) в </w:t>
      </w:r>
      <w:r w:rsidR="00B5678F">
        <w:rPr>
          <w:rFonts w:ascii="PT Astra Serif" w:hAnsi="PT Astra Serif"/>
        </w:rPr>
        <w:t>отчетом об оценке,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B5678F" w:rsidRPr="0061086B" w:rsidTr="00E16444">
        <w:tc>
          <w:tcPr>
            <w:tcW w:w="3083" w:type="dxa"/>
            <w:shd w:val="clear" w:color="auto" w:fill="auto"/>
          </w:tcPr>
          <w:p w:rsidR="00B5678F" w:rsidRPr="0061086B" w:rsidRDefault="00B5678F" w:rsidP="00E16444">
            <w:pPr>
              <w:pStyle w:val="af1"/>
            </w:pPr>
            <w:r w:rsidRPr="0061086B">
              <w:lastRenderedPageBreak/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B5678F" w:rsidRPr="0061086B" w:rsidRDefault="00B5678F" w:rsidP="00E164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B5678F" w:rsidRPr="0061086B" w:rsidRDefault="00B5678F" w:rsidP="00E164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67B32" w:rsidRPr="0061086B" w:rsidTr="00E16444">
        <w:tc>
          <w:tcPr>
            <w:tcW w:w="3083" w:type="dxa"/>
            <w:shd w:val="clear" w:color="auto" w:fill="auto"/>
          </w:tcPr>
          <w:p w:rsidR="00B67B32" w:rsidRPr="00B67B32" w:rsidRDefault="00B67B32" w:rsidP="00B67B32">
            <w:pPr>
              <w:rPr>
                <w:rFonts w:ascii="PT Astra Serif" w:hAnsi="PT Astra Serif"/>
              </w:rPr>
            </w:pPr>
            <w:r w:rsidRPr="00B67B32"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B67B32" w:rsidRPr="00B67B32" w:rsidRDefault="00B67B32" w:rsidP="00B67B32">
            <w:pPr>
              <w:rPr>
                <w:rFonts w:ascii="PT Astra Serif" w:hAnsi="PT Astra Serif"/>
              </w:rPr>
            </w:pPr>
            <w:r w:rsidRPr="00B67B32"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B67B32" w:rsidRPr="00B67B32" w:rsidRDefault="00B67B32" w:rsidP="00B67B32">
            <w:pPr>
              <w:rPr>
                <w:rFonts w:ascii="PT Astra Serif" w:hAnsi="PT Astra Serif"/>
              </w:rPr>
            </w:pPr>
            <w:r w:rsidRPr="00B67B32">
              <w:rPr>
                <w:rFonts w:ascii="PT Astra Serif" w:hAnsi="PT Astra Serif"/>
              </w:rPr>
              <w:t>Свидетельство № 1057 от 13.03.2013, регистрационный № 1057</w:t>
            </w:r>
          </w:p>
        </w:tc>
      </w:tr>
    </w:tbl>
    <w:p w:rsidR="00B5678F" w:rsidRDefault="00B5678F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7A5CB8" w:rsidRPr="00F55945" w:rsidRDefault="007A5CB8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ED7ED5" w:rsidRPr="00037CD9" w:rsidRDefault="00ED7ED5" w:rsidP="00ED7ED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37CD9">
        <w:rPr>
          <w:rFonts w:ascii="PT Astra Serif" w:hAnsi="PT Astra Serif"/>
        </w:rPr>
        <w:t>В результате рассмотрения заявления установлено:</w:t>
      </w:r>
    </w:p>
    <w:p w:rsidR="005F31BB" w:rsidRPr="00037CD9" w:rsidRDefault="005F31BB" w:rsidP="005F31BB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F31BB" w:rsidRPr="00037CD9" w:rsidRDefault="005F31BB" w:rsidP="005F31BB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7ED5" w:rsidRPr="00037CD9" w:rsidRDefault="00ED7ED5" w:rsidP="00B67B3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</w:p>
    <w:p w:rsidR="00ED7ED5" w:rsidRPr="00037CD9" w:rsidRDefault="00ED7ED5" w:rsidP="00ED7ED5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  <w:color w:val="000000"/>
        </w:rPr>
        <w:t xml:space="preserve">       </w:t>
      </w:r>
      <w:r w:rsidRPr="00037CD9">
        <w:rPr>
          <w:rFonts w:ascii="PT Astra Serif" w:hAnsi="PT Astra Serif"/>
        </w:rPr>
        <w:t xml:space="preserve">Комиссией принято РЕШЕНИЕ: </w:t>
      </w:r>
    </w:p>
    <w:p w:rsidR="005F31BB" w:rsidRDefault="005F31BB" w:rsidP="005F31BB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Определить кадастровую стоимость объекта недвижимости с кадастровым номером 70:14:0315001:423 в размере его рыночной стоимости 4 597 000 (четыре миллиона пятьсот девяносто семь тысяч) рублей.</w:t>
      </w:r>
    </w:p>
    <w:p w:rsidR="007A5CB8" w:rsidRPr="00037CD9" w:rsidRDefault="007A5CB8" w:rsidP="005F31BB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F55945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Результаты голосования за принятое решение:</w:t>
      </w:r>
    </w:p>
    <w:p w:rsidR="00A52FF6" w:rsidRPr="00F55945" w:rsidRDefault="00A0398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Лабуткина Людмила Александровна</w:t>
      </w:r>
      <w:r w:rsidR="00A52FF6" w:rsidRPr="00F55945">
        <w:rPr>
          <w:rFonts w:ascii="PT Astra Serif" w:hAnsi="PT Astra Serif"/>
          <w:sz w:val="24"/>
          <w:szCs w:val="24"/>
        </w:rPr>
        <w:t xml:space="preserve"> 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F55945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78340A" w:rsidRPr="00F55945">
        <w:rPr>
          <w:rFonts w:ascii="PT Astra Serif" w:hAnsi="PT Astra Serif"/>
        </w:rPr>
        <w:t>Решение принято единогласно.</w:t>
      </w:r>
    </w:p>
    <w:p w:rsidR="004E3F7D" w:rsidRPr="00F55945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Решений об отводах не принималось.</w:t>
      </w:r>
    </w:p>
    <w:p w:rsidR="008749C1" w:rsidRPr="00F55945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A03986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Заместитель 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я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>
        <w:rPr>
          <w:rFonts w:ascii="PT Astra Serif" w:hAnsi="PT Astra Serif"/>
          <w:bCs/>
        </w:rPr>
        <w:t xml:space="preserve">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A5CB8" w:rsidRDefault="007A5C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A5CB8" w:rsidRDefault="007A5C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A5CB8" w:rsidRDefault="007A5C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A5CB8" w:rsidRDefault="007A5C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A5CB8" w:rsidRDefault="007A5C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A5CB8" w:rsidRDefault="007A5C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A5CB8" w:rsidRDefault="007A5C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A5CB8" w:rsidRDefault="007A5C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A5CB8" w:rsidRDefault="007A5CB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B1D" w:rsidRDefault="00163B1D">
      <w:r>
        <w:separator/>
      </w:r>
    </w:p>
  </w:endnote>
  <w:endnote w:type="continuationSeparator" w:id="0">
    <w:p w:rsidR="00163B1D" w:rsidRDefault="00163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B1D" w:rsidRDefault="00163B1D">
      <w:r>
        <w:separator/>
      </w:r>
    </w:p>
  </w:footnote>
  <w:footnote w:type="continuationSeparator" w:id="0">
    <w:p w:rsidR="00163B1D" w:rsidRDefault="00163B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06DE"/>
    <w:multiLevelType w:val="hybridMultilevel"/>
    <w:tmpl w:val="43B4A08A"/>
    <w:lvl w:ilvl="0" w:tplc="F24035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2"/>
  </w:num>
  <w:num w:numId="5">
    <w:abstractNumId w:val="3"/>
  </w:num>
  <w:num w:numId="6">
    <w:abstractNumId w:val="13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15"/>
  </w:num>
  <w:num w:numId="1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346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2F1"/>
    <w:rsid w:val="000E6FEC"/>
    <w:rsid w:val="000E745F"/>
    <w:rsid w:val="000F02C5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6D7F"/>
    <w:rsid w:val="001620C7"/>
    <w:rsid w:val="00162125"/>
    <w:rsid w:val="00163B1D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A20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1AD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E7F36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525A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6B28"/>
    <w:rsid w:val="004700B7"/>
    <w:rsid w:val="00471CCD"/>
    <w:rsid w:val="00473EC0"/>
    <w:rsid w:val="004743C3"/>
    <w:rsid w:val="00474C4D"/>
    <w:rsid w:val="00474ECF"/>
    <w:rsid w:val="00475067"/>
    <w:rsid w:val="00476900"/>
    <w:rsid w:val="00476B60"/>
    <w:rsid w:val="00476E8D"/>
    <w:rsid w:val="00481C2D"/>
    <w:rsid w:val="00481E4B"/>
    <w:rsid w:val="004825B9"/>
    <w:rsid w:val="00482C9B"/>
    <w:rsid w:val="00482E4D"/>
    <w:rsid w:val="00483717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1D51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C3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3148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065D"/>
    <w:rsid w:val="005E2BA6"/>
    <w:rsid w:val="005E3D79"/>
    <w:rsid w:val="005E4B67"/>
    <w:rsid w:val="005E6E0A"/>
    <w:rsid w:val="005F0E4D"/>
    <w:rsid w:val="005F31BB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5EF9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2BE6"/>
    <w:rsid w:val="006F3596"/>
    <w:rsid w:val="006F3A24"/>
    <w:rsid w:val="006F3B7C"/>
    <w:rsid w:val="007015C4"/>
    <w:rsid w:val="00701B66"/>
    <w:rsid w:val="0070321A"/>
    <w:rsid w:val="00703C23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57FB3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2C6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CB8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E755F"/>
    <w:rsid w:val="007F1547"/>
    <w:rsid w:val="007F178D"/>
    <w:rsid w:val="007F2551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527E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38F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2F32"/>
    <w:rsid w:val="00925BFB"/>
    <w:rsid w:val="00933872"/>
    <w:rsid w:val="0093401A"/>
    <w:rsid w:val="009345AE"/>
    <w:rsid w:val="009428F4"/>
    <w:rsid w:val="00942E6F"/>
    <w:rsid w:val="009443D6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38A2"/>
    <w:rsid w:val="009A419D"/>
    <w:rsid w:val="009A5DB5"/>
    <w:rsid w:val="009A66C5"/>
    <w:rsid w:val="009A7D72"/>
    <w:rsid w:val="009B0982"/>
    <w:rsid w:val="009B142C"/>
    <w:rsid w:val="009B57B9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986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36BD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2E91"/>
    <w:rsid w:val="00AE4E19"/>
    <w:rsid w:val="00AE575C"/>
    <w:rsid w:val="00AE5833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A7"/>
    <w:rsid w:val="00B532C6"/>
    <w:rsid w:val="00B540B9"/>
    <w:rsid w:val="00B54345"/>
    <w:rsid w:val="00B5678F"/>
    <w:rsid w:val="00B56BD5"/>
    <w:rsid w:val="00B60FE0"/>
    <w:rsid w:val="00B630EC"/>
    <w:rsid w:val="00B640ED"/>
    <w:rsid w:val="00B65B8A"/>
    <w:rsid w:val="00B65FA3"/>
    <w:rsid w:val="00B67B32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3756B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2C82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D5EA8"/>
    <w:rsid w:val="00DE1B85"/>
    <w:rsid w:val="00DE321E"/>
    <w:rsid w:val="00DE3B94"/>
    <w:rsid w:val="00DE5966"/>
    <w:rsid w:val="00DE5FD7"/>
    <w:rsid w:val="00DF05F3"/>
    <w:rsid w:val="00DF1273"/>
    <w:rsid w:val="00DF400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533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D7ED5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945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AA9"/>
    <w:rsid w:val="00F70BCC"/>
    <w:rsid w:val="00F71FF4"/>
    <w:rsid w:val="00F73B49"/>
    <w:rsid w:val="00F7468D"/>
    <w:rsid w:val="00F749B5"/>
    <w:rsid w:val="00F75986"/>
    <w:rsid w:val="00F76EEF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1101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253</cp:revision>
  <cp:lastPrinted>2021-11-12T10:05:00Z</cp:lastPrinted>
  <dcterms:created xsi:type="dcterms:W3CDTF">2020-10-29T08:09:00Z</dcterms:created>
  <dcterms:modified xsi:type="dcterms:W3CDTF">2021-11-16T01:38:00Z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