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E64224">
        <w:rPr>
          <w:rFonts w:ascii="PT Astra Serif" w:hAnsi="PT Astra Serif"/>
          <w:b/>
          <w:bCs/>
          <w:sz w:val="26"/>
          <w:szCs w:val="26"/>
        </w:rPr>
        <w:t>4</w:t>
      </w:r>
      <w:r w:rsidR="0059323A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85619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26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ED0044"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856198" w:rsidRPr="0061086B" w:rsidTr="00162125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</w:p>
        </w:tc>
      </w:tr>
      <w:tr w:rsidR="00856198" w:rsidRPr="0061086B" w:rsidTr="00B26993">
        <w:tc>
          <w:tcPr>
            <w:tcW w:w="2959" w:type="dxa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856198" w:rsidRPr="00870667" w:rsidRDefault="00856198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856198" w:rsidRPr="00870667" w:rsidRDefault="00856198" w:rsidP="00856198">
            <w:pPr>
              <w:pStyle w:val="af1"/>
            </w:pPr>
            <w:r w:rsidRPr="00870667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E64224">
        <w:rPr>
          <w:rFonts w:ascii="PT Astra Serif" w:hAnsi="PT Astra Serif"/>
          <w:sz w:val="24"/>
          <w:szCs w:val="24"/>
        </w:rPr>
        <w:t>02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59323A">
        <w:rPr>
          <w:rFonts w:ascii="PT Astra Serif" w:hAnsi="PT Astra Serif"/>
          <w:sz w:val="24"/>
          <w:szCs w:val="24"/>
        </w:rPr>
        <w:t>192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E64224">
        <w:rPr>
          <w:rFonts w:ascii="PT Astra Serif" w:hAnsi="PT Astra Serif"/>
          <w:sz w:val="24"/>
          <w:szCs w:val="24"/>
        </w:rPr>
        <w:t>ООО «Братья Коцоевы»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CF5BED" w:rsidRPr="00CF5BED">
        <w:rPr>
          <w:rFonts w:ascii="PT Astra Serif" w:hAnsi="PT Astra Serif"/>
          <w:sz w:val="24"/>
          <w:szCs w:val="24"/>
        </w:rPr>
        <w:t xml:space="preserve">Томская область, г. </w:t>
      </w:r>
      <w:r w:rsidR="00004BE7">
        <w:rPr>
          <w:rFonts w:ascii="PT Astra Serif" w:hAnsi="PT Astra Serif"/>
          <w:sz w:val="24"/>
          <w:szCs w:val="24"/>
        </w:rPr>
        <w:t>Томск</w:t>
      </w:r>
      <w:r w:rsidR="00CF5BED" w:rsidRPr="00CF5BED">
        <w:rPr>
          <w:rFonts w:ascii="PT Astra Serif" w:hAnsi="PT Astra Serif"/>
          <w:sz w:val="24"/>
          <w:szCs w:val="24"/>
        </w:rPr>
        <w:t xml:space="preserve">, </w:t>
      </w:r>
      <w:r w:rsidR="00004BE7">
        <w:rPr>
          <w:rFonts w:ascii="PT Astra Serif" w:hAnsi="PT Astra Serif"/>
          <w:sz w:val="24"/>
          <w:szCs w:val="24"/>
        </w:rPr>
        <w:t xml:space="preserve">ул. </w:t>
      </w:r>
      <w:r w:rsidR="00E64224">
        <w:rPr>
          <w:rFonts w:ascii="PT Astra Serif" w:hAnsi="PT Astra Serif"/>
          <w:sz w:val="24"/>
          <w:szCs w:val="24"/>
        </w:rPr>
        <w:t>Белинского</w:t>
      </w:r>
      <w:r w:rsidR="003C0B06">
        <w:rPr>
          <w:rFonts w:ascii="PT Astra Serif" w:hAnsi="PT Astra Serif"/>
          <w:sz w:val="24"/>
          <w:szCs w:val="24"/>
        </w:rPr>
        <w:t xml:space="preserve">, д. </w:t>
      </w:r>
      <w:r w:rsidR="00E64224">
        <w:rPr>
          <w:rFonts w:ascii="PT Astra Serif" w:hAnsi="PT Astra Serif"/>
          <w:sz w:val="24"/>
          <w:szCs w:val="24"/>
        </w:rPr>
        <w:t>58а</w:t>
      </w:r>
      <w:r w:rsidR="00004BE7">
        <w:rPr>
          <w:rFonts w:ascii="PT Astra Serif" w:hAnsi="PT Astra Serif"/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38189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381894" w:rsidRDefault="00B73DAC" w:rsidP="00E64224">
            <w:pPr>
              <w:pStyle w:val="af1"/>
            </w:pPr>
            <w:r w:rsidRPr="00037CD9">
              <w:t>70:2</w:t>
            </w:r>
            <w:r w:rsidR="00E64224">
              <w:t>0</w:t>
            </w:r>
            <w:r w:rsidRPr="00037CD9">
              <w:t>:</w:t>
            </w:r>
            <w:r w:rsidR="00E64224">
              <w:t>0000003:358</w:t>
            </w:r>
            <w:r w:rsidR="0059323A">
              <w:t>7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E64224" w:rsidP="00856198">
            <w:pPr>
              <w:jc w:val="both"/>
              <w:rPr>
                <w:rFonts w:ascii="PT Astra Serif" w:hAnsi="PT Astra Serif"/>
              </w:rPr>
            </w:pPr>
            <w:r w:rsidRPr="00870667">
              <w:rPr>
                <w:rFonts w:ascii="PT Astra Serif" w:hAnsi="PT Astra Serif"/>
              </w:rPr>
              <w:t>Томская область, г. Стрежевой, ул. Ермакова, д. 8/1</w:t>
            </w:r>
            <w:r w:rsidR="0059323A">
              <w:rPr>
                <w:rFonts w:ascii="PT Astra Serif" w:hAnsi="PT Astra Serif"/>
              </w:rPr>
              <w:t>, строение 1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59323A" w:rsidRPr="00870667">
        <w:rPr>
          <w:rFonts w:ascii="PT Astra Serif" w:hAnsi="PT Astra Serif"/>
        </w:rPr>
        <w:t xml:space="preserve">630 000 (шестьсот тридцать тысяч) </w:t>
      </w:r>
      <w:r w:rsidR="00B73DAC" w:rsidRPr="00037CD9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lastRenderedPageBreak/>
        <w:t xml:space="preserve">определенной по состоянию на </w:t>
      </w:r>
      <w:r w:rsidR="00E64224" w:rsidRPr="00870667">
        <w:rPr>
          <w:rFonts w:ascii="PT Astra Serif" w:hAnsi="PT Astra Serif"/>
        </w:rPr>
        <w:t xml:space="preserve">01.01.2019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38189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E64224" w:rsidRPr="0061086B" w:rsidTr="00D576C8">
        <w:tc>
          <w:tcPr>
            <w:tcW w:w="3083" w:type="dxa"/>
            <w:shd w:val="clear" w:color="auto" w:fill="auto"/>
          </w:tcPr>
          <w:p w:rsidR="00E64224" w:rsidRPr="00D36AEA" w:rsidRDefault="00E64224" w:rsidP="00E64224">
            <w:r>
              <w:t>Поляков Алексей Владимирович</w:t>
            </w:r>
          </w:p>
        </w:tc>
        <w:tc>
          <w:tcPr>
            <w:tcW w:w="3130" w:type="dxa"/>
            <w:shd w:val="clear" w:color="auto" w:fill="auto"/>
          </w:tcPr>
          <w:p w:rsidR="00E64224" w:rsidRPr="00D36AEA" w:rsidRDefault="00E64224" w:rsidP="00E64224">
            <w:r>
              <w:t>Ассоциация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E64224" w:rsidRDefault="00E64224" w:rsidP="00E64224">
            <w:r>
              <w:t>Свидетельство №  0001669, запись в реестре № 005860 от 04.08.2009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5C29A2" w:rsidRPr="0061086B" w:rsidRDefault="005C29A2" w:rsidP="000E0D98">
      <w:pPr>
        <w:pStyle w:val="Default"/>
        <w:ind w:firstLine="567"/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E64224" w:rsidRPr="00E64224">
        <w:rPr>
          <w:rFonts w:ascii="PT Astra Serif" w:hAnsi="PT Astra Serif"/>
        </w:rPr>
        <w:t>70:20:0000003:358</w:t>
      </w:r>
      <w:r w:rsidR="0059323A">
        <w:rPr>
          <w:rFonts w:ascii="PT Astra Serif" w:hAnsi="PT Astra Serif"/>
        </w:rPr>
        <w:t>7</w:t>
      </w:r>
      <w:r w:rsidR="00E64224"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59323A" w:rsidRPr="00870667">
        <w:rPr>
          <w:rFonts w:ascii="PT Astra Serif" w:hAnsi="PT Astra Serif"/>
        </w:rPr>
        <w:t xml:space="preserve">630 000 (шестьсот тридцать тысяч) </w:t>
      </w:r>
      <w:r w:rsidR="00B73DAC" w:rsidRPr="00037CD9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Лабуткина Людмила Александровна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C2A" w:rsidRDefault="005A4C2A">
      <w:r>
        <w:separator/>
      </w:r>
    </w:p>
  </w:endnote>
  <w:endnote w:type="continuationSeparator" w:id="0">
    <w:p w:rsidR="005A4C2A" w:rsidRDefault="005A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C2A" w:rsidRDefault="005A4C2A">
      <w:r>
        <w:separator/>
      </w:r>
    </w:p>
  </w:footnote>
  <w:footnote w:type="continuationSeparator" w:id="0">
    <w:p w:rsidR="005A4C2A" w:rsidRDefault="005A4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07A1C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4C2A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3314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978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214</cp:revision>
  <cp:lastPrinted>2021-11-29T05:26:00Z</cp:lastPrinted>
  <dcterms:created xsi:type="dcterms:W3CDTF">2020-10-29T08:09:00Z</dcterms:created>
  <dcterms:modified xsi:type="dcterms:W3CDTF">2021-12-03T09:52:00Z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