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36A" w:rsidRDefault="00CC236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C236A" w:rsidRDefault="00CC236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C236A" w:rsidRDefault="00CC236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C236A" w:rsidRDefault="00CC236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C236A" w:rsidRDefault="00CC236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C236A" w:rsidRDefault="00CC236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C236A" w:rsidRDefault="00CC236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C236A" w:rsidRDefault="00CC236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C236A" w:rsidRDefault="00CC236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C236A" w:rsidRDefault="00CC236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C236A" w:rsidRDefault="00CC236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C236A" w:rsidRDefault="00CC236A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3A1DF2">
        <w:rPr>
          <w:rFonts w:ascii="PT Astra Serif" w:hAnsi="PT Astra Serif"/>
          <w:b/>
          <w:bCs/>
        </w:rPr>
        <w:t>8</w:t>
      </w:r>
      <w:r w:rsidR="00755DA6">
        <w:rPr>
          <w:rFonts w:ascii="PT Astra Serif" w:hAnsi="PT Astra Serif"/>
          <w:b/>
          <w:bCs/>
        </w:rPr>
        <w:t>4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BE3992">
      <w:pPr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BE3992">
        <w:rPr>
          <w:rFonts w:ascii="PT Astra Serif" w:hAnsi="PT Astra Serif"/>
        </w:rPr>
        <w:t>0</w:t>
      </w:r>
      <w:r w:rsidR="00A5674E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BE3992">
        <w:rPr>
          <w:rFonts w:ascii="PT Astra Serif" w:hAnsi="PT Astra Serif"/>
        </w:rPr>
        <w:t>3</w:t>
      </w:r>
      <w:r w:rsidR="00A5674E">
        <w:rPr>
          <w:rFonts w:ascii="PT Astra Serif" w:hAnsi="PT Astra Serif"/>
        </w:rPr>
        <w:t>3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CC236A">
        <w:rPr>
          <w:rFonts w:ascii="PT Astra Serif" w:hAnsi="PT Astra Serif"/>
        </w:rPr>
        <w:t>ХХХ</w:t>
      </w:r>
      <w:bookmarkStart w:id="0" w:name="_GoBack"/>
      <w:bookmarkEnd w:id="0"/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CC236A">
        <w:rPr>
          <w:rFonts w:ascii="PT Astra Serif" w:hAnsi="PT Astra Serif"/>
        </w:rPr>
        <w:t>ХХХ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C50826" w:rsidP="001E7CF1">
            <w:pPr>
              <w:pStyle w:val="af1"/>
            </w:pPr>
            <w:r>
              <w:lastRenderedPageBreak/>
              <w:t>70:21:0200018:5059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C50826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пр-кт. Кирова, д. 62, пом. п003, п005, п033-п046, 1075, 1104-1113.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C50826">
        <w:rPr>
          <w:rFonts w:ascii="PT Astra Serif" w:hAnsi="PT Astra Serif"/>
        </w:rPr>
        <w:t xml:space="preserve">6 321 000 (шесть миллионов триста двадцать одна тысяча) рублей, определенной по состоянию на 01.02.2021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C261A" w:rsidRPr="00BE686B" w:rsidTr="00EF3D77">
        <w:tc>
          <w:tcPr>
            <w:tcW w:w="2981" w:type="dxa"/>
            <w:shd w:val="clear" w:color="auto" w:fill="auto"/>
          </w:tcPr>
          <w:p w:rsidR="004C261A" w:rsidRPr="00A05E35" w:rsidRDefault="004C261A" w:rsidP="004C261A">
            <w:r w:rsidRPr="00A05E35"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4C261A" w:rsidRPr="00A05E35" w:rsidRDefault="004C261A" w:rsidP="004C261A">
            <w:r w:rsidRPr="00A05E35"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4C261A" w:rsidRDefault="004C261A" w:rsidP="004C261A">
            <w:r w:rsidRPr="00A05E35">
              <w:t>Свидетельство от 22.07.2020, дата включения в реестр 18.03.2008, регистрационный номер 004019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C50826" w:rsidRDefault="00C50826" w:rsidP="00C50826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C50826" w:rsidRDefault="00C50826" w:rsidP="00C50826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C50826" w:rsidRDefault="00C50826" w:rsidP="00C5082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C50826" w:rsidRDefault="00C50826" w:rsidP="00C5082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C50826" w:rsidRDefault="00C50826" w:rsidP="00C50826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объектов недвижимости с кадастровыми номерами 70:21:0200018:5059 в размере его рыночной стоимости 6 321 000 (шесть миллионов триста двадцать одна тысяча) рублей.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</w:p>
    <w:p w:rsidR="003A1DF2" w:rsidRPr="00465ECF" w:rsidRDefault="003A1DF2" w:rsidP="003A1DF2">
      <w:pPr>
        <w:pStyle w:val="Default"/>
        <w:ind w:firstLine="708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3A0" w:rsidRDefault="007373A0">
      <w:r>
        <w:separator/>
      </w:r>
    </w:p>
  </w:endnote>
  <w:endnote w:type="continuationSeparator" w:id="0">
    <w:p w:rsidR="007373A0" w:rsidRDefault="00737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3A0" w:rsidRDefault="007373A0">
      <w:r>
        <w:separator/>
      </w:r>
    </w:p>
  </w:footnote>
  <w:footnote w:type="continuationSeparator" w:id="0">
    <w:p w:rsidR="007373A0" w:rsidRDefault="00737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1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11"/>
  </w:num>
  <w:num w:numId="4">
    <w:abstractNumId w:val="6"/>
  </w:num>
  <w:num w:numId="5">
    <w:abstractNumId w:val="7"/>
  </w:num>
  <w:num w:numId="6">
    <w:abstractNumId w:val="20"/>
  </w:num>
  <w:num w:numId="7">
    <w:abstractNumId w:val="9"/>
  </w:num>
  <w:num w:numId="8">
    <w:abstractNumId w:val="15"/>
  </w:num>
  <w:num w:numId="9">
    <w:abstractNumId w:val="14"/>
  </w:num>
  <w:num w:numId="10">
    <w:abstractNumId w:val="17"/>
  </w:num>
  <w:num w:numId="11">
    <w:abstractNumId w:val="10"/>
  </w:num>
  <w:num w:numId="12">
    <w:abstractNumId w:val="23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1"/>
  </w:num>
  <w:num w:numId="15">
    <w:abstractNumId w:val="2"/>
  </w:num>
  <w:num w:numId="16">
    <w:abstractNumId w:val="8"/>
  </w:num>
  <w:num w:numId="17">
    <w:abstractNumId w:val="22"/>
  </w:num>
  <w:num w:numId="18">
    <w:abstractNumId w:val="18"/>
  </w:num>
  <w:num w:numId="19">
    <w:abstractNumId w:val="4"/>
  </w:num>
  <w:num w:numId="20">
    <w:abstractNumId w:val="24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373A0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236A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4A74E4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A0B58-0EEF-463B-BFE4-F1F1E3DB6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108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24</cp:revision>
  <cp:lastPrinted>2021-12-20T02:24:00Z</cp:lastPrinted>
  <dcterms:created xsi:type="dcterms:W3CDTF">2021-12-19T03:30:00Z</dcterms:created>
  <dcterms:modified xsi:type="dcterms:W3CDTF">2021-12-30T01:11:00Z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