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B3756" w:rsidRDefault="007B3756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bookmarkStart w:id="0" w:name="_GoBack"/>
      <w:bookmarkEnd w:id="0"/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3A1DF2">
        <w:rPr>
          <w:rFonts w:ascii="PT Astra Serif" w:hAnsi="PT Astra Serif"/>
          <w:b/>
          <w:bCs/>
        </w:rPr>
        <w:t>8</w:t>
      </w:r>
      <w:r w:rsidR="00FB3A37">
        <w:rPr>
          <w:rFonts w:ascii="PT Astra Serif" w:hAnsi="PT Astra Serif"/>
          <w:b/>
          <w:bCs/>
        </w:rPr>
        <w:t>8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9D07E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BE3992">
        <w:rPr>
          <w:rFonts w:ascii="PT Astra Serif" w:hAnsi="PT Astra Serif"/>
        </w:rPr>
        <w:t>0</w:t>
      </w:r>
      <w:r w:rsidR="00EE730C">
        <w:rPr>
          <w:rFonts w:ascii="PT Astra Serif" w:hAnsi="PT Astra Serif"/>
        </w:rPr>
        <w:t>6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BE3992">
        <w:rPr>
          <w:rFonts w:ascii="PT Astra Serif" w:hAnsi="PT Astra Serif"/>
        </w:rPr>
        <w:t>3</w:t>
      </w:r>
      <w:r w:rsidR="009D07EB">
        <w:rPr>
          <w:rFonts w:ascii="PT Astra Serif" w:hAnsi="PT Astra Serif"/>
        </w:rPr>
        <w:t>7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9D07EB">
        <w:rPr>
          <w:rFonts w:ascii="PT Astra Serif" w:hAnsi="PT Astra Serif"/>
        </w:rPr>
        <w:t>ООО «Строй-Арт»</w:t>
      </w:r>
      <w:r w:rsidR="00EE730C">
        <w:rPr>
          <w:rFonts w:ascii="PT Astra Serif" w:hAnsi="PT Astra Serif"/>
        </w:rPr>
        <w:t xml:space="preserve"> (</w:t>
      </w:r>
      <w:r w:rsidR="009D07EB">
        <w:rPr>
          <w:rFonts w:ascii="PT Astra Serif" w:hAnsi="PT Astra Serif"/>
        </w:rPr>
        <w:t>ОГРН 1037000090060</w:t>
      </w:r>
      <w:r w:rsidR="00EE730C">
        <w:rPr>
          <w:rFonts w:ascii="PT Astra Serif" w:hAnsi="PT Astra Serif"/>
        </w:rPr>
        <w:t>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9D07EB">
        <w:rPr>
          <w:rFonts w:ascii="PT Astra Serif" w:hAnsi="PT Astra Serif"/>
        </w:rPr>
        <w:t>Томская область, г. Томск, ул. Шишкова, д. 13а.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B6233E" w:rsidP="001E7CF1">
            <w:pPr>
              <w:pStyle w:val="af1"/>
            </w:pPr>
            <w:r>
              <w:lastRenderedPageBreak/>
              <w:t>70:21:0100061:2081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B6233E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Город Томск, Томск город, Шишкова улица, 13/2, кв. 1.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B6233E">
        <w:rPr>
          <w:rFonts w:ascii="PT Astra Serif" w:hAnsi="PT Astra Serif"/>
        </w:rPr>
        <w:t>22 094 501 (двадцать два миллиона девяносто четыре тысячи пятьсот один) рубль</w:t>
      </w:r>
      <w:r w:rsidR="008C5790">
        <w:rPr>
          <w:rFonts w:ascii="PT Astra Serif" w:hAnsi="PT Astra Serif"/>
        </w:rPr>
        <w:t xml:space="preserve">, определенной по состоянию на </w:t>
      </w:r>
      <w:r w:rsidR="00B6233E">
        <w:rPr>
          <w:rFonts w:ascii="PT Astra Serif" w:hAnsi="PT Astra Serif"/>
        </w:rPr>
        <w:t>28.01.2021</w:t>
      </w:r>
      <w:r w:rsidR="008C5790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A510E2" w:rsidRPr="00BE686B" w:rsidTr="00EF3D77">
        <w:tc>
          <w:tcPr>
            <w:tcW w:w="2981" w:type="dxa"/>
            <w:shd w:val="clear" w:color="auto" w:fill="auto"/>
          </w:tcPr>
          <w:p w:rsidR="00A510E2" w:rsidRPr="0041579B" w:rsidRDefault="00813FD3" w:rsidP="00A510E2">
            <w:r>
              <w:t>Гладких Анна Юрьевна</w:t>
            </w:r>
          </w:p>
        </w:tc>
        <w:tc>
          <w:tcPr>
            <w:tcW w:w="3068" w:type="dxa"/>
            <w:shd w:val="clear" w:color="auto" w:fill="auto"/>
          </w:tcPr>
          <w:p w:rsidR="00A510E2" w:rsidRPr="0041579B" w:rsidRDefault="00813FD3" w:rsidP="00A510E2">
            <w:r>
              <w:t>Саморегулируемая организация оценщиков Ассоциация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A510E2" w:rsidRPr="0041579B" w:rsidRDefault="00813FD3" w:rsidP="00A510E2">
            <w:r>
              <w:t>Регистрационный № 009536, дата включения в реестр 22.06.2015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</w:t>
      </w:r>
    </w:p>
    <w:p w:rsidR="00813FD3" w:rsidRDefault="00813FD3" w:rsidP="00813FD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70:21:0100061:2081 в размере ее рыночной стоимости 22 094 501 (двадцать два миллиона девяносто четыре тысячи пятьсот один) рубль.</w:t>
      </w: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D3A" w:rsidRDefault="00C76D3A">
      <w:r>
        <w:separator/>
      </w:r>
    </w:p>
  </w:endnote>
  <w:endnote w:type="continuationSeparator" w:id="0">
    <w:p w:rsidR="00C76D3A" w:rsidRDefault="00C76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D3A" w:rsidRDefault="00C76D3A">
      <w:r>
        <w:separator/>
      </w:r>
    </w:p>
  </w:footnote>
  <w:footnote w:type="continuationSeparator" w:id="0">
    <w:p w:rsidR="00C76D3A" w:rsidRDefault="00C76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CB4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3756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808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6D3A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F3B089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5FA65-EE78-4DBC-A4FA-0705AC2EA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138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30</cp:revision>
  <cp:lastPrinted>2021-12-20T02:24:00Z</cp:lastPrinted>
  <dcterms:created xsi:type="dcterms:W3CDTF">2021-12-19T03:30:00Z</dcterms:created>
  <dcterms:modified xsi:type="dcterms:W3CDTF">2021-12-30T01:14:00Z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