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675B" w:rsidRDefault="0019675B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19675B" w:rsidRDefault="0019675B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19675B" w:rsidRDefault="0019675B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19675B" w:rsidRDefault="0019675B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19675B" w:rsidRDefault="0019675B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19675B" w:rsidRDefault="0019675B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19675B" w:rsidRDefault="0019675B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C539FE" w:rsidRPr="00BE3992" w:rsidRDefault="00C539FE" w:rsidP="00C539FE">
      <w:pPr>
        <w:pStyle w:val="Default"/>
        <w:jc w:val="center"/>
        <w:rPr>
          <w:rFonts w:ascii="PT Astra Serif" w:hAnsi="PT Astra Serif"/>
        </w:rPr>
      </w:pPr>
      <w:r w:rsidRPr="00BE686B">
        <w:rPr>
          <w:rFonts w:ascii="PT Astra Serif" w:hAnsi="PT Astra Serif"/>
          <w:b/>
          <w:bCs/>
        </w:rPr>
        <w:t>РЕШЕНИЕ</w:t>
      </w:r>
      <w:r w:rsidR="00694D7C" w:rsidRPr="00BE686B">
        <w:rPr>
          <w:rFonts w:ascii="PT Astra Serif" w:hAnsi="PT Astra Serif"/>
          <w:b/>
          <w:bCs/>
        </w:rPr>
        <w:t xml:space="preserve"> № </w:t>
      </w:r>
      <w:r w:rsidR="00ED0044" w:rsidRPr="00BE686B">
        <w:rPr>
          <w:rFonts w:ascii="PT Astra Serif" w:hAnsi="PT Astra Serif"/>
          <w:b/>
          <w:bCs/>
        </w:rPr>
        <w:t>2</w:t>
      </w:r>
      <w:r w:rsidR="00FB369E">
        <w:rPr>
          <w:rFonts w:ascii="PT Astra Serif" w:hAnsi="PT Astra Serif"/>
          <w:b/>
          <w:bCs/>
        </w:rPr>
        <w:t>9</w:t>
      </w:r>
      <w:r w:rsidR="00886AF5">
        <w:rPr>
          <w:rFonts w:ascii="PT Astra Serif" w:hAnsi="PT Astra Serif"/>
          <w:b/>
          <w:bCs/>
        </w:rPr>
        <w:t>2</w:t>
      </w:r>
    </w:p>
    <w:p w:rsidR="00C539FE" w:rsidRPr="00BE686B" w:rsidRDefault="00D23FC4" w:rsidP="00C539FE">
      <w:pPr>
        <w:pStyle w:val="Default"/>
        <w:jc w:val="center"/>
        <w:rPr>
          <w:rFonts w:ascii="PT Astra Serif" w:hAnsi="PT Astra Serif"/>
        </w:rPr>
      </w:pPr>
      <w:r w:rsidRPr="00BE686B">
        <w:rPr>
          <w:rFonts w:ascii="PT Astra Serif" w:hAnsi="PT Astra Serif"/>
          <w:b/>
          <w:bCs/>
        </w:rPr>
        <w:t>к</w:t>
      </w:r>
      <w:r w:rsidR="00C539FE" w:rsidRPr="00BE686B">
        <w:rPr>
          <w:rFonts w:ascii="PT Astra Serif" w:hAnsi="PT Astra Serif"/>
          <w:b/>
          <w:bCs/>
        </w:rPr>
        <w:t>омиссии по рассмотрению споров о результатах</w:t>
      </w:r>
    </w:p>
    <w:p w:rsidR="00EB7466" w:rsidRPr="00BE686B" w:rsidRDefault="00C539FE" w:rsidP="00C539FE">
      <w:pPr>
        <w:jc w:val="center"/>
        <w:rPr>
          <w:rFonts w:ascii="PT Astra Serif" w:hAnsi="PT Astra Serif"/>
          <w:b/>
          <w:bCs/>
        </w:rPr>
      </w:pPr>
      <w:r w:rsidRPr="00BE686B">
        <w:rPr>
          <w:rFonts w:ascii="PT Astra Serif" w:hAnsi="PT Astra Serif"/>
          <w:b/>
          <w:bCs/>
        </w:rPr>
        <w:t xml:space="preserve">определения кадастровой стоимости </w:t>
      </w:r>
      <w:r w:rsidR="00EB7466" w:rsidRPr="00BE686B">
        <w:rPr>
          <w:rFonts w:ascii="PT Astra Serif" w:hAnsi="PT Astra Serif"/>
          <w:b/>
          <w:bCs/>
        </w:rPr>
        <w:t xml:space="preserve">на территории </w:t>
      </w:r>
      <w:r w:rsidR="00D23FC4" w:rsidRPr="00BE686B">
        <w:rPr>
          <w:rFonts w:ascii="PT Astra Serif" w:hAnsi="PT Astra Serif"/>
          <w:b/>
        </w:rPr>
        <w:t>Т</w:t>
      </w:r>
      <w:r w:rsidR="00EB7466" w:rsidRPr="00BE686B">
        <w:rPr>
          <w:rFonts w:ascii="PT Astra Serif" w:hAnsi="PT Astra Serif"/>
          <w:b/>
        </w:rPr>
        <w:t>омской области</w:t>
      </w:r>
    </w:p>
    <w:p w:rsidR="003D0096" w:rsidRPr="00BE686B" w:rsidRDefault="00EB7466" w:rsidP="00C539FE">
      <w:pPr>
        <w:jc w:val="center"/>
        <w:rPr>
          <w:rFonts w:ascii="PT Astra Serif" w:hAnsi="PT Astra Serif"/>
          <w:b/>
          <w:bCs/>
        </w:rPr>
      </w:pPr>
      <w:r w:rsidRPr="00BE686B">
        <w:rPr>
          <w:rFonts w:ascii="PT Astra Serif" w:hAnsi="PT Astra Serif"/>
          <w:b/>
          <w:bCs/>
        </w:rPr>
        <w:t>(далее</w:t>
      </w:r>
      <w:r w:rsidR="00C539FE" w:rsidRPr="00BE686B">
        <w:rPr>
          <w:rFonts w:ascii="PT Astra Serif" w:hAnsi="PT Astra Serif"/>
          <w:b/>
          <w:bCs/>
        </w:rPr>
        <w:t xml:space="preserve"> – комиссия)</w:t>
      </w:r>
    </w:p>
    <w:p w:rsidR="000E15E1" w:rsidRPr="00BE686B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9860" w:type="dxa"/>
        <w:tblLook w:val="04A0" w:firstRow="1" w:lastRow="0" w:firstColumn="1" w:lastColumn="0" w:noHBand="0" w:noVBand="1"/>
      </w:tblPr>
      <w:tblGrid>
        <w:gridCol w:w="2968"/>
        <w:gridCol w:w="130"/>
        <w:gridCol w:w="166"/>
        <w:gridCol w:w="137"/>
        <w:gridCol w:w="1273"/>
        <w:gridCol w:w="4670"/>
        <w:gridCol w:w="516"/>
      </w:tblGrid>
      <w:tr w:rsidR="00D23FC4" w:rsidRPr="00BE686B" w:rsidTr="00544873">
        <w:trPr>
          <w:gridAfter w:val="1"/>
          <w:wAfter w:w="516" w:type="dxa"/>
        </w:trPr>
        <w:tc>
          <w:tcPr>
            <w:tcW w:w="4674" w:type="dxa"/>
            <w:gridSpan w:val="5"/>
            <w:vMerge w:val="restart"/>
            <w:shd w:val="clear" w:color="auto" w:fill="auto"/>
          </w:tcPr>
          <w:p w:rsidR="00D23FC4" w:rsidRPr="00BE686B" w:rsidRDefault="003A1DF2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24</w:t>
            </w:r>
            <w:r w:rsidR="00A3592B" w:rsidRPr="00BE686B">
              <w:rPr>
                <w:rFonts w:ascii="PT Astra Serif" w:hAnsi="PT Astra Serif"/>
              </w:rPr>
              <w:t xml:space="preserve"> </w:t>
            </w:r>
            <w:r w:rsidR="00592D1F" w:rsidRPr="00BE686B">
              <w:rPr>
                <w:rFonts w:ascii="PT Astra Serif" w:hAnsi="PT Astra Serif"/>
              </w:rPr>
              <w:t>декабря</w:t>
            </w:r>
            <w:r w:rsidR="00A3592B" w:rsidRPr="00BE686B">
              <w:rPr>
                <w:rFonts w:ascii="PT Astra Serif" w:hAnsi="PT Astra Serif"/>
              </w:rPr>
              <w:t xml:space="preserve"> </w:t>
            </w:r>
            <w:r w:rsidR="00D23FC4" w:rsidRPr="00BE686B">
              <w:rPr>
                <w:rFonts w:ascii="PT Astra Serif" w:hAnsi="PT Astra Serif"/>
              </w:rPr>
              <w:t>202</w:t>
            </w:r>
            <w:r w:rsidR="0033770A" w:rsidRPr="00BE686B">
              <w:rPr>
                <w:rFonts w:ascii="PT Astra Serif" w:hAnsi="PT Astra Serif"/>
              </w:rPr>
              <w:t>1</w:t>
            </w:r>
            <w:r w:rsidR="00D23FC4" w:rsidRPr="00BE686B">
              <w:rPr>
                <w:rFonts w:ascii="PT Astra Serif" w:hAnsi="PT Astra Serif"/>
              </w:rPr>
              <w:t xml:space="preserve"> года</w:t>
            </w:r>
          </w:p>
          <w:p w:rsidR="00D23FC4" w:rsidRPr="00BE686B" w:rsidRDefault="00A9501A" w:rsidP="0029561D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1</w:t>
            </w:r>
            <w:r w:rsidR="0029561D" w:rsidRPr="00BE686B">
              <w:rPr>
                <w:rFonts w:ascii="PT Astra Serif" w:hAnsi="PT Astra Serif"/>
              </w:rPr>
              <w:t>4</w:t>
            </w:r>
            <w:r w:rsidR="00D23FC4" w:rsidRPr="00BE686B">
              <w:rPr>
                <w:rFonts w:ascii="PT Astra Serif" w:hAnsi="PT Astra Serif"/>
              </w:rPr>
              <w:t>.</w:t>
            </w:r>
            <w:r w:rsidR="00085263" w:rsidRPr="00BE686B">
              <w:rPr>
                <w:rFonts w:ascii="PT Astra Serif" w:hAnsi="PT Astra Serif"/>
              </w:rPr>
              <w:t>0</w:t>
            </w:r>
            <w:r w:rsidR="001C2112" w:rsidRPr="00BE686B">
              <w:rPr>
                <w:rFonts w:ascii="PT Astra Serif" w:hAnsi="PT Astra Serif"/>
              </w:rPr>
              <w:t>0</w:t>
            </w:r>
            <w:r w:rsidR="00D23FC4" w:rsidRPr="00BE686B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BE686B" w:rsidRDefault="00D23FC4" w:rsidP="0006234C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Место проведения: г. Томск, пр.</w:t>
            </w:r>
            <w:r w:rsidR="00E70CA3" w:rsidRPr="00BE686B">
              <w:rPr>
                <w:rFonts w:ascii="PT Astra Serif" w:hAnsi="PT Astra Serif"/>
              </w:rPr>
              <w:t xml:space="preserve"> </w:t>
            </w:r>
            <w:r w:rsidRPr="00BE686B">
              <w:rPr>
                <w:rFonts w:ascii="PT Astra Serif" w:hAnsi="PT Astra Serif"/>
              </w:rPr>
              <w:t>Кирова,</w:t>
            </w:r>
            <w:r w:rsidR="00C44A0E" w:rsidRPr="00BE686B">
              <w:rPr>
                <w:rFonts w:ascii="PT Astra Serif" w:hAnsi="PT Astra Serif"/>
              </w:rPr>
              <w:t xml:space="preserve"> </w:t>
            </w:r>
            <w:r w:rsidRPr="00BE686B">
              <w:rPr>
                <w:rFonts w:ascii="PT Astra Serif" w:hAnsi="PT Astra Serif"/>
              </w:rPr>
              <w:t>д.20,</w:t>
            </w:r>
          </w:p>
        </w:tc>
      </w:tr>
      <w:tr w:rsidR="00D23FC4" w:rsidRPr="00BE686B" w:rsidTr="00544873">
        <w:trPr>
          <w:gridAfter w:val="1"/>
          <w:wAfter w:w="516" w:type="dxa"/>
        </w:trPr>
        <w:tc>
          <w:tcPr>
            <w:tcW w:w="4674" w:type="dxa"/>
            <w:gridSpan w:val="5"/>
            <w:vMerge/>
            <w:shd w:val="clear" w:color="auto" w:fill="auto"/>
          </w:tcPr>
          <w:p w:rsidR="00D23FC4" w:rsidRPr="00BE686B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BE686B" w:rsidRDefault="00315D3E" w:rsidP="0006234C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BE686B" w:rsidTr="00544873">
        <w:trPr>
          <w:gridAfter w:val="1"/>
          <w:wAfter w:w="516" w:type="dxa"/>
        </w:trPr>
        <w:tc>
          <w:tcPr>
            <w:tcW w:w="9344" w:type="dxa"/>
            <w:gridSpan w:val="6"/>
            <w:shd w:val="clear" w:color="auto" w:fill="auto"/>
          </w:tcPr>
          <w:p w:rsidR="004B630F" w:rsidRPr="00BE686B" w:rsidRDefault="005B19A8" w:rsidP="00696A5F">
            <w:pPr>
              <w:pStyle w:val="af1"/>
            </w:pPr>
            <w:r w:rsidRPr="00BE686B">
              <w:t>Комиссия в составе:</w:t>
            </w:r>
          </w:p>
          <w:p w:rsidR="00C94156" w:rsidRPr="00BE686B" w:rsidRDefault="00C94156" w:rsidP="00696A5F">
            <w:pPr>
              <w:pStyle w:val="af1"/>
            </w:pPr>
          </w:p>
        </w:tc>
      </w:tr>
      <w:tr w:rsidR="003A1DF2" w:rsidRPr="00BE686B" w:rsidTr="00544873">
        <w:tc>
          <w:tcPr>
            <w:tcW w:w="3098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Панькова Олеся Васильевна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 xml:space="preserve">председатель комиссии, председатель комитета по распоряжению имуществом и контролю Департамента по управлению государственной собственностью Томской области </w:t>
            </w:r>
          </w:p>
        </w:tc>
      </w:tr>
      <w:tr w:rsidR="003A1DF2" w:rsidRPr="00BE686B" w:rsidTr="00544873">
        <w:tc>
          <w:tcPr>
            <w:tcW w:w="3098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Мельникова Екатерина Феликсовна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помощник Уполномоченного по защите прав предпринимателей в Томской области – юрист</w:t>
            </w:r>
          </w:p>
        </w:tc>
      </w:tr>
      <w:tr w:rsidR="003A1DF2" w:rsidRPr="00BE686B" w:rsidTr="00544873">
        <w:tc>
          <w:tcPr>
            <w:tcW w:w="3098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465ECF" w:rsidRDefault="003A1DF2" w:rsidP="003A1DF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3A1DF2" w:rsidRPr="00465ECF" w:rsidRDefault="003A1DF2" w:rsidP="003A1DF2">
            <w:pPr>
              <w:pStyle w:val="af1"/>
            </w:pPr>
          </w:p>
        </w:tc>
      </w:tr>
      <w:tr w:rsidR="003A1DF2" w:rsidRPr="00BE686B" w:rsidTr="00544873">
        <w:tc>
          <w:tcPr>
            <w:tcW w:w="3098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Лабуткина Людмила Александровна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</w:tr>
      <w:tr w:rsidR="00C338B7" w:rsidRPr="00BE686B" w:rsidTr="00544873">
        <w:trPr>
          <w:gridAfter w:val="1"/>
          <w:wAfter w:w="516" w:type="dxa"/>
        </w:trPr>
        <w:tc>
          <w:tcPr>
            <w:tcW w:w="9344" w:type="dxa"/>
            <w:gridSpan w:val="6"/>
            <w:shd w:val="clear" w:color="auto" w:fill="auto"/>
          </w:tcPr>
          <w:p w:rsidR="00C338B7" w:rsidRPr="00BE686B" w:rsidRDefault="00C338B7" w:rsidP="00696A5F">
            <w:pPr>
              <w:pStyle w:val="af1"/>
            </w:pPr>
            <w:r w:rsidRPr="00BE686B">
              <w:t>Присутствующие на заседании иные лица:</w:t>
            </w:r>
          </w:p>
          <w:p w:rsidR="00C338B7" w:rsidRPr="00BE686B" w:rsidRDefault="00C338B7" w:rsidP="00696A5F">
            <w:pPr>
              <w:pStyle w:val="af1"/>
            </w:pP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Корулько Александра Федоровна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секретарь комиссии, инспектор по контролю за исполнением поручений отдела правового и кадрового обеспечения ОГБУ «Областное имущественное казначейство»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Олимская Анастасия Андреевна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ведущий оценщик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3A1DF2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3A1DF2" w:rsidRPr="00465ECF" w:rsidRDefault="003A1DF2" w:rsidP="003A1DF2">
            <w:pPr>
              <w:pStyle w:val="af1"/>
              <w:jc w:val="both"/>
            </w:pPr>
            <w:r w:rsidRPr="00465ECF">
              <w:t>Вавилова Ирина Гельцевна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  <w:jc w:val="both"/>
            </w:pPr>
            <w:r w:rsidRPr="00465ECF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3A1DF2" w:rsidRPr="00465ECF" w:rsidRDefault="003A1DF2" w:rsidP="003A1DF2">
            <w:pPr>
              <w:pStyle w:val="af1"/>
              <w:jc w:val="both"/>
            </w:pPr>
            <w:r w:rsidRPr="00465ECF">
              <w:t>председатель комитета экономической политики Управления экономического развития Администрации г. Томск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7925DE" w:rsidP="00544873">
            <w:pPr>
              <w:pStyle w:val="af1"/>
              <w:jc w:val="both"/>
            </w:pPr>
            <w:r>
              <w:t>Хлопцов Дмитрий Михайлович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B50D2C" w:rsidP="00544873">
            <w:pPr>
              <w:pStyle w:val="af1"/>
              <w:jc w:val="both"/>
            </w:pPr>
            <w:r>
              <w:t>о</w:t>
            </w:r>
            <w:r w:rsidR="007925DE">
              <w:t>ценщик ООО «Бюро оценки «ТОККО»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</w:tr>
    </w:tbl>
    <w:p w:rsidR="00EF3D77" w:rsidRPr="00503C5A" w:rsidRDefault="00736B16" w:rsidP="009D07EB">
      <w:pPr>
        <w:ind w:firstLine="709"/>
        <w:jc w:val="both"/>
        <w:rPr>
          <w:rFonts w:ascii="PT Astra Serif" w:hAnsi="PT Astra Serif"/>
          <w:shd w:val="clear" w:color="auto" w:fill="FFFF00"/>
        </w:rPr>
      </w:pPr>
      <w:r w:rsidRPr="00BE686B">
        <w:rPr>
          <w:rFonts w:ascii="PT Astra Serif" w:hAnsi="PT Astra Serif"/>
        </w:rPr>
        <w:t>Н</w:t>
      </w:r>
      <w:r w:rsidR="00AF3363" w:rsidRPr="00BE686B">
        <w:rPr>
          <w:rFonts w:ascii="PT Astra Serif" w:hAnsi="PT Astra Serif"/>
        </w:rPr>
        <w:t>а заседании</w:t>
      </w:r>
      <w:r w:rsidR="007D0CE5" w:rsidRPr="00BE686B">
        <w:rPr>
          <w:rFonts w:ascii="PT Astra Serif" w:hAnsi="PT Astra Serif"/>
        </w:rPr>
        <w:t xml:space="preserve"> комиссии</w:t>
      </w:r>
      <w:r w:rsidR="007F6C3C" w:rsidRPr="00BE686B">
        <w:rPr>
          <w:rFonts w:ascii="PT Astra Serif" w:hAnsi="PT Astra Serif"/>
        </w:rPr>
        <w:t xml:space="preserve"> </w:t>
      </w:r>
      <w:r w:rsidR="00AF3363" w:rsidRPr="00BE686B">
        <w:rPr>
          <w:rFonts w:ascii="PT Astra Serif" w:hAnsi="PT Astra Serif"/>
        </w:rPr>
        <w:t>рассмотре</w:t>
      </w:r>
      <w:r w:rsidR="007D0CE5" w:rsidRPr="00BE686B">
        <w:rPr>
          <w:rFonts w:ascii="PT Astra Serif" w:hAnsi="PT Astra Serif"/>
        </w:rPr>
        <w:t>но</w:t>
      </w:r>
      <w:r w:rsidR="007F6C3C" w:rsidRPr="00BE686B">
        <w:rPr>
          <w:rFonts w:ascii="PT Astra Serif" w:hAnsi="PT Astra Serif"/>
        </w:rPr>
        <w:t xml:space="preserve"> </w:t>
      </w:r>
      <w:r w:rsidR="00090572" w:rsidRPr="00BE686B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BE686B">
        <w:rPr>
          <w:rFonts w:ascii="PT Astra Serif" w:hAnsi="PT Astra Serif"/>
        </w:rPr>
        <w:t xml:space="preserve"> </w:t>
      </w:r>
      <w:r w:rsidR="00BE3992">
        <w:rPr>
          <w:rFonts w:ascii="PT Astra Serif" w:hAnsi="PT Astra Serif"/>
        </w:rPr>
        <w:t>0</w:t>
      </w:r>
      <w:r w:rsidR="00302032">
        <w:rPr>
          <w:rFonts w:ascii="PT Astra Serif" w:hAnsi="PT Astra Serif"/>
        </w:rPr>
        <w:t>7</w:t>
      </w:r>
      <w:r w:rsidR="00BE6A23" w:rsidRPr="00BE686B">
        <w:rPr>
          <w:rFonts w:ascii="PT Astra Serif" w:hAnsi="PT Astra Serif"/>
        </w:rPr>
        <w:t>.</w:t>
      </w:r>
      <w:r w:rsidR="00ED0044" w:rsidRPr="00BE686B">
        <w:rPr>
          <w:rFonts w:ascii="PT Astra Serif" w:hAnsi="PT Astra Serif"/>
        </w:rPr>
        <w:t>1</w:t>
      </w:r>
      <w:r w:rsidR="00BE3992">
        <w:rPr>
          <w:rFonts w:ascii="PT Astra Serif" w:hAnsi="PT Astra Serif"/>
        </w:rPr>
        <w:t>2</w:t>
      </w:r>
      <w:r w:rsidR="00BE6A23" w:rsidRPr="00BE686B">
        <w:rPr>
          <w:rFonts w:ascii="PT Astra Serif" w:hAnsi="PT Astra Serif"/>
        </w:rPr>
        <w:t>.2021 вх. № 2021/</w:t>
      </w:r>
      <w:r w:rsidR="0043450E">
        <w:rPr>
          <w:rFonts w:ascii="PT Astra Serif" w:hAnsi="PT Astra Serif"/>
        </w:rPr>
        <w:t>2</w:t>
      </w:r>
      <w:r w:rsidR="00BE3992">
        <w:rPr>
          <w:rFonts w:ascii="PT Astra Serif" w:hAnsi="PT Astra Serif"/>
        </w:rPr>
        <w:t>3</w:t>
      </w:r>
      <w:r w:rsidR="00886AF5">
        <w:rPr>
          <w:rFonts w:ascii="PT Astra Serif" w:hAnsi="PT Astra Serif"/>
        </w:rPr>
        <w:t>9</w:t>
      </w:r>
      <w:r w:rsidR="00A3592B" w:rsidRPr="00BE686B">
        <w:rPr>
          <w:rFonts w:ascii="PT Astra Serif" w:hAnsi="PT Astra Serif"/>
        </w:rPr>
        <w:t xml:space="preserve"> </w:t>
      </w:r>
      <w:r w:rsidR="00090572" w:rsidRPr="00BE686B">
        <w:rPr>
          <w:rFonts w:ascii="PT Astra Serif" w:hAnsi="PT Astra Serif"/>
        </w:rPr>
        <w:t>от</w:t>
      </w:r>
      <w:r w:rsidR="002D6864">
        <w:rPr>
          <w:rFonts w:ascii="PT Astra Serif" w:hAnsi="PT Astra Serif"/>
        </w:rPr>
        <w:t xml:space="preserve"> </w:t>
      </w:r>
      <w:r w:rsidR="0019675B">
        <w:rPr>
          <w:rFonts w:ascii="PT Astra Serif" w:hAnsi="PT Astra Serif"/>
        </w:rPr>
        <w:t>ХХХ</w:t>
      </w:r>
      <w:r w:rsidR="00302032">
        <w:rPr>
          <w:rFonts w:ascii="PT Astra Serif" w:hAnsi="PT Astra Serif"/>
        </w:rPr>
        <w:t xml:space="preserve">, </w:t>
      </w:r>
      <w:r w:rsidR="00A77FCC" w:rsidRPr="00BE686B">
        <w:rPr>
          <w:rFonts w:ascii="PT Astra Serif" w:hAnsi="PT Astra Serif"/>
          <w:shd w:val="clear" w:color="auto" w:fill="FFFFFF"/>
        </w:rPr>
        <w:t>а</w:t>
      </w:r>
      <w:r w:rsidR="00A77FCC" w:rsidRPr="00BE686B">
        <w:rPr>
          <w:rFonts w:ascii="PT Astra Serif" w:hAnsi="PT Astra Serif"/>
        </w:rPr>
        <w:t>дрес (место нахождения):</w:t>
      </w:r>
      <w:r w:rsidR="00E70CA3" w:rsidRPr="00BE686B">
        <w:rPr>
          <w:rFonts w:ascii="PT Astra Serif" w:hAnsi="PT Astra Serif"/>
        </w:rPr>
        <w:t xml:space="preserve"> </w:t>
      </w:r>
      <w:r w:rsidR="0019675B">
        <w:rPr>
          <w:rFonts w:ascii="PT Astra Serif" w:hAnsi="PT Astra Serif"/>
        </w:rPr>
        <w:t>ХХХ</w:t>
      </w:r>
      <w:bookmarkStart w:id="0" w:name="_GoBack"/>
      <w:bookmarkEnd w:id="0"/>
    </w:p>
    <w:p w:rsidR="00B301C8" w:rsidRPr="00BE686B" w:rsidRDefault="00B301C8" w:rsidP="00444202">
      <w:pPr>
        <w:pStyle w:val="aff0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61"/>
        <w:gridCol w:w="4557"/>
      </w:tblGrid>
      <w:tr w:rsidR="00252F05" w:rsidRPr="00BE686B" w:rsidTr="0042245D">
        <w:tc>
          <w:tcPr>
            <w:tcW w:w="4668" w:type="dxa"/>
            <w:shd w:val="clear" w:color="auto" w:fill="auto"/>
            <w:vAlign w:val="center"/>
          </w:tcPr>
          <w:p w:rsidR="00252F05" w:rsidRPr="00BE686B" w:rsidRDefault="00252F05" w:rsidP="00444202">
            <w:pPr>
              <w:pStyle w:val="af1"/>
            </w:pPr>
            <w:r w:rsidRPr="00BE686B"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BE686B" w:rsidRDefault="00252F05" w:rsidP="00444202">
            <w:pPr>
              <w:pStyle w:val="af1"/>
            </w:pPr>
            <w:r w:rsidRPr="00BE686B">
              <w:t>Местонахождение и адрес (при наличии) объекта недвижимости</w:t>
            </w:r>
          </w:p>
        </w:tc>
      </w:tr>
      <w:tr w:rsidR="00252F05" w:rsidRPr="00BE686B" w:rsidTr="0042245D">
        <w:tc>
          <w:tcPr>
            <w:tcW w:w="4668" w:type="dxa"/>
            <w:shd w:val="clear" w:color="auto" w:fill="auto"/>
          </w:tcPr>
          <w:p w:rsidR="00793FED" w:rsidRPr="00BE686B" w:rsidRDefault="00886AF5" w:rsidP="001E7CF1">
            <w:pPr>
              <w:pStyle w:val="af1"/>
            </w:pPr>
            <w:r>
              <w:t>70:21:0200027:17136</w:t>
            </w:r>
          </w:p>
        </w:tc>
        <w:tc>
          <w:tcPr>
            <w:tcW w:w="4676" w:type="dxa"/>
            <w:shd w:val="clear" w:color="auto" w:fill="auto"/>
          </w:tcPr>
          <w:p w:rsidR="00252F05" w:rsidRPr="00BE686B" w:rsidRDefault="00886AF5" w:rsidP="00B67098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Российская Федерация, Томская область, г. Томск, ул. Мокрушина, д. 9, стр. 13, пом. 1057-1058, 1062-1070, а018-а020.</w:t>
            </w:r>
          </w:p>
        </w:tc>
      </w:tr>
    </w:tbl>
    <w:p w:rsidR="00F565B9" w:rsidRPr="00BE686B" w:rsidRDefault="00315D3E" w:rsidP="000E0D98">
      <w:pPr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lastRenderedPageBreak/>
        <w:t xml:space="preserve">Основание подачи заявления: </w:t>
      </w:r>
      <w:r w:rsidR="00206696" w:rsidRPr="00BE686B">
        <w:rPr>
          <w:rFonts w:ascii="PT Astra Serif" w:hAnsi="PT Astra Serif"/>
        </w:rPr>
        <w:t>установление в отношении объект</w:t>
      </w:r>
      <w:r w:rsidR="00955161" w:rsidRPr="00BE686B">
        <w:rPr>
          <w:rFonts w:ascii="PT Astra Serif" w:hAnsi="PT Astra Serif"/>
        </w:rPr>
        <w:t>а</w:t>
      </w:r>
      <w:r w:rsidR="00206696" w:rsidRPr="00BE686B">
        <w:rPr>
          <w:rFonts w:ascii="PT Astra Serif" w:hAnsi="PT Astra Serif"/>
        </w:rPr>
        <w:t xml:space="preserve"> недвижимости е</w:t>
      </w:r>
      <w:r w:rsidR="003A1DF2">
        <w:rPr>
          <w:rFonts w:ascii="PT Astra Serif" w:hAnsi="PT Astra Serif"/>
        </w:rPr>
        <w:t xml:space="preserve">го рыночной стоимости в размере </w:t>
      </w:r>
      <w:r w:rsidR="00886AF5">
        <w:rPr>
          <w:rFonts w:ascii="PT Astra Serif" w:hAnsi="PT Astra Serif"/>
        </w:rPr>
        <w:t>15 065 000 (пятнадцать миллионов шестьдесят пять тысяч) рублей, определенной по состоянию на 14.08.2020</w:t>
      </w:r>
      <w:r w:rsidR="00302032" w:rsidRPr="00BE686B">
        <w:rPr>
          <w:rFonts w:ascii="PT Astra Serif" w:hAnsi="PT Astra Serif"/>
        </w:rPr>
        <w:t xml:space="preserve"> </w:t>
      </w:r>
      <w:r w:rsidR="00DF7490" w:rsidRPr="00BE686B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BE686B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1"/>
        <w:gridCol w:w="3068"/>
        <w:gridCol w:w="3069"/>
      </w:tblGrid>
      <w:tr w:rsidR="007507F4" w:rsidRPr="00BE686B" w:rsidTr="00EF3D77">
        <w:tc>
          <w:tcPr>
            <w:tcW w:w="2981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Фамилия, имя, отчество (при наличии) оценщика</w:t>
            </w:r>
          </w:p>
        </w:tc>
        <w:tc>
          <w:tcPr>
            <w:tcW w:w="3068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069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302032" w:rsidRPr="00BE686B" w:rsidTr="00EF3D77">
        <w:tc>
          <w:tcPr>
            <w:tcW w:w="2981" w:type="dxa"/>
            <w:shd w:val="clear" w:color="auto" w:fill="auto"/>
          </w:tcPr>
          <w:p w:rsidR="00302032" w:rsidRPr="00231CF6" w:rsidRDefault="00886AF5" w:rsidP="00302032">
            <w:r>
              <w:t>Белозеровой Ириной Петровной</w:t>
            </w:r>
          </w:p>
        </w:tc>
        <w:tc>
          <w:tcPr>
            <w:tcW w:w="3068" w:type="dxa"/>
            <w:shd w:val="clear" w:color="auto" w:fill="auto"/>
          </w:tcPr>
          <w:p w:rsidR="00302032" w:rsidRPr="00231CF6" w:rsidRDefault="00886AF5" w:rsidP="00302032">
            <w:r>
              <w:t>Некоммерческое партнерство саморегулируемая организация «Деловой союз оценщиков»</w:t>
            </w:r>
          </w:p>
        </w:tc>
        <w:tc>
          <w:tcPr>
            <w:tcW w:w="3069" w:type="dxa"/>
            <w:shd w:val="clear" w:color="auto" w:fill="auto"/>
          </w:tcPr>
          <w:p w:rsidR="00302032" w:rsidRDefault="00886AF5" w:rsidP="00302032">
            <w:r>
              <w:t>Регистрационный номер 481от 12.04.2012</w:t>
            </w:r>
          </w:p>
        </w:tc>
      </w:tr>
    </w:tbl>
    <w:p w:rsidR="00A66F57" w:rsidRPr="00BE686B" w:rsidRDefault="00A66F57" w:rsidP="00A66F5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В результате рассмотрения заявления установлено:</w:t>
      </w:r>
    </w:p>
    <w:p w:rsidR="00813FD3" w:rsidRDefault="00813FD3" w:rsidP="00813FD3">
      <w:pPr>
        <w:pStyle w:val="Default"/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  <w:bCs/>
        </w:rPr>
        <w:tab/>
      </w:r>
      <w:r>
        <w:rPr>
          <w:rFonts w:ascii="PT Astra Serif" w:hAnsi="PT Astra Serif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813FD3" w:rsidRDefault="00813FD3" w:rsidP="00813FD3">
      <w:pPr>
        <w:pStyle w:val="Default"/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Рыночная стоимость объектов оценки, установленная оценщиком в отчете об оценке, определена с учетом индивидуальных характеристик объектов недвижимости, что подтверждается приложенными к отчету об оценке документами.</w:t>
      </w:r>
    </w:p>
    <w:p w:rsidR="00813FD3" w:rsidRDefault="00813FD3" w:rsidP="00813FD3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         Комиссией принято РЕШЕНИЕ: </w:t>
      </w:r>
    </w:p>
    <w:p w:rsidR="00886AF5" w:rsidRDefault="00886AF5" w:rsidP="00886AF5">
      <w:pPr>
        <w:pStyle w:val="Default"/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определить кадастровую стоимость объекта недвижимости с кадастровым номером 70:21:0200027:17136 в размере 15 065 000 (пятнадцать миллионов шестьдесят пять тысяч) рублей.</w:t>
      </w:r>
    </w:p>
    <w:p w:rsidR="00302032" w:rsidRDefault="00302032" w:rsidP="00813FD3">
      <w:pPr>
        <w:pStyle w:val="Default"/>
        <w:ind w:firstLine="709"/>
        <w:jc w:val="both"/>
        <w:rPr>
          <w:rFonts w:ascii="PT Astra Serif" w:hAnsi="PT Astra Serif"/>
        </w:rPr>
      </w:pPr>
    </w:p>
    <w:p w:rsidR="003A1DF2" w:rsidRPr="00465ECF" w:rsidRDefault="003A1DF2" w:rsidP="00813FD3">
      <w:pPr>
        <w:pStyle w:val="Default"/>
        <w:ind w:firstLine="709"/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>Результаты голосования за принятое решение:</w:t>
      </w:r>
    </w:p>
    <w:p w:rsidR="003A1DF2" w:rsidRPr="00465ECF" w:rsidRDefault="003A1DF2" w:rsidP="003A1DF2">
      <w:pPr>
        <w:pStyle w:val="Default"/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>Панькова Олеся Васильевна – за;</w:t>
      </w:r>
    </w:p>
    <w:p w:rsidR="003A1DF2" w:rsidRPr="00465ECF" w:rsidRDefault="003A1DF2" w:rsidP="003A1DF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>Лабуткина Людмила Александровна – за;</w:t>
      </w:r>
    </w:p>
    <w:p w:rsidR="003A1DF2" w:rsidRPr="00465ECF" w:rsidRDefault="003A1DF2" w:rsidP="003A1DF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>Мельникова Екатерина Феликсовна – за.</w:t>
      </w:r>
    </w:p>
    <w:p w:rsidR="003A1DF2" w:rsidRPr="00465ECF" w:rsidRDefault="003A1DF2" w:rsidP="003A1DF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ab/>
        <w:t>Решение принято единогласно.</w:t>
      </w:r>
    </w:p>
    <w:p w:rsidR="004E3F7D" w:rsidRPr="00BE686B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Решений об отводах не принималось.</w:t>
      </w:r>
    </w:p>
    <w:p w:rsidR="008749C1" w:rsidRPr="00BE686B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BE686B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BE686B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856198" w:rsidRPr="00BE686B" w:rsidRDefault="00856198" w:rsidP="00856198">
      <w:pPr>
        <w:pStyle w:val="Default"/>
        <w:jc w:val="both"/>
        <w:rPr>
          <w:rFonts w:ascii="PT Astra Serif" w:hAnsi="PT Astra Serif"/>
          <w:bCs/>
        </w:rPr>
      </w:pPr>
      <w:r w:rsidRPr="00BE686B">
        <w:rPr>
          <w:rFonts w:ascii="PT Astra Serif" w:hAnsi="PT Astra Serif"/>
          <w:bCs/>
        </w:rPr>
        <w:t xml:space="preserve">Председатель комиссии                                         </w:t>
      </w:r>
      <w:r w:rsidR="00B301C8" w:rsidRPr="00BE686B">
        <w:rPr>
          <w:rFonts w:ascii="PT Astra Serif" w:hAnsi="PT Astra Serif"/>
          <w:bCs/>
        </w:rPr>
        <w:t xml:space="preserve">                        </w:t>
      </w:r>
      <w:r w:rsidRPr="00BE686B">
        <w:rPr>
          <w:rFonts w:ascii="PT Astra Serif" w:hAnsi="PT Astra Serif"/>
          <w:bCs/>
        </w:rPr>
        <w:t xml:space="preserve">  </w:t>
      </w:r>
      <w:r w:rsidR="00CC1114">
        <w:rPr>
          <w:rFonts w:ascii="PT Astra Serif" w:hAnsi="PT Astra Serif"/>
          <w:bCs/>
        </w:rPr>
        <w:t xml:space="preserve">           </w:t>
      </w:r>
      <w:r w:rsidR="003A1DF2">
        <w:rPr>
          <w:rFonts w:ascii="PT Astra Serif" w:hAnsi="PT Astra Serif"/>
        </w:rPr>
        <w:t>О</w:t>
      </w:r>
      <w:r w:rsidRPr="00BE686B">
        <w:rPr>
          <w:rFonts w:ascii="PT Astra Serif" w:hAnsi="PT Astra Serif"/>
        </w:rPr>
        <w:t>.</w:t>
      </w:r>
      <w:r w:rsidR="003A1DF2">
        <w:rPr>
          <w:rFonts w:ascii="PT Astra Serif" w:hAnsi="PT Astra Serif"/>
        </w:rPr>
        <w:t>В</w:t>
      </w:r>
      <w:r w:rsidRPr="00BE686B">
        <w:rPr>
          <w:rFonts w:ascii="PT Astra Serif" w:hAnsi="PT Astra Serif"/>
        </w:rPr>
        <w:t xml:space="preserve">. </w:t>
      </w:r>
      <w:r w:rsidR="003A1DF2">
        <w:rPr>
          <w:rFonts w:ascii="PT Astra Serif" w:hAnsi="PT Astra Serif"/>
        </w:rPr>
        <w:t>Панькова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666BA" w:rsidTr="00E87083">
        <w:tc>
          <w:tcPr>
            <w:tcW w:w="2694" w:type="dxa"/>
            <w:shd w:val="clear" w:color="auto" w:fill="auto"/>
          </w:tcPr>
          <w:p w:rsidR="008B5E4C" w:rsidRDefault="008B5E4C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B301C8" w:rsidRDefault="00B301C8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925DE" w:rsidRDefault="007925DE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925DE" w:rsidRDefault="007925DE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925DE" w:rsidRDefault="007925DE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925DE" w:rsidRPr="004666BA" w:rsidRDefault="007925DE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666BA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666BA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580067" w:rsidRPr="004666BA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666BA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 w:rsidRPr="004666BA">
        <w:rPr>
          <w:rFonts w:ascii="PT Astra Serif" w:hAnsi="PT Astra Serif"/>
          <w:bCs/>
          <w:sz w:val="20"/>
          <w:szCs w:val="20"/>
        </w:rPr>
        <w:t xml:space="preserve">Корулько </w:t>
      </w:r>
      <w:r w:rsidR="00F90647" w:rsidRPr="004666BA">
        <w:rPr>
          <w:rFonts w:ascii="PT Astra Serif" w:hAnsi="PT Astra Serif"/>
          <w:bCs/>
          <w:sz w:val="20"/>
          <w:szCs w:val="20"/>
        </w:rPr>
        <w:t>А.Ф.</w:t>
      </w:r>
    </w:p>
    <w:sectPr w:rsidR="00E628D6" w:rsidRPr="004666BA" w:rsidSect="00CE6879">
      <w:headerReference w:type="even" r:id="rId8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02CC" w:rsidRDefault="008502CC">
      <w:r>
        <w:separator/>
      </w:r>
    </w:p>
  </w:endnote>
  <w:endnote w:type="continuationSeparator" w:id="0">
    <w:p w:rsidR="008502CC" w:rsidRDefault="008502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02CC" w:rsidRDefault="008502CC">
      <w:r>
        <w:separator/>
      </w:r>
    </w:p>
  </w:footnote>
  <w:footnote w:type="continuationSeparator" w:id="0">
    <w:p w:rsidR="008502CC" w:rsidRDefault="008502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47326"/>
    <w:multiLevelType w:val="multilevel"/>
    <w:tmpl w:val="800A6958"/>
    <w:lvl w:ilvl="0">
      <w:start w:val="1"/>
      <w:numFmt w:val="decimal"/>
      <w:lvlText w:val="%1."/>
      <w:lvlJc w:val="left"/>
      <w:pPr>
        <w:tabs>
          <w:tab w:val="num" w:pos="2769"/>
        </w:tabs>
        <w:ind w:left="2769" w:hanging="360"/>
      </w:pPr>
      <w:rPr>
        <w:i w:val="0"/>
      </w:rPr>
    </w:lvl>
    <w:lvl w:ilvl="1">
      <w:start w:val="2"/>
      <w:numFmt w:val="decimal"/>
      <w:isLgl/>
      <w:lvlText w:val="%1.%2."/>
      <w:lvlJc w:val="left"/>
      <w:pPr>
        <w:ind w:left="2769" w:hanging="360"/>
      </w:pPr>
    </w:lvl>
    <w:lvl w:ilvl="2">
      <w:start w:val="1"/>
      <w:numFmt w:val="decimal"/>
      <w:isLgl/>
      <w:lvlText w:val="%1.%2.%3."/>
      <w:lvlJc w:val="left"/>
      <w:pPr>
        <w:ind w:left="3129" w:hanging="720"/>
      </w:pPr>
    </w:lvl>
    <w:lvl w:ilvl="3">
      <w:start w:val="1"/>
      <w:numFmt w:val="decimal"/>
      <w:isLgl/>
      <w:lvlText w:val="%1.%2.%3.%4."/>
      <w:lvlJc w:val="left"/>
      <w:pPr>
        <w:ind w:left="3129" w:hanging="720"/>
      </w:pPr>
    </w:lvl>
    <w:lvl w:ilvl="4">
      <w:start w:val="1"/>
      <w:numFmt w:val="decimal"/>
      <w:isLgl/>
      <w:lvlText w:val="%1.%2.%3.%4.%5."/>
      <w:lvlJc w:val="left"/>
      <w:pPr>
        <w:ind w:left="3489" w:hanging="1080"/>
      </w:pPr>
    </w:lvl>
    <w:lvl w:ilvl="5">
      <w:start w:val="1"/>
      <w:numFmt w:val="decimal"/>
      <w:isLgl/>
      <w:lvlText w:val="%1.%2.%3.%4.%5.%6."/>
      <w:lvlJc w:val="left"/>
      <w:pPr>
        <w:ind w:left="3489" w:hanging="1080"/>
      </w:pPr>
    </w:lvl>
    <w:lvl w:ilvl="6">
      <w:start w:val="1"/>
      <w:numFmt w:val="decimal"/>
      <w:isLgl/>
      <w:lvlText w:val="%1.%2.%3.%4.%5.%6.%7."/>
      <w:lvlJc w:val="left"/>
      <w:pPr>
        <w:ind w:left="3849" w:hanging="1440"/>
      </w:pPr>
    </w:lvl>
    <w:lvl w:ilvl="7">
      <w:start w:val="1"/>
      <w:numFmt w:val="decimal"/>
      <w:isLgl/>
      <w:lvlText w:val="%1.%2.%3.%4.%5.%6.%7.%8."/>
      <w:lvlJc w:val="left"/>
      <w:pPr>
        <w:ind w:left="3849" w:hanging="1440"/>
      </w:pPr>
    </w:lvl>
    <w:lvl w:ilvl="8">
      <w:start w:val="1"/>
      <w:numFmt w:val="decimal"/>
      <w:isLgl/>
      <w:lvlText w:val="%1.%2.%3.%4.%5.%6.%7.%8.%9."/>
      <w:lvlJc w:val="left"/>
      <w:pPr>
        <w:ind w:left="4209" w:hanging="1800"/>
      </w:pPr>
    </w:lvl>
  </w:abstractNum>
  <w:abstractNum w:abstractNumId="1" w15:restartNumberingAfterBreak="0">
    <w:nsid w:val="01FB2758"/>
    <w:multiLevelType w:val="hybridMultilevel"/>
    <w:tmpl w:val="FBD0F156"/>
    <w:lvl w:ilvl="0" w:tplc="D8E6846E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F21255"/>
    <w:multiLevelType w:val="hybridMultilevel"/>
    <w:tmpl w:val="D36EB850"/>
    <w:lvl w:ilvl="0" w:tplc="6DA27AAA">
      <w:start w:val="2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85157CE"/>
    <w:multiLevelType w:val="hybridMultilevel"/>
    <w:tmpl w:val="9AAA1962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6C1733"/>
    <w:multiLevelType w:val="hybridMultilevel"/>
    <w:tmpl w:val="57C81552"/>
    <w:lvl w:ilvl="0" w:tplc="9F4A5398">
      <w:start w:val="1"/>
      <w:numFmt w:val="decimal"/>
      <w:lvlText w:val="%1."/>
      <w:lvlJc w:val="left"/>
      <w:pPr>
        <w:tabs>
          <w:tab w:val="num" w:pos="3621"/>
        </w:tabs>
        <w:ind w:left="3621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3621" w:hanging="360"/>
      </w:pPr>
    </w:lvl>
    <w:lvl w:ilvl="2" w:tplc="0419001B" w:tentative="1">
      <w:start w:val="1"/>
      <w:numFmt w:val="lowerRoman"/>
      <w:lvlText w:val="%3."/>
      <w:lvlJc w:val="right"/>
      <w:pPr>
        <w:ind w:left="4341" w:hanging="180"/>
      </w:pPr>
    </w:lvl>
    <w:lvl w:ilvl="3" w:tplc="0419000F" w:tentative="1">
      <w:start w:val="1"/>
      <w:numFmt w:val="decimal"/>
      <w:lvlText w:val="%4."/>
      <w:lvlJc w:val="left"/>
      <w:pPr>
        <w:ind w:left="5061" w:hanging="360"/>
      </w:pPr>
    </w:lvl>
    <w:lvl w:ilvl="4" w:tplc="04190019" w:tentative="1">
      <w:start w:val="1"/>
      <w:numFmt w:val="lowerLetter"/>
      <w:lvlText w:val="%5."/>
      <w:lvlJc w:val="left"/>
      <w:pPr>
        <w:ind w:left="5781" w:hanging="360"/>
      </w:pPr>
    </w:lvl>
    <w:lvl w:ilvl="5" w:tplc="0419001B" w:tentative="1">
      <w:start w:val="1"/>
      <w:numFmt w:val="lowerRoman"/>
      <w:lvlText w:val="%6."/>
      <w:lvlJc w:val="right"/>
      <w:pPr>
        <w:ind w:left="6501" w:hanging="180"/>
      </w:pPr>
    </w:lvl>
    <w:lvl w:ilvl="6" w:tplc="0419000F" w:tentative="1">
      <w:start w:val="1"/>
      <w:numFmt w:val="decimal"/>
      <w:lvlText w:val="%7."/>
      <w:lvlJc w:val="left"/>
      <w:pPr>
        <w:ind w:left="7221" w:hanging="360"/>
      </w:pPr>
    </w:lvl>
    <w:lvl w:ilvl="7" w:tplc="04190019" w:tentative="1">
      <w:start w:val="1"/>
      <w:numFmt w:val="lowerLetter"/>
      <w:lvlText w:val="%8."/>
      <w:lvlJc w:val="left"/>
      <w:pPr>
        <w:ind w:left="7941" w:hanging="360"/>
      </w:pPr>
    </w:lvl>
    <w:lvl w:ilvl="8" w:tplc="0419001B" w:tentative="1">
      <w:start w:val="1"/>
      <w:numFmt w:val="lowerRoman"/>
      <w:lvlText w:val="%9."/>
      <w:lvlJc w:val="right"/>
      <w:pPr>
        <w:ind w:left="8661" w:hanging="180"/>
      </w:pPr>
    </w:lvl>
  </w:abstractNum>
  <w:abstractNum w:abstractNumId="6" w15:restartNumberingAfterBreak="0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 w15:restartNumberingAfterBreak="0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2" w15:restartNumberingAfterBreak="0">
    <w:nsid w:val="460C06F9"/>
    <w:multiLevelType w:val="hybridMultilevel"/>
    <w:tmpl w:val="7C52BE8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B096B53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6" w15:restartNumberingAfterBreak="0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 w15:restartNumberingAfterBreak="0">
    <w:nsid w:val="55F1535F"/>
    <w:multiLevelType w:val="hybridMultilevel"/>
    <w:tmpl w:val="DF8A353A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 w15:restartNumberingAfterBreak="0">
    <w:nsid w:val="67BB342D"/>
    <w:multiLevelType w:val="hybridMultilevel"/>
    <w:tmpl w:val="7C007DDE"/>
    <w:lvl w:ilvl="0" w:tplc="9F4A539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22" w15:restartNumberingAfterBreak="0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71452F13"/>
    <w:multiLevelType w:val="hybridMultilevel"/>
    <w:tmpl w:val="5038F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7B3C04DB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20"/>
  </w:num>
  <w:num w:numId="3">
    <w:abstractNumId w:val="11"/>
  </w:num>
  <w:num w:numId="4">
    <w:abstractNumId w:val="6"/>
  </w:num>
  <w:num w:numId="5">
    <w:abstractNumId w:val="7"/>
  </w:num>
  <w:num w:numId="6">
    <w:abstractNumId w:val="21"/>
  </w:num>
  <w:num w:numId="7">
    <w:abstractNumId w:val="9"/>
  </w:num>
  <w:num w:numId="8">
    <w:abstractNumId w:val="15"/>
  </w:num>
  <w:num w:numId="9">
    <w:abstractNumId w:val="14"/>
  </w:num>
  <w:num w:numId="10">
    <w:abstractNumId w:val="18"/>
  </w:num>
  <w:num w:numId="11">
    <w:abstractNumId w:val="10"/>
  </w:num>
  <w:num w:numId="12">
    <w:abstractNumId w:val="24"/>
  </w:num>
  <w:num w:numId="13">
    <w:abstractNumId w:val="8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22"/>
  </w:num>
  <w:num w:numId="15">
    <w:abstractNumId w:val="2"/>
  </w:num>
  <w:num w:numId="16">
    <w:abstractNumId w:val="8"/>
  </w:num>
  <w:num w:numId="17">
    <w:abstractNumId w:val="23"/>
  </w:num>
  <w:num w:numId="18">
    <w:abstractNumId w:val="19"/>
  </w:num>
  <w:num w:numId="19">
    <w:abstractNumId w:val="4"/>
  </w:num>
  <w:num w:numId="20">
    <w:abstractNumId w:val="25"/>
  </w:num>
  <w:num w:numId="21">
    <w:abstractNumId w:val="13"/>
  </w:num>
  <w:num w:numId="22">
    <w:abstractNumId w:val="3"/>
  </w:num>
  <w:num w:numId="23">
    <w:abstractNumId w:val="5"/>
  </w:num>
  <w:num w:numId="24">
    <w:abstractNumId w:val="12"/>
  </w:num>
  <w:num w:numId="2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"/>
  </w:num>
  <w:num w:numId="2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1E2C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0F7891"/>
    <w:rsid w:val="0010065E"/>
    <w:rsid w:val="00101298"/>
    <w:rsid w:val="00101B1A"/>
    <w:rsid w:val="0010412F"/>
    <w:rsid w:val="001055AA"/>
    <w:rsid w:val="00105C92"/>
    <w:rsid w:val="001064E1"/>
    <w:rsid w:val="001073D6"/>
    <w:rsid w:val="001075D9"/>
    <w:rsid w:val="0011008C"/>
    <w:rsid w:val="00110758"/>
    <w:rsid w:val="00110EE6"/>
    <w:rsid w:val="00113FC3"/>
    <w:rsid w:val="001148D0"/>
    <w:rsid w:val="00115A2D"/>
    <w:rsid w:val="00115D65"/>
    <w:rsid w:val="00117847"/>
    <w:rsid w:val="00120290"/>
    <w:rsid w:val="00121065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57E09"/>
    <w:rsid w:val="001620C7"/>
    <w:rsid w:val="00162125"/>
    <w:rsid w:val="001714F7"/>
    <w:rsid w:val="001770D1"/>
    <w:rsid w:val="00177F69"/>
    <w:rsid w:val="00181295"/>
    <w:rsid w:val="00183237"/>
    <w:rsid w:val="00184D9F"/>
    <w:rsid w:val="00186A33"/>
    <w:rsid w:val="001874E0"/>
    <w:rsid w:val="00187BA2"/>
    <w:rsid w:val="00191FA8"/>
    <w:rsid w:val="001954E9"/>
    <w:rsid w:val="0019675B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0BC9"/>
    <w:rsid w:val="001C2112"/>
    <w:rsid w:val="001C4F8E"/>
    <w:rsid w:val="001D2AD3"/>
    <w:rsid w:val="001D443B"/>
    <w:rsid w:val="001D4906"/>
    <w:rsid w:val="001D4F51"/>
    <w:rsid w:val="001D5981"/>
    <w:rsid w:val="001D6B55"/>
    <w:rsid w:val="001E03AD"/>
    <w:rsid w:val="001E5D79"/>
    <w:rsid w:val="001E75CD"/>
    <w:rsid w:val="001E7CF1"/>
    <w:rsid w:val="001F4BD5"/>
    <w:rsid w:val="001F5284"/>
    <w:rsid w:val="001F7814"/>
    <w:rsid w:val="0020132E"/>
    <w:rsid w:val="002062E2"/>
    <w:rsid w:val="00206696"/>
    <w:rsid w:val="00207243"/>
    <w:rsid w:val="002112BE"/>
    <w:rsid w:val="00212D82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1D60"/>
    <w:rsid w:val="0024316D"/>
    <w:rsid w:val="00251394"/>
    <w:rsid w:val="00252F05"/>
    <w:rsid w:val="00254B0C"/>
    <w:rsid w:val="002552CE"/>
    <w:rsid w:val="00256A58"/>
    <w:rsid w:val="00256F1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1032"/>
    <w:rsid w:val="002820DA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6A2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3137"/>
    <w:rsid w:val="002D4CA1"/>
    <w:rsid w:val="002D5898"/>
    <w:rsid w:val="002D5E6B"/>
    <w:rsid w:val="002D6864"/>
    <w:rsid w:val="002D76EA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032"/>
    <w:rsid w:val="00302BA2"/>
    <w:rsid w:val="003035DE"/>
    <w:rsid w:val="0030541C"/>
    <w:rsid w:val="003070FC"/>
    <w:rsid w:val="003100CC"/>
    <w:rsid w:val="0031024B"/>
    <w:rsid w:val="0031077D"/>
    <w:rsid w:val="00311AAB"/>
    <w:rsid w:val="00313315"/>
    <w:rsid w:val="00314227"/>
    <w:rsid w:val="00314EAC"/>
    <w:rsid w:val="00315762"/>
    <w:rsid w:val="00315D3E"/>
    <w:rsid w:val="00316787"/>
    <w:rsid w:val="00317355"/>
    <w:rsid w:val="003207A6"/>
    <w:rsid w:val="00321294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6484"/>
    <w:rsid w:val="0033770A"/>
    <w:rsid w:val="00340457"/>
    <w:rsid w:val="003406B6"/>
    <w:rsid w:val="003418A4"/>
    <w:rsid w:val="00341B94"/>
    <w:rsid w:val="00341C85"/>
    <w:rsid w:val="00344762"/>
    <w:rsid w:val="00344CAD"/>
    <w:rsid w:val="003471C6"/>
    <w:rsid w:val="00347DDF"/>
    <w:rsid w:val="0035156A"/>
    <w:rsid w:val="0035271F"/>
    <w:rsid w:val="00353DD7"/>
    <w:rsid w:val="0035461E"/>
    <w:rsid w:val="00355313"/>
    <w:rsid w:val="0035756A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1DF2"/>
    <w:rsid w:val="003A2169"/>
    <w:rsid w:val="003A2C50"/>
    <w:rsid w:val="003A42CC"/>
    <w:rsid w:val="003A45AB"/>
    <w:rsid w:val="003A5897"/>
    <w:rsid w:val="003A5FEC"/>
    <w:rsid w:val="003A695E"/>
    <w:rsid w:val="003A6C31"/>
    <w:rsid w:val="003B11EB"/>
    <w:rsid w:val="003B1A00"/>
    <w:rsid w:val="003B4851"/>
    <w:rsid w:val="003B61BE"/>
    <w:rsid w:val="003B6382"/>
    <w:rsid w:val="003C0B06"/>
    <w:rsid w:val="003C0C82"/>
    <w:rsid w:val="003C12A3"/>
    <w:rsid w:val="003C38D9"/>
    <w:rsid w:val="003C5F56"/>
    <w:rsid w:val="003C6247"/>
    <w:rsid w:val="003C6276"/>
    <w:rsid w:val="003C66BC"/>
    <w:rsid w:val="003C782C"/>
    <w:rsid w:val="003C7898"/>
    <w:rsid w:val="003D0096"/>
    <w:rsid w:val="003D1C88"/>
    <w:rsid w:val="003D1F2C"/>
    <w:rsid w:val="003D1FAB"/>
    <w:rsid w:val="003D2557"/>
    <w:rsid w:val="003D52AD"/>
    <w:rsid w:val="003D545E"/>
    <w:rsid w:val="003D7BD9"/>
    <w:rsid w:val="003E057C"/>
    <w:rsid w:val="003E0E1F"/>
    <w:rsid w:val="003E1FE5"/>
    <w:rsid w:val="003E2B30"/>
    <w:rsid w:val="003E3E91"/>
    <w:rsid w:val="003E6577"/>
    <w:rsid w:val="003F05FB"/>
    <w:rsid w:val="003F0A03"/>
    <w:rsid w:val="003F14AD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27A8F"/>
    <w:rsid w:val="00430DDD"/>
    <w:rsid w:val="004318BD"/>
    <w:rsid w:val="00432040"/>
    <w:rsid w:val="0043450E"/>
    <w:rsid w:val="00435CF0"/>
    <w:rsid w:val="00436473"/>
    <w:rsid w:val="00436E33"/>
    <w:rsid w:val="004372A9"/>
    <w:rsid w:val="00442623"/>
    <w:rsid w:val="00442901"/>
    <w:rsid w:val="004437B8"/>
    <w:rsid w:val="00444202"/>
    <w:rsid w:val="004442C0"/>
    <w:rsid w:val="00445879"/>
    <w:rsid w:val="00446E15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655CB"/>
    <w:rsid w:val="004666BA"/>
    <w:rsid w:val="00470B7D"/>
    <w:rsid w:val="00471CCD"/>
    <w:rsid w:val="00473EC0"/>
    <w:rsid w:val="00473F91"/>
    <w:rsid w:val="004743C3"/>
    <w:rsid w:val="00474C4D"/>
    <w:rsid w:val="00474ECF"/>
    <w:rsid w:val="00476900"/>
    <w:rsid w:val="00476B60"/>
    <w:rsid w:val="00476E8D"/>
    <w:rsid w:val="00481C2D"/>
    <w:rsid w:val="00481E4B"/>
    <w:rsid w:val="00482178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261A"/>
    <w:rsid w:val="004C5D25"/>
    <w:rsid w:val="004C61A7"/>
    <w:rsid w:val="004C77B2"/>
    <w:rsid w:val="004D0AFA"/>
    <w:rsid w:val="004D486D"/>
    <w:rsid w:val="004D7439"/>
    <w:rsid w:val="004D7B75"/>
    <w:rsid w:val="004E030F"/>
    <w:rsid w:val="004E063F"/>
    <w:rsid w:val="004E0DCA"/>
    <w:rsid w:val="004E1BEA"/>
    <w:rsid w:val="004E2580"/>
    <w:rsid w:val="004E3D25"/>
    <w:rsid w:val="004E3F7D"/>
    <w:rsid w:val="004E52F5"/>
    <w:rsid w:val="004E56F6"/>
    <w:rsid w:val="004E6C91"/>
    <w:rsid w:val="004E7050"/>
    <w:rsid w:val="004F124C"/>
    <w:rsid w:val="004F7575"/>
    <w:rsid w:val="00501A0B"/>
    <w:rsid w:val="00502AE6"/>
    <w:rsid w:val="00502E99"/>
    <w:rsid w:val="0050379E"/>
    <w:rsid w:val="00507A1C"/>
    <w:rsid w:val="00507FE1"/>
    <w:rsid w:val="00510BE3"/>
    <w:rsid w:val="00511C81"/>
    <w:rsid w:val="00513035"/>
    <w:rsid w:val="00515113"/>
    <w:rsid w:val="00521376"/>
    <w:rsid w:val="0052286D"/>
    <w:rsid w:val="005233EC"/>
    <w:rsid w:val="005241D5"/>
    <w:rsid w:val="0052592B"/>
    <w:rsid w:val="00525D89"/>
    <w:rsid w:val="005272B7"/>
    <w:rsid w:val="00531859"/>
    <w:rsid w:val="00532355"/>
    <w:rsid w:val="005326F7"/>
    <w:rsid w:val="00533449"/>
    <w:rsid w:val="0053759E"/>
    <w:rsid w:val="005421B2"/>
    <w:rsid w:val="00544873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67DC4"/>
    <w:rsid w:val="0057153E"/>
    <w:rsid w:val="00574593"/>
    <w:rsid w:val="0057581B"/>
    <w:rsid w:val="00577BC0"/>
    <w:rsid w:val="00580067"/>
    <w:rsid w:val="00580CD7"/>
    <w:rsid w:val="00581BF2"/>
    <w:rsid w:val="005845E5"/>
    <w:rsid w:val="00584656"/>
    <w:rsid w:val="0058468B"/>
    <w:rsid w:val="005856DF"/>
    <w:rsid w:val="00590D5F"/>
    <w:rsid w:val="005919F4"/>
    <w:rsid w:val="00592AF7"/>
    <w:rsid w:val="00592D1F"/>
    <w:rsid w:val="0059323A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29A2"/>
    <w:rsid w:val="005C32EA"/>
    <w:rsid w:val="005C3E91"/>
    <w:rsid w:val="005C3FD4"/>
    <w:rsid w:val="005C4F0D"/>
    <w:rsid w:val="005C713A"/>
    <w:rsid w:val="005C78F6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49FF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0FC8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52AD"/>
    <w:rsid w:val="006668F2"/>
    <w:rsid w:val="0067205C"/>
    <w:rsid w:val="00674F3D"/>
    <w:rsid w:val="00675A7F"/>
    <w:rsid w:val="00675CF1"/>
    <w:rsid w:val="0067625A"/>
    <w:rsid w:val="00676F34"/>
    <w:rsid w:val="00680BF8"/>
    <w:rsid w:val="00680EB6"/>
    <w:rsid w:val="00681B81"/>
    <w:rsid w:val="00681D54"/>
    <w:rsid w:val="00682426"/>
    <w:rsid w:val="00684D0F"/>
    <w:rsid w:val="0068659C"/>
    <w:rsid w:val="0069075D"/>
    <w:rsid w:val="00690C03"/>
    <w:rsid w:val="00694BFD"/>
    <w:rsid w:val="00694D7C"/>
    <w:rsid w:val="00696A5F"/>
    <w:rsid w:val="00696C2A"/>
    <w:rsid w:val="006977A6"/>
    <w:rsid w:val="006A0C1C"/>
    <w:rsid w:val="006A0D93"/>
    <w:rsid w:val="006A0EA8"/>
    <w:rsid w:val="006A5703"/>
    <w:rsid w:val="006B27AE"/>
    <w:rsid w:val="006B2D1F"/>
    <w:rsid w:val="006B55B7"/>
    <w:rsid w:val="006B6B2C"/>
    <w:rsid w:val="006C221A"/>
    <w:rsid w:val="006C324F"/>
    <w:rsid w:val="006C4F3D"/>
    <w:rsid w:val="006C51A6"/>
    <w:rsid w:val="006C5901"/>
    <w:rsid w:val="006C6306"/>
    <w:rsid w:val="006D0A48"/>
    <w:rsid w:val="006D19C6"/>
    <w:rsid w:val="006D3730"/>
    <w:rsid w:val="006D45D2"/>
    <w:rsid w:val="006D5B7E"/>
    <w:rsid w:val="006D5DBA"/>
    <w:rsid w:val="006D5F72"/>
    <w:rsid w:val="006D6F84"/>
    <w:rsid w:val="006E2849"/>
    <w:rsid w:val="006E7391"/>
    <w:rsid w:val="006F3596"/>
    <w:rsid w:val="006F3A24"/>
    <w:rsid w:val="006F3B7C"/>
    <w:rsid w:val="006F48E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47972"/>
    <w:rsid w:val="007501AD"/>
    <w:rsid w:val="007507F4"/>
    <w:rsid w:val="00754BCF"/>
    <w:rsid w:val="007559E5"/>
    <w:rsid w:val="00755DA6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A6A"/>
    <w:rsid w:val="00790AD5"/>
    <w:rsid w:val="0079154D"/>
    <w:rsid w:val="007925DE"/>
    <w:rsid w:val="007926EF"/>
    <w:rsid w:val="00793970"/>
    <w:rsid w:val="00793FED"/>
    <w:rsid w:val="00794C18"/>
    <w:rsid w:val="007950BD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4900"/>
    <w:rsid w:val="007B719F"/>
    <w:rsid w:val="007C2273"/>
    <w:rsid w:val="007C6890"/>
    <w:rsid w:val="007C69F0"/>
    <w:rsid w:val="007C6B57"/>
    <w:rsid w:val="007C7740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6262"/>
    <w:rsid w:val="007E6369"/>
    <w:rsid w:val="007E6C33"/>
    <w:rsid w:val="007E7041"/>
    <w:rsid w:val="007F1547"/>
    <w:rsid w:val="007F178D"/>
    <w:rsid w:val="007F45CA"/>
    <w:rsid w:val="007F60D9"/>
    <w:rsid w:val="007F62F4"/>
    <w:rsid w:val="007F6C3C"/>
    <w:rsid w:val="007F78D5"/>
    <w:rsid w:val="007F7B55"/>
    <w:rsid w:val="00801855"/>
    <w:rsid w:val="00801E19"/>
    <w:rsid w:val="0080395A"/>
    <w:rsid w:val="0080563F"/>
    <w:rsid w:val="0080567E"/>
    <w:rsid w:val="00811F82"/>
    <w:rsid w:val="008125DE"/>
    <w:rsid w:val="00812B87"/>
    <w:rsid w:val="00812DAC"/>
    <w:rsid w:val="00813FD3"/>
    <w:rsid w:val="00814EF8"/>
    <w:rsid w:val="008154D3"/>
    <w:rsid w:val="0081621A"/>
    <w:rsid w:val="00816B8B"/>
    <w:rsid w:val="00817367"/>
    <w:rsid w:val="00821D06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7402"/>
    <w:rsid w:val="008502CC"/>
    <w:rsid w:val="00850E20"/>
    <w:rsid w:val="00852923"/>
    <w:rsid w:val="008555E4"/>
    <w:rsid w:val="00856198"/>
    <w:rsid w:val="00857BA3"/>
    <w:rsid w:val="008617B5"/>
    <w:rsid w:val="00863A06"/>
    <w:rsid w:val="00865E9C"/>
    <w:rsid w:val="00867AD8"/>
    <w:rsid w:val="00870045"/>
    <w:rsid w:val="00870C51"/>
    <w:rsid w:val="008749C1"/>
    <w:rsid w:val="00875328"/>
    <w:rsid w:val="00877FF4"/>
    <w:rsid w:val="00882CB1"/>
    <w:rsid w:val="00883636"/>
    <w:rsid w:val="00884BF4"/>
    <w:rsid w:val="0088506D"/>
    <w:rsid w:val="00885675"/>
    <w:rsid w:val="00885C39"/>
    <w:rsid w:val="00886AF5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044C"/>
    <w:rsid w:val="008B3440"/>
    <w:rsid w:val="008B35E8"/>
    <w:rsid w:val="008B3A3F"/>
    <w:rsid w:val="008B5E4C"/>
    <w:rsid w:val="008B5EFB"/>
    <w:rsid w:val="008B7AFB"/>
    <w:rsid w:val="008C0842"/>
    <w:rsid w:val="008C1F82"/>
    <w:rsid w:val="008C23B0"/>
    <w:rsid w:val="008C2B4D"/>
    <w:rsid w:val="008C53A3"/>
    <w:rsid w:val="008C5790"/>
    <w:rsid w:val="008C5C13"/>
    <w:rsid w:val="008C6E04"/>
    <w:rsid w:val="008C784B"/>
    <w:rsid w:val="008C78A8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879"/>
    <w:rsid w:val="008E5FE8"/>
    <w:rsid w:val="008F2C8D"/>
    <w:rsid w:val="008F3E7A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A06"/>
    <w:rsid w:val="009222C4"/>
    <w:rsid w:val="00922705"/>
    <w:rsid w:val="00925BFB"/>
    <w:rsid w:val="009327E5"/>
    <w:rsid w:val="00933872"/>
    <w:rsid w:val="0093401A"/>
    <w:rsid w:val="009345AE"/>
    <w:rsid w:val="009428F4"/>
    <w:rsid w:val="00942E6F"/>
    <w:rsid w:val="0094503D"/>
    <w:rsid w:val="009453C2"/>
    <w:rsid w:val="00947B8F"/>
    <w:rsid w:val="00947D88"/>
    <w:rsid w:val="00947F92"/>
    <w:rsid w:val="00951331"/>
    <w:rsid w:val="0095228D"/>
    <w:rsid w:val="0095379D"/>
    <w:rsid w:val="00953FEC"/>
    <w:rsid w:val="00955161"/>
    <w:rsid w:val="00962311"/>
    <w:rsid w:val="009623CC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5FD9"/>
    <w:rsid w:val="0098613B"/>
    <w:rsid w:val="00986B72"/>
    <w:rsid w:val="00986CD2"/>
    <w:rsid w:val="00987D5C"/>
    <w:rsid w:val="00994318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C5B7F"/>
    <w:rsid w:val="009D07EB"/>
    <w:rsid w:val="009D1CA6"/>
    <w:rsid w:val="009D420E"/>
    <w:rsid w:val="009D4FE0"/>
    <w:rsid w:val="009D7505"/>
    <w:rsid w:val="009E36C2"/>
    <w:rsid w:val="009F21FA"/>
    <w:rsid w:val="009F4F75"/>
    <w:rsid w:val="009F6BAC"/>
    <w:rsid w:val="009F7697"/>
    <w:rsid w:val="009F76CD"/>
    <w:rsid w:val="00A00209"/>
    <w:rsid w:val="00A0057B"/>
    <w:rsid w:val="00A03A1E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99E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5F6A"/>
    <w:rsid w:val="00A45FBD"/>
    <w:rsid w:val="00A50EFC"/>
    <w:rsid w:val="00A510E2"/>
    <w:rsid w:val="00A527B8"/>
    <w:rsid w:val="00A52CB9"/>
    <w:rsid w:val="00A53294"/>
    <w:rsid w:val="00A553A8"/>
    <w:rsid w:val="00A5674E"/>
    <w:rsid w:val="00A57511"/>
    <w:rsid w:val="00A60519"/>
    <w:rsid w:val="00A62EA9"/>
    <w:rsid w:val="00A66F57"/>
    <w:rsid w:val="00A67A72"/>
    <w:rsid w:val="00A70A9D"/>
    <w:rsid w:val="00A7301C"/>
    <w:rsid w:val="00A73B43"/>
    <w:rsid w:val="00A74F0D"/>
    <w:rsid w:val="00A74F69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0F89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B8C"/>
    <w:rsid w:val="00AB44CE"/>
    <w:rsid w:val="00AB468F"/>
    <w:rsid w:val="00AB52F6"/>
    <w:rsid w:val="00AB591F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3363"/>
    <w:rsid w:val="00AF7E41"/>
    <w:rsid w:val="00B0047C"/>
    <w:rsid w:val="00B00E64"/>
    <w:rsid w:val="00B02806"/>
    <w:rsid w:val="00B02D53"/>
    <w:rsid w:val="00B053CF"/>
    <w:rsid w:val="00B06CFE"/>
    <w:rsid w:val="00B133E1"/>
    <w:rsid w:val="00B141D6"/>
    <w:rsid w:val="00B14E5D"/>
    <w:rsid w:val="00B15C91"/>
    <w:rsid w:val="00B160CD"/>
    <w:rsid w:val="00B17AAE"/>
    <w:rsid w:val="00B17E73"/>
    <w:rsid w:val="00B21A33"/>
    <w:rsid w:val="00B2474F"/>
    <w:rsid w:val="00B26145"/>
    <w:rsid w:val="00B2728C"/>
    <w:rsid w:val="00B27381"/>
    <w:rsid w:val="00B27522"/>
    <w:rsid w:val="00B276A2"/>
    <w:rsid w:val="00B301C8"/>
    <w:rsid w:val="00B30803"/>
    <w:rsid w:val="00B3575D"/>
    <w:rsid w:val="00B37A6A"/>
    <w:rsid w:val="00B401F2"/>
    <w:rsid w:val="00B4233C"/>
    <w:rsid w:val="00B433E8"/>
    <w:rsid w:val="00B45057"/>
    <w:rsid w:val="00B455CF"/>
    <w:rsid w:val="00B50D2C"/>
    <w:rsid w:val="00B52060"/>
    <w:rsid w:val="00B521E2"/>
    <w:rsid w:val="00B52375"/>
    <w:rsid w:val="00B532C6"/>
    <w:rsid w:val="00B540B9"/>
    <w:rsid w:val="00B54345"/>
    <w:rsid w:val="00B56BD5"/>
    <w:rsid w:val="00B60FE0"/>
    <w:rsid w:val="00B6233E"/>
    <w:rsid w:val="00B628CC"/>
    <w:rsid w:val="00B630EC"/>
    <w:rsid w:val="00B640ED"/>
    <w:rsid w:val="00B65B8A"/>
    <w:rsid w:val="00B65FA3"/>
    <w:rsid w:val="00B67098"/>
    <w:rsid w:val="00B710FF"/>
    <w:rsid w:val="00B71968"/>
    <w:rsid w:val="00B72367"/>
    <w:rsid w:val="00B72CAB"/>
    <w:rsid w:val="00B73DAC"/>
    <w:rsid w:val="00B7456C"/>
    <w:rsid w:val="00B7486B"/>
    <w:rsid w:val="00B74ADF"/>
    <w:rsid w:val="00B76105"/>
    <w:rsid w:val="00B77E77"/>
    <w:rsid w:val="00B8178C"/>
    <w:rsid w:val="00B82B8A"/>
    <w:rsid w:val="00B83413"/>
    <w:rsid w:val="00B84867"/>
    <w:rsid w:val="00B84CFC"/>
    <w:rsid w:val="00B86566"/>
    <w:rsid w:val="00B86568"/>
    <w:rsid w:val="00B92474"/>
    <w:rsid w:val="00B92D07"/>
    <w:rsid w:val="00B951E4"/>
    <w:rsid w:val="00B961BB"/>
    <w:rsid w:val="00B96859"/>
    <w:rsid w:val="00B96EAF"/>
    <w:rsid w:val="00BA22A7"/>
    <w:rsid w:val="00BB0237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3992"/>
    <w:rsid w:val="00BE66D0"/>
    <w:rsid w:val="00BE686B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A97"/>
    <w:rsid w:val="00C05EB3"/>
    <w:rsid w:val="00C06874"/>
    <w:rsid w:val="00C06F7B"/>
    <w:rsid w:val="00C11682"/>
    <w:rsid w:val="00C12019"/>
    <w:rsid w:val="00C12DD9"/>
    <w:rsid w:val="00C13D5D"/>
    <w:rsid w:val="00C14300"/>
    <w:rsid w:val="00C1433A"/>
    <w:rsid w:val="00C1612C"/>
    <w:rsid w:val="00C17358"/>
    <w:rsid w:val="00C17CCE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0826"/>
    <w:rsid w:val="00C51B9E"/>
    <w:rsid w:val="00C536FF"/>
    <w:rsid w:val="00C539FE"/>
    <w:rsid w:val="00C550B4"/>
    <w:rsid w:val="00C565EB"/>
    <w:rsid w:val="00C63591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4156"/>
    <w:rsid w:val="00C968B3"/>
    <w:rsid w:val="00C96C22"/>
    <w:rsid w:val="00C976B6"/>
    <w:rsid w:val="00C97898"/>
    <w:rsid w:val="00CA3299"/>
    <w:rsid w:val="00CA5DB3"/>
    <w:rsid w:val="00CA78D1"/>
    <w:rsid w:val="00CB0DAE"/>
    <w:rsid w:val="00CB18D0"/>
    <w:rsid w:val="00CB2187"/>
    <w:rsid w:val="00CB500B"/>
    <w:rsid w:val="00CB55A1"/>
    <w:rsid w:val="00CB6077"/>
    <w:rsid w:val="00CB69C8"/>
    <w:rsid w:val="00CB6E87"/>
    <w:rsid w:val="00CC1114"/>
    <w:rsid w:val="00CC15C7"/>
    <w:rsid w:val="00CC1AFD"/>
    <w:rsid w:val="00CC516A"/>
    <w:rsid w:val="00CD1AFF"/>
    <w:rsid w:val="00CD3298"/>
    <w:rsid w:val="00CD3BC9"/>
    <w:rsid w:val="00CD42FA"/>
    <w:rsid w:val="00CE083B"/>
    <w:rsid w:val="00CE3C44"/>
    <w:rsid w:val="00CE4EAE"/>
    <w:rsid w:val="00CE5C7D"/>
    <w:rsid w:val="00CE6879"/>
    <w:rsid w:val="00CF1145"/>
    <w:rsid w:val="00CF453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96A"/>
    <w:rsid w:val="00D13BA2"/>
    <w:rsid w:val="00D16BE1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902DF"/>
    <w:rsid w:val="00D90A52"/>
    <w:rsid w:val="00D91AEF"/>
    <w:rsid w:val="00D9268D"/>
    <w:rsid w:val="00D946FC"/>
    <w:rsid w:val="00D94E79"/>
    <w:rsid w:val="00D95340"/>
    <w:rsid w:val="00D96859"/>
    <w:rsid w:val="00DA05DF"/>
    <w:rsid w:val="00DA0AC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2EA7"/>
    <w:rsid w:val="00DB48C0"/>
    <w:rsid w:val="00DB5F69"/>
    <w:rsid w:val="00DB7CF0"/>
    <w:rsid w:val="00DC0082"/>
    <w:rsid w:val="00DC1146"/>
    <w:rsid w:val="00DC12C2"/>
    <w:rsid w:val="00DC34A0"/>
    <w:rsid w:val="00DC3CC0"/>
    <w:rsid w:val="00DC518B"/>
    <w:rsid w:val="00DD0612"/>
    <w:rsid w:val="00DD0D81"/>
    <w:rsid w:val="00DD216B"/>
    <w:rsid w:val="00DD4FC9"/>
    <w:rsid w:val="00DD554D"/>
    <w:rsid w:val="00DE1B85"/>
    <w:rsid w:val="00DE321E"/>
    <w:rsid w:val="00DE3B94"/>
    <w:rsid w:val="00DE5966"/>
    <w:rsid w:val="00DE5FD7"/>
    <w:rsid w:val="00DF1273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06252"/>
    <w:rsid w:val="00E11063"/>
    <w:rsid w:val="00E110B9"/>
    <w:rsid w:val="00E128D8"/>
    <w:rsid w:val="00E13255"/>
    <w:rsid w:val="00E15801"/>
    <w:rsid w:val="00E20771"/>
    <w:rsid w:val="00E218BA"/>
    <w:rsid w:val="00E21CCE"/>
    <w:rsid w:val="00E2333C"/>
    <w:rsid w:val="00E26A12"/>
    <w:rsid w:val="00E30C55"/>
    <w:rsid w:val="00E30DAD"/>
    <w:rsid w:val="00E30E7A"/>
    <w:rsid w:val="00E31F94"/>
    <w:rsid w:val="00E35A4A"/>
    <w:rsid w:val="00E36602"/>
    <w:rsid w:val="00E36F98"/>
    <w:rsid w:val="00E40334"/>
    <w:rsid w:val="00E412C4"/>
    <w:rsid w:val="00E42D24"/>
    <w:rsid w:val="00E43275"/>
    <w:rsid w:val="00E433D1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224"/>
    <w:rsid w:val="00E6448A"/>
    <w:rsid w:val="00E66083"/>
    <w:rsid w:val="00E66FCE"/>
    <w:rsid w:val="00E67164"/>
    <w:rsid w:val="00E70CA3"/>
    <w:rsid w:val="00E72DC9"/>
    <w:rsid w:val="00E73768"/>
    <w:rsid w:val="00E7482C"/>
    <w:rsid w:val="00E75294"/>
    <w:rsid w:val="00E76053"/>
    <w:rsid w:val="00E76F32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4EE5"/>
    <w:rsid w:val="00EB7466"/>
    <w:rsid w:val="00EB784F"/>
    <w:rsid w:val="00EC0BA3"/>
    <w:rsid w:val="00EC1ABD"/>
    <w:rsid w:val="00EC2ADF"/>
    <w:rsid w:val="00EC42AC"/>
    <w:rsid w:val="00EC5DCC"/>
    <w:rsid w:val="00ED0044"/>
    <w:rsid w:val="00ED0D6A"/>
    <w:rsid w:val="00ED0EBF"/>
    <w:rsid w:val="00ED38B2"/>
    <w:rsid w:val="00ED5D26"/>
    <w:rsid w:val="00ED64CD"/>
    <w:rsid w:val="00ED67E1"/>
    <w:rsid w:val="00EE1B7E"/>
    <w:rsid w:val="00EE1E22"/>
    <w:rsid w:val="00EE3626"/>
    <w:rsid w:val="00EE3FD6"/>
    <w:rsid w:val="00EE53D3"/>
    <w:rsid w:val="00EE59D9"/>
    <w:rsid w:val="00EE730C"/>
    <w:rsid w:val="00EE7B5D"/>
    <w:rsid w:val="00EF0B76"/>
    <w:rsid w:val="00EF0D92"/>
    <w:rsid w:val="00EF1DF0"/>
    <w:rsid w:val="00EF22E4"/>
    <w:rsid w:val="00EF38CC"/>
    <w:rsid w:val="00EF38D3"/>
    <w:rsid w:val="00EF3A30"/>
    <w:rsid w:val="00EF3D77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5493"/>
    <w:rsid w:val="00F65F8B"/>
    <w:rsid w:val="00F66E5E"/>
    <w:rsid w:val="00F70BCC"/>
    <w:rsid w:val="00F71FF4"/>
    <w:rsid w:val="00F73B49"/>
    <w:rsid w:val="00F7468D"/>
    <w:rsid w:val="00F749B5"/>
    <w:rsid w:val="00F75986"/>
    <w:rsid w:val="00F776ED"/>
    <w:rsid w:val="00F854CA"/>
    <w:rsid w:val="00F86F7B"/>
    <w:rsid w:val="00F86FD4"/>
    <w:rsid w:val="00F90647"/>
    <w:rsid w:val="00F9082A"/>
    <w:rsid w:val="00F91350"/>
    <w:rsid w:val="00F927EA"/>
    <w:rsid w:val="00F94142"/>
    <w:rsid w:val="00F968E5"/>
    <w:rsid w:val="00FA1B52"/>
    <w:rsid w:val="00FA3D98"/>
    <w:rsid w:val="00FA4276"/>
    <w:rsid w:val="00FA6024"/>
    <w:rsid w:val="00FA7CC3"/>
    <w:rsid w:val="00FB03EE"/>
    <w:rsid w:val="00FB0BE4"/>
    <w:rsid w:val="00FB2D4D"/>
    <w:rsid w:val="00FB369E"/>
    <w:rsid w:val="00FB3A37"/>
    <w:rsid w:val="00FB7C3E"/>
    <w:rsid w:val="00FC01A1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9E09375"/>
  <w15:docId w15:val="{1E711ABC-A444-4CA7-A5C7-4D60B8C7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696A5F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aliases w:val="Нумерованный,Список маркированный,Список точки,List Paragraph,Заголовок ур.2 (1 раздел),СПИСОК"/>
    <w:basedOn w:val="a"/>
    <w:link w:val="aff1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2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f1">
    <w:name w:val="Абзац списка Знак"/>
    <w:aliases w:val="Нумерованный Знак,Список маркированный Знак,Список точки Знак,List Paragraph Знак,Заголовок ур.2 (1 раздел) Знак,СПИСОК Знак"/>
    <w:link w:val="aff0"/>
    <w:uiPriority w:val="34"/>
    <w:locked/>
    <w:rsid w:val="00D90A52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E35A4A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2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5436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39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9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7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0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1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25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589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3AAB89-8266-4103-999D-D59FD88C23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144</TotalTime>
  <Pages>2</Pages>
  <Words>561</Words>
  <Characters>3203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LUCH</cp:lastModifiedBy>
  <cp:revision>32</cp:revision>
  <cp:lastPrinted>2021-12-20T02:24:00Z</cp:lastPrinted>
  <dcterms:created xsi:type="dcterms:W3CDTF">2021-12-19T03:30:00Z</dcterms:created>
  <dcterms:modified xsi:type="dcterms:W3CDTF">2021-12-30T01:15:00Z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