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245BD" w:rsidRDefault="00C245BD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FB369E">
        <w:rPr>
          <w:rFonts w:ascii="PT Astra Serif" w:hAnsi="PT Astra Serif"/>
          <w:b/>
          <w:bCs/>
        </w:rPr>
        <w:t>9</w:t>
      </w:r>
      <w:r w:rsidR="00F079C8">
        <w:rPr>
          <w:rFonts w:ascii="PT Astra Serif" w:hAnsi="PT Astra Serif"/>
          <w:b/>
          <w:bCs/>
        </w:rPr>
        <w:t>4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B301C8" w:rsidRPr="00A95D05" w:rsidRDefault="00736B16" w:rsidP="00A95D05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</w:t>
      </w:r>
      <w:r w:rsidR="00A95D05">
        <w:rPr>
          <w:rFonts w:ascii="PT Astra Serif" w:hAnsi="PT Astra Serif"/>
        </w:rPr>
        <w:t>8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A95D05">
        <w:rPr>
          <w:rFonts w:ascii="PT Astra Serif" w:hAnsi="PT Astra Serif"/>
        </w:rPr>
        <w:t>4</w:t>
      </w:r>
      <w:r w:rsidR="00F079C8">
        <w:rPr>
          <w:rFonts w:ascii="PT Astra Serif" w:hAnsi="PT Astra Serif"/>
        </w:rPr>
        <w:t>1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C245BD">
        <w:rPr>
          <w:rFonts w:ascii="PT Astra Serif" w:hAnsi="PT Astra Serif"/>
        </w:rPr>
        <w:t>ХХХ</w:t>
      </w:r>
      <w:r w:rsidR="00302032">
        <w:rPr>
          <w:rFonts w:ascii="PT Astra Serif" w:hAnsi="PT Astra Serif"/>
        </w:rPr>
        <w:t xml:space="preserve">,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C245BD">
        <w:rPr>
          <w:rFonts w:ascii="PT Astra Serif" w:hAnsi="PT Astra Serif"/>
        </w:rPr>
        <w:t>ХХХ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F079C8" w:rsidP="001E7CF1">
            <w:pPr>
              <w:pStyle w:val="af1"/>
            </w:pPr>
            <w:r>
              <w:lastRenderedPageBreak/>
              <w:t>70:21:0104004:438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F079C8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п. Кузовлево, д. 41.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F079C8">
        <w:rPr>
          <w:rFonts w:ascii="PT Astra Serif" w:hAnsi="PT Astra Serif"/>
        </w:rPr>
        <w:t xml:space="preserve">5 263 000 (пять миллионов двести шестьдесят три тысячи) рублей,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02032" w:rsidRPr="00BE686B" w:rsidTr="00EF3D77">
        <w:tc>
          <w:tcPr>
            <w:tcW w:w="2981" w:type="dxa"/>
            <w:shd w:val="clear" w:color="auto" w:fill="auto"/>
          </w:tcPr>
          <w:p w:rsidR="00302032" w:rsidRPr="00231CF6" w:rsidRDefault="00F079C8" w:rsidP="00302032">
            <w:r>
              <w:t>Поляков Алексей Владимирович</w:t>
            </w:r>
          </w:p>
        </w:tc>
        <w:tc>
          <w:tcPr>
            <w:tcW w:w="3068" w:type="dxa"/>
            <w:shd w:val="clear" w:color="auto" w:fill="auto"/>
          </w:tcPr>
          <w:p w:rsidR="00302032" w:rsidRPr="00231CF6" w:rsidRDefault="00F079C8" w:rsidP="00302032">
            <w:r>
              <w:t>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02032" w:rsidRDefault="00F079C8" w:rsidP="00A95D05">
            <w:r>
              <w:t>Свидетельство №0001669, запись в реестре № 005860 от 04.08.2009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F079C8" w:rsidRDefault="00813FD3" w:rsidP="00F079C8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ab/>
      </w:r>
      <w:r w:rsidR="00F079C8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F079C8" w:rsidRDefault="00F079C8" w:rsidP="00F079C8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F079C8" w:rsidRDefault="00F079C8" w:rsidP="00F079C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F079C8" w:rsidRDefault="00F079C8" w:rsidP="00F079C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F079C8" w:rsidRDefault="00F079C8" w:rsidP="00F079C8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70:21:0104004:438 в размере 5 263 000 (пять миллионов двести шестьдесят три тысячи) рублей.</w:t>
      </w:r>
    </w:p>
    <w:p w:rsidR="00302032" w:rsidRDefault="00302032" w:rsidP="00F079C8">
      <w:pPr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813FD3">
      <w:pPr>
        <w:pStyle w:val="Default"/>
        <w:ind w:firstLine="709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17D" w:rsidRDefault="00A2417D">
      <w:r>
        <w:separator/>
      </w:r>
    </w:p>
  </w:endnote>
  <w:endnote w:type="continuationSeparator" w:id="0">
    <w:p w:rsidR="00A2417D" w:rsidRDefault="00A24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17D" w:rsidRDefault="00A2417D">
      <w:r>
        <w:separator/>
      </w:r>
    </w:p>
  </w:footnote>
  <w:footnote w:type="continuationSeparator" w:id="0">
    <w:p w:rsidR="00A2417D" w:rsidRDefault="00A24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954E9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032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C4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855"/>
    <w:rsid w:val="00801E19"/>
    <w:rsid w:val="0080395A"/>
    <w:rsid w:val="0080563F"/>
    <w:rsid w:val="0080567E"/>
    <w:rsid w:val="00811F82"/>
    <w:rsid w:val="008125DE"/>
    <w:rsid w:val="00812B87"/>
    <w:rsid w:val="00812DAC"/>
    <w:rsid w:val="00813FD3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86AF5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044C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6E04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EB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17D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1DBD"/>
    <w:rsid w:val="00A9300F"/>
    <w:rsid w:val="00A9501A"/>
    <w:rsid w:val="00A95D05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33E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45BD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014F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079C8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369E"/>
    <w:rsid w:val="00FB3A37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5387C1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962B8-938E-4EBF-8457-75EF7FCDF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156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34</cp:revision>
  <cp:lastPrinted>2021-12-20T02:24:00Z</cp:lastPrinted>
  <dcterms:created xsi:type="dcterms:W3CDTF">2021-12-19T03:30:00Z</dcterms:created>
  <dcterms:modified xsi:type="dcterms:W3CDTF">2021-12-30T01:16:00Z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