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A1E" w:rsidRDefault="00091A1E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91A1E" w:rsidRDefault="00091A1E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91A1E" w:rsidRDefault="00091A1E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91A1E" w:rsidRDefault="00091A1E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91A1E" w:rsidRDefault="00091A1E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91A1E" w:rsidRDefault="00091A1E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91A1E" w:rsidRDefault="00091A1E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91A1E" w:rsidRDefault="00091A1E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91A1E" w:rsidRDefault="00091A1E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91A1E" w:rsidRDefault="00091A1E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91A1E" w:rsidRDefault="00091A1E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091A1E" w:rsidRDefault="00091A1E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CD68AA">
        <w:rPr>
          <w:rFonts w:ascii="PT Astra Serif" w:hAnsi="PT Astra Serif"/>
          <w:b/>
          <w:bCs/>
        </w:rPr>
        <w:t>300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E42B74">
      <w:pPr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714008">
        <w:rPr>
          <w:rFonts w:ascii="PT Astra Serif" w:hAnsi="PT Astra Serif"/>
        </w:rPr>
        <w:t>14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CD54C7">
        <w:rPr>
          <w:rFonts w:ascii="PT Astra Serif" w:hAnsi="PT Astra Serif"/>
        </w:rPr>
        <w:t>47</w:t>
      </w:r>
      <w:bookmarkStart w:id="0" w:name="_GoBack"/>
      <w:bookmarkEnd w:id="0"/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E42B74">
        <w:rPr>
          <w:rFonts w:ascii="PT Astra Serif" w:hAnsi="PT Astra Serif"/>
        </w:rPr>
        <w:t>ООО «Строительно-дорожные машины» (ОГРН 1027000871215)</w:t>
      </w:r>
      <w:r w:rsidR="00302032">
        <w:rPr>
          <w:rFonts w:ascii="PT Astra Serif" w:hAnsi="PT Astra Serif"/>
        </w:rPr>
        <w:t xml:space="preserve">,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E42B74">
        <w:rPr>
          <w:rFonts w:ascii="PT Astra Serif" w:hAnsi="PT Astra Serif"/>
        </w:rPr>
        <w:t>Томская область, г. Томск, ул. Шевченко, д. 64.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CD68AA" w:rsidP="001E7CF1">
            <w:pPr>
              <w:pStyle w:val="af1"/>
            </w:pPr>
            <w:r>
              <w:t>70:21:0200019:1167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CD68AA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Шевченко, д. 64/1, пом. 1054-1055.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CD68AA">
        <w:rPr>
          <w:rFonts w:ascii="PT Astra Serif" w:hAnsi="PT Astra Serif"/>
        </w:rPr>
        <w:t xml:space="preserve">1 458 000 (один миллион четыреста пятьдесят восемь тысяч) рублей, определенной по состоянию на 28.01.2021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02032" w:rsidRPr="00BE686B" w:rsidTr="00EF3D77">
        <w:tc>
          <w:tcPr>
            <w:tcW w:w="2981" w:type="dxa"/>
            <w:shd w:val="clear" w:color="auto" w:fill="auto"/>
          </w:tcPr>
          <w:p w:rsidR="00302032" w:rsidRPr="00231CF6" w:rsidRDefault="00E42B74" w:rsidP="00302032">
            <w:r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302032" w:rsidRPr="00231CF6" w:rsidRDefault="00E42B74" w:rsidP="00302032">
            <w: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069" w:type="dxa"/>
            <w:shd w:val="clear" w:color="auto" w:fill="auto"/>
          </w:tcPr>
          <w:p w:rsidR="00302032" w:rsidRDefault="00E42B74" w:rsidP="00302032">
            <w:r>
              <w:t>Свидетельство от 20.09.2013, регистрационный номер 183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ab/>
      </w: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813FD3" w:rsidRDefault="00813FD3" w:rsidP="00813FD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CD68AA" w:rsidRDefault="00CD68AA" w:rsidP="00CD68AA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70:21:0200019:1167 в размере 1 458 000 (один миллион четыреста пятьдесят восемь тысяч) рублей.</w:t>
      </w:r>
    </w:p>
    <w:p w:rsidR="00302032" w:rsidRDefault="00302032" w:rsidP="00813FD3">
      <w:pPr>
        <w:pStyle w:val="Default"/>
        <w:ind w:firstLine="709"/>
        <w:jc w:val="both"/>
        <w:rPr>
          <w:rFonts w:ascii="PT Astra Serif" w:hAnsi="PT Astra Serif"/>
        </w:rPr>
      </w:pPr>
    </w:p>
    <w:p w:rsidR="003A1DF2" w:rsidRPr="00465ECF" w:rsidRDefault="003A1DF2" w:rsidP="00813FD3">
      <w:pPr>
        <w:pStyle w:val="Default"/>
        <w:ind w:firstLine="709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81E" w:rsidRDefault="00D0781E">
      <w:r>
        <w:separator/>
      </w:r>
    </w:p>
  </w:endnote>
  <w:endnote w:type="continuationSeparator" w:id="0">
    <w:p w:rsidR="00D0781E" w:rsidRDefault="00D07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81E" w:rsidRDefault="00D0781E">
      <w:r>
        <w:separator/>
      </w:r>
    </w:p>
  </w:footnote>
  <w:footnote w:type="continuationSeparator" w:id="0">
    <w:p w:rsidR="00D0781E" w:rsidRDefault="00D07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5F1535F"/>
    <w:multiLevelType w:val="hybridMultilevel"/>
    <w:tmpl w:val="DF8A353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6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24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2"/>
  </w:num>
  <w:num w:numId="16">
    <w:abstractNumId w:val="8"/>
  </w:num>
  <w:num w:numId="17">
    <w:abstractNumId w:val="23"/>
  </w:num>
  <w:num w:numId="18">
    <w:abstractNumId w:val="19"/>
  </w:num>
  <w:num w:numId="19">
    <w:abstractNumId w:val="4"/>
  </w:num>
  <w:num w:numId="20">
    <w:abstractNumId w:val="25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1A1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954E9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032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DC4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0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119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855"/>
    <w:rsid w:val="00801E19"/>
    <w:rsid w:val="0080395A"/>
    <w:rsid w:val="0080563F"/>
    <w:rsid w:val="0080567E"/>
    <w:rsid w:val="00811F82"/>
    <w:rsid w:val="008125DE"/>
    <w:rsid w:val="00812B87"/>
    <w:rsid w:val="00812DAC"/>
    <w:rsid w:val="00813FD3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08CE"/>
    <w:rsid w:val="008921E6"/>
    <w:rsid w:val="008932AE"/>
    <w:rsid w:val="008947E0"/>
    <w:rsid w:val="0089492C"/>
    <w:rsid w:val="008A14CC"/>
    <w:rsid w:val="008A2054"/>
    <w:rsid w:val="008A6F47"/>
    <w:rsid w:val="008A7480"/>
    <w:rsid w:val="008B24D5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790"/>
    <w:rsid w:val="008C5C13"/>
    <w:rsid w:val="008C6E04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EB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10E2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33E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A97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D54C7"/>
    <w:rsid w:val="00CD68A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0781E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2EA7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C55"/>
    <w:rsid w:val="00E30DAD"/>
    <w:rsid w:val="00E30E7A"/>
    <w:rsid w:val="00E31F94"/>
    <w:rsid w:val="00E32770"/>
    <w:rsid w:val="00E35A4A"/>
    <w:rsid w:val="00E36602"/>
    <w:rsid w:val="00E36F98"/>
    <w:rsid w:val="00E40334"/>
    <w:rsid w:val="00E412C4"/>
    <w:rsid w:val="00E42B7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30C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369E"/>
    <w:rsid w:val="00FB3A37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70B4B0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3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A1FD7-EA21-43B0-BEAC-1D2986AF9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149</TotalTime>
  <Pages>2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35</cp:revision>
  <cp:lastPrinted>2021-12-20T02:24:00Z</cp:lastPrinted>
  <dcterms:created xsi:type="dcterms:W3CDTF">2021-12-19T03:30:00Z</dcterms:created>
  <dcterms:modified xsi:type="dcterms:W3CDTF">2021-12-30T01:22:00Z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