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DB3CB2">
        <w:rPr>
          <w:rFonts w:ascii="PT Astra Serif" w:hAnsi="PT Astra Serif"/>
          <w:b/>
          <w:bCs/>
        </w:rPr>
        <w:t>2</w:t>
      </w:r>
      <w:r w:rsidR="003E2216">
        <w:rPr>
          <w:rFonts w:ascii="PT Astra Serif" w:hAnsi="PT Astra Serif"/>
          <w:b/>
          <w:bCs/>
        </w:rPr>
        <w:t>4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C29A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Виль Маргарита Владимировна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представитель по доверенности ООО «Сибавтоматика+»</w:t>
            </w:r>
            <w:r w:rsidR="00544B67">
              <w:t xml:space="preserve">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142A47" w:rsidRPr="00BE686B" w:rsidRDefault="00736B16" w:rsidP="009E124C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6C29A0">
        <w:rPr>
          <w:rFonts w:ascii="PT Astra Serif" w:hAnsi="PT Astra Serif"/>
        </w:rPr>
        <w:t>10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3E2216">
        <w:rPr>
          <w:rFonts w:ascii="PT Astra Serif" w:hAnsi="PT Astra Serif"/>
        </w:rPr>
        <w:t>3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142A47">
        <w:rPr>
          <w:rFonts w:ascii="PT Astra Serif" w:hAnsi="PT Astra Serif"/>
        </w:rPr>
        <w:t xml:space="preserve"> </w:t>
      </w:r>
      <w:r w:rsidR="000C74EB">
        <w:rPr>
          <w:rFonts w:ascii="PT Astra Serif" w:hAnsi="PT Astra Serif"/>
        </w:rPr>
        <w:t>ХХХ</w:t>
      </w:r>
      <w:bookmarkStart w:id="0" w:name="_GoBack"/>
      <w:bookmarkEnd w:id="0"/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0C74EB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142A47"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142A47">
        <w:tc>
          <w:tcPr>
            <w:tcW w:w="4558" w:type="dxa"/>
            <w:shd w:val="clear" w:color="auto" w:fill="auto"/>
          </w:tcPr>
          <w:p w:rsidR="00793FED" w:rsidRPr="00BE686B" w:rsidRDefault="003E2216" w:rsidP="001E7CF1">
            <w:pPr>
              <w:pStyle w:val="af1"/>
            </w:pPr>
            <w:r w:rsidRPr="00375D60">
              <w:t>70:14:0100009:1320</w:t>
            </w:r>
          </w:p>
        </w:tc>
        <w:tc>
          <w:tcPr>
            <w:tcW w:w="4560" w:type="dxa"/>
            <w:shd w:val="clear" w:color="auto" w:fill="auto"/>
          </w:tcPr>
          <w:p w:rsidR="00252F05" w:rsidRPr="00BE686B" w:rsidRDefault="003E2216" w:rsidP="00B67098">
            <w:pPr>
              <w:jc w:val="both"/>
              <w:rPr>
                <w:rFonts w:ascii="PT Astra Serif" w:hAnsi="PT Astra Serif"/>
              </w:rPr>
            </w:pPr>
            <w:r w:rsidRPr="00375D60">
              <w:rPr>
                <w:rFonts w:ascii="PT Astra Serif" w:hAnsi="PT Astra Serif"/>
              </w:rPr>
              <w:t>Российская Федерация, Томская область, р-н Томский, д. Губино, ул. Промышленная, д. 3/1, пом. 2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3E2216" w:rsidRPr="00375D60">
        <w:rPr>
          <w:rFonts w:ascii="PT Astra Serif" w:hAnsi="PT Astra Serif"/>
        </w:rPr>
        <w:t xml:space="preserve">835 518 (восемьсот тридцать пять тысяч пятьсот восемнадцать) рублей, определенной по состоянию на 30.05.2019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1F3F5A" w:rsidRPr="00BE686B" w:rsidTr="00EF3D77">
        <w:tc>
          <w:tcPr>
            <w:tcW w:w="2981" w:type="dxa"/>
            <w:shd w:val="clear" w:color="auto" w:fill="auto"/>
          </w:tcPr>
          <w:p w:rsidR="001F3F5A" w:rsidRPr="001F3F5A" w:rsidRDefault="001F3F5A" w:rsidP="001F3F5A">
            <w:pPr>
              <w:rPr>
                <w:rFonts w:ascii="PT Astra Serif" w:hAnsi="PT Astra Serif"/>
              </w:rPr>
            </w:pPr>
            <w:r w:rsidRPr="001F3F5A"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1F3F5A" w:rsidRPr="001F3F5A" w:rsidRDefault="001F3F5A" w:rsidP="001F3F5A">
            <w:pPr>
              <w:rPr>
                <w:rFonts w:ascii="PT Astra Serif" w:hAnsi="PT Astra Serif"/>
              </w:rPr>
            </w:pPr>
            <w:r w:rsidRPr="001F3F5A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1F3F5A" w:rsidRPr="001F3F5A" w:rsidRDefault="001F3F5A" w:rsidP="001F3F5A">
            <w:pPr>
              <w:rPr>
                <w:rFonts w:ascii="PT Astra Serif" w:hAnsi="PT Astra Serif"/>
              </w:rPr>
            </w:pPr>
            <w:r w:rsidRPr="001F3F5A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42A47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42A47" w:rsidRPr="00465ECF" w:rsidRDefault="00142A4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</w:r>
    </w:p>
    <w:p w:rsidR="00142A47" w:rsidRPr="00465ECF" w:rsidRDefault="00142A4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 Комиссией принято РЕШЕНИЕ: </w:t>
      </w:r>
    </w:p>
    <w:p w:rsidR="003E2216" w:rsidRPr="00375D60" w:rsidRDefault="003E2216" w:rsidP="003E2216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70:14:0100009:1320 в размере его рыночной стоимости </w:t>
      </w:r>
      <w:r w:rsidR="00EF1342" w:rsidRPr="00375D60">
        <w:rPr>
          <w:rFonts w:ascii="PT Astra Serif" w:hAnsi="PT Astra Serif"/>
        </w:rPr>
        <w:t>835 518 (восемьсот тридцать п</w:t>
      </w:r>
      <w:r w:rsidR="00EF1342">
        <w:rPr>
          <w:rFonts w:ascii="PT Astra Serif" w:hAnsi="PT Astra Serif"/>
        </w:rPr>
        <w:t>ять тысяч пятьсот восемнадцать)</w:t>
      </w:r>
      <w:r w:rsidRPr="00375D60">
        <w:rPr>
          <w:rFonts w:ascii="PT Astra Serif" w:hAnsi="PT Astra Serif"/>
        </w:rPr>
        <w:t xml:space="preserve"> рублей.</w:t>
      </w: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6BF" w:rsidRDefault="00A076BF">
      <w:r>
        <w:separator/>
      </w:r>
    </w:p>
  </w:endnote>
  <w:endnote w:type="continuationSeparator" w:id="0">
    <w:p w:rsidR="00A076BF" w:rsidRDefault="00A07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6BF" w:rsidRDefault="00A076BF">
      <w:r>
        <w:separator/>
      </w:r>
    </w:p>
  </w:footnote>
  <w:footnote w:type="continuationSeparator" w:id="0">
    <w:p w:rsidR="00A076BF" w:rsidRDefault="00A076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7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8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C74EB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3F5A"/>
    <w:rsid w:val="001F4BD5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8F6"/>
    <w:rsid w:val="00676F34"/>
    <w:rsid w:val="00680BF8"/>
    <w:rsid w:val="00680EB6"/>
    <w:rsid w:val="00681B81"/>
    <w:rsid w:val="00681D54"/>
    <w:rsid w:val="00682426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7754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076BF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34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49F4B-41EB-4A69-A5E8-08AD8600B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313</TotalTime>
  <Pages>2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38</cp:revision>
  <cp:lastPrinted>2022-02-04T09:18:00Z</cp:lastPrinted>
  <dcterms:created xsi:type="dcterms:W3CDTF">2021-12-19T03:30:00Z</dcterms:created>
  <dcterms:modified xsi:type="dcterms:W3CDTF">2022-02-10T05:27:00Z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