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1F4C8C">
        <w:rPr>
          <w:rFonts w:ascii="PT Astra Serif" w:hAnsi="PT Astra Serif"/>
          <w:b/>
          <w:bCs/>
        </w:rPr>
        <w:t>5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142A47" w:rsidRPr="00BE686B" w:rsidRDefault="00736B16" w:rsidP="009E124C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C29A0">
        <w:rPr>
          <w:rFonts w:ascii="PT Astra Serif" w:hAnsi="PT Astra Serif"/>
        </w:rPr>
        <w:t>10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1A091C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142A47">
        <w:rPr>
          <w:rFonts w:ascii="PT Astra Serif" w:hAnsi="PT Astra Serif"/>
        </w:rPr>
        <w:t xml:space="preserve"> </w:t>
      </w:r>
      <w:r w:rsidR="002B296C">
        <w:rPr>
          <w:rFonts w:ascii="PT Astra Serif" w:hAnsi="PT Astra Serif"/>
        </w:rPr>
        <w:t>ХХХ</w:t>
      </w:r>
      <w:bookmarkStart w:id="0" w:name="_GoBack"/>
      <w:bookmarkEnd w:id="0"/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2B296C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142A47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3E2216" w:rsidP="001E7CF1">
            <w:pPr>
              <w:pStyle w:val="af1"/>
            </w:pPr>
            <w:r w:rsidRPr="00375D60">
              <w:t>70:14:0100009:132</w:t>
            </w:r>
            <w:r w:rsidR="001A091C">
              <w:t>1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3E2216" w:rsidP="00B67098">
            <w:pPr>
              <w:jc w:val="both"/>
              <w:rPr>
                <w:rFonts w:ascii="PT Astra Serif" w:hAnsi="PT Astra Serif"/>
              </w:rPr>
            </w:pPr>
            <w:r w:rsidRPr="00375D60">
              <w:rPr>
                <w:rFonts w:ascii="PT Astra Serif" w:hAnsi="PT Astra Serif"/>
              </w:rPr>
              <w:t xml:space="preserve">Российская Федерация, Томская область, р-н Томский, д. Губино, ул. Промышленная, д. 3/1, пом. </w:t>
            </w:r>
            <w:r w:rsidR="001A091C">
              <w:rPr>
                <w:rFonts w:ascii="PT Astra Serif" w:hAnsi="PT Astra Serif"/>
              </w:rPr>
              <w:t>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1A091C" w:rsidRPr="00375D60">
        <w:rPr>
          <w:rFonts w:ascii="PT Astra Serif" w:hAnsi="PT Astra Serif"/>
        </w:rPr>
        <w:t xml:space="preserve">385 917 (триста восемьдесят пять тысяч девятьсот семнадцать) рублей, определенной по состоянию на 30.05.2019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F4C8C" w:rsidRPr="00BE686B" w:rsidTr="00EF3D77">
        <w:tc>
          <w:tcPr>
            <w:tcW w:w="2981" w:type="dxa"/>
            <w:shd w:val="clear" w:color="auto" w:fill="auto"/>
          </w:tcPr>
          <w:p w:rsidR="001F4C8C" w:rsidRPr="001F4C8C" w:rsidRDefault="001F4C8C" w:rsidP="001F4C8C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1F4C8C" w:rsidRPr="001F4C8C" w:rsidRDefault="001F4C8C" w:rsidP="001F4C8C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1F4C8C" w:rsidRPr="001F4C8C" w:rsidRDefault="001F4C8C" w:rsidP="001F4C8C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42A47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Комиссией принято РЕШЕНИЕ: </w:t>
      </w:r>
    </w:p>
    <w:p w:rsidR="003E2216" w:rsidRPr="00375D60" w:rsidRDefault="003E2216" w:rsidP="003E2216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определить кадастровую стоимость объекта недвижимости с кадаст</w:t>
      </w:r>
      <w:r w:rsidR="001A091C">
        <w:rPr>
          <w:rFonts w:ascii="PT Astra Serif" w:hAnsi="PT Astra Serif"/>
        </w:rPr>
        <w:t>ровым номером 70:14:0100009:1321</w:t>
      </w:r>
      <w:r w:rsidRPr="00375D60">
        <w:rPr>
          <w:rFonts w:ascii="PT Astra Serif" w:hAnsi="PT Astra Serif"/>
        </w:rPr>
        <w:t xml:space="preserve"> в размере его рыночной стоимости </w:t>
      </w:r>
      <w:r w:rsidR="001A091C" w:rsidRPr="00375D60">
        <w:rPr>
          <w:rFonts w:ascii="PT Astra Serif" w:hAnsi="PT Astra Serif"/>
        </w:rPr>
        <w:t>385 917 (триста восемьдесят пять тысяч девят</w:t>
      </w:r>
      <w:r w:rsidR="001A091C">
        <w:rPr>
          <w:rFonts w:ascii="PT Astra Serif" w:hAnsi="PT Astra Serif"/>
        </w:rPr>
        <w:t>ьсот семнадцать) рублей</w:t>
      </w:r>
      <w:r w:rsidRPr="00375D60">
        <w:rPr>
          <w:rFonts w:ascii="PT Astra Serif" w:hAnsi="PT Astra Serif"/>
        </w:rPr>
        <w:t>.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EE3" w:rsidRDefault="00796EE3">
      <w:r>
        <w:separator/>
      </w:r>
    </w:p>
  </w:endnote>
  <w:endnote w:type="continuationSeparator" w:id="0">
    <w:p w:rsidR="00796EE3" w:rsidRDefault="0079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EE3" w:rsidRDefault="00796EE3">
      <w:r>
        <w:separator/>
      </w:r>
    </w:p>
  </w:footnote>
  <w:footnote w:type="continuationSeparator" w:id="0">
    <w:p w:rsidR="00796EE3" w:rsidRDefault="00796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6C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EE3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9794E-3F35-459A-AB70-96C7AF482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312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38</cp:revision>
  <cp:lastPrinted>2022-02-04T09:13:00Z</cp:lastPrinted>
  <dcterms:created xsi:type="dcterms:W3CDTF">2021-12-19T03:30:00Z</dcterms:created>
  <dcterms:modified xsi:type="dcterms:W3CDTF">2022-02-10T05:27:00Z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