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4666BA" w:rsidTr="00987D5C">
        <w:trPr>
          <w:trHeight w:val="2430"/>
        </w:trPr>
        <w:tc>
          <w:tcPr>
            <w:tcW w:w="3828" w:type="dxa"/>
          </w:tcPr>
          <w:p w:rsidR="00D700DD" w:rsidRPr="004666BA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4666BA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4666BA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4666BA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4666BA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4666BA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4666BA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4666BA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4666BA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4666BA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4666BA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BE686B" w:rsidRDefault="00C539FE" w:rsidP="00C539FE">
      <w:pPr>
        <w:pStyle w:val="Default"/>
        <w:jc w:val="center"/>
        <w:rPr>
          <w:rFonts w:ascii="PT Astra Serif" w:hAnsi="PT Astra Serif"/>
        </w:rPr>
      </w:pPr>
      <w:r w:rsidRPr="00BE686B">
        <w:rPr>
          <w:rFonts w:ascii="PT Astra Serif" w:hAnsi="PT Astra Serif"/>
          <w:b/>
          <w:bCs/>
        </w:rPr>
        <w:t>РЕШЕНИЕ</w:t>
      </w:r>
      <w:r w:rsidR="00694D7C" w:rsidRPr="00BE686B">
        <w:rPr>
          <w:rFonts w:ascii="PT Astra Serif" w:hAnsi="PT Astra Serif"/>
          <w:b/>
          <w:bCs/>
        </w:rPr>
        <w:t xml:space="preserve"> № </w:t>
      </w:r>
      <w:r w:rsidR="000B571C">
        <w:rPr>
          <w:rFonts w:ascii="PT Astra Serif" w:hAnsi="PT Astra Serif"/>
          <w:b/>
          <w:bCs/>
        </w:rPr>
        <w:t>3</w:t>
      </w:r>
      <w:r w:rsidR="00677332">
        <w:rPr>
          <w:rFonts w:ascii="PT Astra Serif" w:hAnsi="PT Astra Serif"/>
          <w:b/>
          <w:bCs/>
        </w:rPr>
        <w:t>9</w:t>
      </w:r>
    </w:p>
    <w:p w:rsidR="00C539FE" w:rsidRPr="00BE686B" w:rsidRDefault="00D23FC4" w:rsidP="00C539FE">
      <w:pPr>
        <w:pStyle w:val="Default"/>
        <w:jc w:val="center"/>
        <w:rPr>
          <w:rFonts w:ascii="PT Astra Serif" w:hAnsi="PT Astra Serif"/>
        </w:rPr>
      </w:pPr>
      <w:r w:rsidRPr="00BE686B">
        <w:rPr>
          <w:rFonts w:ascii="PT Astra Serif" w:hAnsi="PT Astra Serif"/>
          <w:b/>
          <w:bCs/>
        </w:rPr>
        <w:t>к</w:t>
      </w:r>
      <w:r w:rsidR="00C539FE" w:rsidRPr="00BE686B">
        <w:rPr>
          <w:rFonts w:ascii="PT Astra Serif" w:hAnsi="PT Astra Serif"/>
          <w:b/>
          <w:bCs/>
        </w:rPr>
        <w:t>омиссии по рассмотрению споров о результатах</w:t>
      </w:r>
    </w:p>
    <w:p w:rsidR="00EB7466" w:rsidRPr="00BE686B" w:rsidRDefault="00C539FE" w:rsidP="00C539FE">
      <w:pPr>
        <w:jc w:val="center"/>
        <w:rPr>
          <w:rFonts w:ascii="PT Astra Serif" w:hAnsi="PT Astra Serif"/>
          <w:b/>
          <w:bCs/>
        </w:rPr>
      </w:pPr>
      <w:r w:rsidRPr="00BE686B">
        <w:rPr>
          <w:rFonts w:ascii="PT Astra Serif" w:hAnsi="PT Astra Serif"/>
          <w:b/>
          <w:bCs/>
        </w:rPr>
        <w:t xml:space="preserve">определения кадастровой стоимости </w:t>
      </w:r>
      <w:r w:rsidR="00EB7466" w:rsidRPr="00BE686B">
        <w:rPr>
          <w:rFonts w:ascii="PT Astra Serif" w:hAnsi="PT Astra Serif"/>
          <w:b/>
          <w:bCs/>
        </w:rPr>
        <w:t xml:space="preserve">на территории </w:t>
      </w:r>
      <w:r w:rsidR="00D23FC4" w:rsidRPr="00BE686B">
        <w:rPr>
          <w:rFonts w:ascii="PT Astra Serif" w:hAnsi="PT Astra Serif"/>
          <w:b/>
        </w:rPr>
        <w:t>Т</w:t>
      </w:r>
      <w:r w:rsidR="00EB7466" w:rsidRPr="00BE686B">
        <w:rPr>
          <w:rFonts w:ascii="PT Astra Serif" w:hAnsi="PT Astra Serif"/>
          <w:b/>
        </w:rPr>
        <w:t>омской области</w:t>
      </w:r>
    </w:p>
    <w:p w:rsidR="003D0096" w:rsidRPr="00BE686B" w:rsidRDefault="00EB7466" w:rsidP="00C539FE">
      <w:pPr>
        <w:jc w:val="center"/>
        <w:rPr>
          <w:rFonts w:ascii="PT Astra Serif" w:hAnsi="PT Astra Serif"/>
          <w:b/>
          <w:bCs/>
        </w:rPr>
      </w:pPr>
      <w:r w:rsidRPr="00BE686B">
        <w:rPr>
          <w:rFonts w:ascii="PT Astra Serif" w:hAnsi="PT Astra Serif"/>
          <w:b/>
          <w:bCs/>
        </w:rPr>
        <w:t>(далее</w:t>
      </w:r>
      <w:r w:rsidR="00C539FE" w:rsidRPr="00BE686B">
        <w:rPr>
          <w:rFonts w:ascii="PT Astra Serif" w:hAnsi="PT Astra Serif"/>
          <w:b/>
          <w:bCs/>
        </w:rPr>
        <w:t xml:space="preserve"> – комиссия)</w:t>
      </w:r>
    </w:p>
    <w:p w:rsidR="000E15E1" w:rsidRPr="00BE686B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9860" w:type="dxa"/>
        <w:tblLook w:val="04A0" w:firstRow="1" w:lastRow="0" w:firstColumn="1" w:lastColumn="0" w:noHBand="0" w:noVBand="1"/>
      </w:tblPr>
      <w:tblGrid>
        <w:gridCol w:w="2968"/>
        <w:gridCol w:w="130"/>
        <w:gridCol w:w="166"/>
        <w:gridCol w:w="137"/>
        <w:gridCol w:w="1273"/>
        <w:gridCol w:w="4670"/>
        <w:gridCol w:w="516"/>
      </w:tblGrid>
      <w:tr w:rsidR="00D23FC4" w:rsidRPr="00BE686B" w:rsidTr="00544873">
        <w:trPr>
          <w:gridAfter w:val="1"/>
          <w:wAfter w:w="516" w:type="dxa"/>
        </w:trPr>
        <w:tc>
          <w:tcPr>
            <w:tcW w:w="4674" w:type="dxa"/>
            <w:gridSpan w:val="5"/>
            <w:vMerge w:val="restart"/>
            <w:shd w:val="clear" w:color="auto" w:fill="auto"/>
          </w:tcPr>
          <w:p w:rsidR="00D23FC4" w:rsidRPr="00BE686B" w:rsidRDefault="00677332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25</w:t>
            </w:r>
            <w:r w:rsidR="00A3592B" w:rsidRPr="00BE686B">
              <w:rPr>
                <w:rFonts w:ascii="PT Astra Serif" w:hAnsi="PT Astra Serif"/>
              </w:rPr>
              <w:t xml:space="preserve"> </w:t>
            </w:r>
            <w:r w:rsidR="006C29A0">
              <w:rPr>
                <w:rFonts w:ascii="PT Astra Serif" w:hAnsi="PT Astra Serif"/>
              </w:rPr>
              <w:t>февраля</w:t>
            </w:r>
            <w:r w:rsidR="00A3592B" w:rsidRPr="00BE686B">
              <w:rPr>
                <w:rFonts w:ascii="PT Astra Serif" w:hAnsi="PT Astra Serif"/>
              </w:rPr>
              <w:t xml:space="preserve"> </w:t>
            </w:r>
            <w:r w:rsidR="00D23FC4" w:rsidRPr="00BE686B">
              <w:rPr>
                <w:rFonts w:ascii="PT Astra Serif" w:hAnsi="PT Astra Serif"/>
              </w:rPr>
              <w:t>202</w:t>
            </w:r>
            <w:r w:rsidR="00544B67">
              <w:rPr>
                <w:rFonts w:ascii="PT Astra Serif" w:hAnsi="PT Astra Serif"/>
              </w:rPr>
              <w:t>2</w:t>
            </w:r>
            <w:r w:rsidR="00D23FC4" w:rsidRPr="00BE686B">
              <w:rPr>
                <w:rFonts w:ascii="PT Astra Serif" w:hAnsi="PT Astra Serif"/>
              </w:rPr>
              <w:t xml:space="preserve"> года</w:t>
            </w:r>
          </w:p>
          <w:p w:rsidR="00D23FC4" w:rsidRPr="00BE686B" w:rsidRDefault="00A9501A" w:rsidP="0029561D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1</w:t>
            </w:r>
            <w:r w:rsidR="0029561D" w:rsidRPr="00BE686B">
              <w:rPr>
                <w:rFonts w:ascii="PT Astra Serif" w:hAnsi="PT Astra Serif"/>
              </w:rPr>
              <w:t>4</w:t>
            </w:r>
            <w:r w:rsidR="00D23FC4" w:rsidRPr="00BE686B">
              <w:rPr>
                <w:rFonts w:ascii="PT Astra Serif" w:hAnsi="PT Astra Serif"/>
              </w:rPr>
              <w:t>.</w:t>
            </w:r>
            <w:r w:rsidR="00085263" w:rsidRPr="00BE686B">
              <w:rPr>
                <w:rFonts w:ascii="PT Astra Serif" w:hAnsi="PT Astra Serif"/>
              </w:rPr>
              <w:t>0</w:t>
            </w:r>
            <w:r w:rsidR="001C2112" w:rsidRPr="00BE686B">
              <w:rPr>
                <w:rFonts w:ascii="PT Astra Serif" w:hAnsi="PT Astra Serif"/>
              </w:rPr>
              <w:t>0</w:t>
            </w:r>
            <w:r w:rsidR="00D23FC4" w:rsidRPr="00BE686B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BE686B" w:rsidRDefault="00D23FC4" w:rsidP="0006234C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Место проведения: г. Томск, пр.</w:t>
            </w:r>
            <w:r w:rsidR="00E70CA3" w:rsidRPr="00BE686B">
              <w:rPr>
                <w:rFonts w:ascii="PT Astra Serif" w:hAnsi="PT Astra Serif"/>
              </w:rPr>
              <w:t xml:space="preserve"> </w:t>
            </w:r>
            <w:r w:rsidRPr="00BE686B">
              <w:rPr>
                <w:rFonts w:ascii="PT Astra Serif" w:hAnsi="PT Astra Serif"/>
              </w:rPr>
              <w:t>Кирова,</w:t>
            </w:r>
            <w:r w:rsidR="00C44A0E" w:rsidRPr="00BE686B">
              <w:rPr>
                <w:rFonts w:ascii="PT Astra Serif" w:hAnsi="PT Astra Serif"/>
              </w:rPr>
              <w:t xml:space="preserve"> </w:t>
            </w:r>
            <w:r w:rsidRPr="00BE686B">
              <w:rPr>
                <w:rFonts w:ascii="PT Astra Serif" w:hAnsi="PT Astra Serif"/>
              </w:rPr>
              <w:t>д.20,</w:t>
            </w:r>
          </w:p>
        </w:tc>
      </w:tr>
      <w:tr w:rsidR="00D23FC4" w:rsidRPr="00BE686B" w:rsidTr="00544873">
        <w:trPr>
          <w:gridAfter w:val="1"/>
          <w:wAfter w:w="516" w:type="dxa"/>
        </w:trPr>
        <w:tc>
          <w:tcPr>
            <w:tcW w:w="4674" w:type="dxa"/>
            <w:gridSpan w:val="5"/>
            <w:vMerge/>
            <w:shd w:val="clear" w:color="auto" w:fill="auto"/>
          </w:tcPr>
          <w:p w:rsidR="00D23FC4" w:rsidRPr="00BE686B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BE686B" w:rsidRDefault="00315D3E" w:rsidP="0006234C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BE686B" w:rsidTr="00544873">
        <w:trPr>
          <w:gridAfter w:val="1"/>
          <w:wAfter w:w="516" w:type="dxa"/>
        </w:trPr>
        <w:tc>
          <w:tcPr>
            <w:tcW w:w="9344" w:type="dxa"/>
            <w:gridSpan w:val="6"/>
            <w:shd w:val="clear" w:color="auto" w:fill="auto"/>
          </w:tcPr>
          <w:p w:rsidR="004B630F" w:rsidRPr="00BE686B" w:rsidRDefault="005B19A8" w:rsidP="00696A5F">
            <w:pPr>
              <w:pStyle w:val="af1"/>
            </w:pPr>
            <w:r w:rsidRPr="00BE686B">
              <w:t>Комиссия в составе:</w:t>
            </w:r>
          </w:p>
          <w:p w:rsidR="00C94156" w:rsidRPr="00BE686B" w:rsidRDefault="00C94156" w:rsidP="00696A5F">
            <w:pPr>
              <w:pStyle w:val="af1"/>
            </w:pPr>
          </w:p>
        </w:tc>
      </w:tr>
      <w:tr w:rsidR="00544B67" w:rsidRPr="00BE686B" w:rsidTr="00544873">
        <w:tc>
          <w:tcPr>
            <w:tcW w:w="3098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Малиновская Елена Юрьевна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 xml:space="preserve">председатель комиссии, заместитель начальника Департамента по управлению государственной собственностью Томской области </w:t>
            </w:r>
          </w:p>
        </w:tc>
      </w:tr>
      <w:tr w:rsidR="003A1DF2" w:rsidRPr="00BE686B" w:rsidTr="00544873">
        <w:tc>
          <w:tcPr>
            <w:tcW w:w="3098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Мельникова Екатерина Феликсовна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помощник Уполномоченного по защите прав предпринимателей в Томской области – юрист</w:t>
            </w:r>
          </w:p>
        </w:tc>
      </w:tr>
      <w:tr w:rsidR="003A1DF2" w:rsidRPr="00BE686B" w:rsidTr="00544873">
        <w:tc>
          <w:tcPr>
            <w:tcW w:w="3098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465ECF" w:rsidRDefault="003A1DF2" w:rsidP="003A1DF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3A1DF2" w:rsidRPr="00465ECF" w:rsidRDefault="003A1DF2" w:rsidP="003A1DF2">
            <w:pPr>
              <w:pStyle w:val="af1"/>
            </w:pPr>
          </w:p>
        </w:tc>
      </w:tr>
      <w:tr w:rsidR="00544B67" w:rsidRPr="00BE686B" w:rsidTr="00544873">
        <w:tc>
          <w:tcPr>
            <w:tcW w:w="3098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Чадаева Инна Валерьевна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начальник управления оценки и бизнес-планирования Союза «Томская торгово-промышленная палата»</w:t>
            </w:r>
          </w:p>
        </w:tc>
      </w:tr>
      <w:tr w:rsidR="00677332" w:rsidRPr="00BE686B" w:rsidTr="00544873">
        <w:tc>
          <w:tcPr>
            <w:tcW w:w="3098" w:type="dxa"/>
            <w:gridSpan w:val="2"/>
            <w:shd w:val="clear" w:color="auto" w:fill="auto"/>
          </w:tcPr>
          <w:p w:rsidR="00677332" w:rsidRPr="00F47495" w:rsidRDefault="00677332" w:rsidP="00677332">
            <w:pPr>
              <w:pStyle w:val="af1"/>
              <w:jc w:val="both"/>
            </w:pPr>
            <w:r w:rsidRPr="00F47495">
              <w:t>Лиманская Наталья Викторовна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677332" w:rsidRPr="00F47495" w:rsidRDefault="00677332" w:rsidP="00677332">
            <w:pPr>
              <w:pStyle w:val="af1"/>
              <w:jc w:val="both"/>
            </w:pPr>
            <w:r w:rsidRPr="00F47495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677332" w:rsidRPr="00F47495" w:rsidRDefault="00677332" w:rsidP="00677332">
            <w:pPr>
              <w:pStyle w:val="af1"/>
              <w:jc w:val="both"/>
            </w:pPr>
            <w:r w:rsidRPr="00F47495">
              <w:t>исполнительный директор Ассоциации «Совет муниципальных образований Томской области»</w:t>
            </w:r>
          </w:p>
        </w:tc>
      </w:tr>
      <w:tr w:rsidR="00677332" w:rsidRPr="00BE686B" w:rsidTr="00544873">
        <w:tc>
          <w:tcPr>
            <w:tcW w:w="3098" w:type="dxa"/>
            <w:gridSpan w:val="2"/>
            <w:shd w:val="clear" w:color="auto" w:fill="auto"/>
          </w:tcPr>
          <w:p w:rsidR="00677332" w:rsidRDefault="00677332" w:rsidP="00677332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677332" w:rsidRDefault="00677332" w:rsidP="00677332">
            <w:pPr>
              <w:pStyle w:val="af1"/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677332" w:rsidRDefault="00677332" w:rsidP="00677332">
            <w:pPr>
              <w:pStyle w:val="af1"/>
            </w:pPr>
          </w:p>
        </w:tc>
      </w:tr>
      <w:tr w:rsidR="00677332" w:rsidRPr="00BE686B" w:rsidTr="00544873">
        <w:tc>
          <w:tcPr>
            <w:tcW w:w="3098" w:type="dxa"/>
            <w:gridSpan w:val="2"/>
            <w:shd w:val="clear" w:color="auto" w:fill="auto"/>
          </w:tcPr>
          <w:p w:rsidR="00677332" w:rsidRDefault="00677332" w:rsidP="00677332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677332" w:rsidRDefault="00677332" w:rsidP="00677332">
            <w:pPr>
              <w:pStyle w:val="af1"/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677332" w:rsidRDefault="00677332" w:rsidP="00677332">
            <w:pPr>
              <w:pStyle w:val="af1"/>
            </w:pPr>
          </w:p>
        </w:tc>
      </w:tr>
      <w:tr w:rsidR="00677332" w:rsidRPr="00BE686B" w:rsidTr="00544873">
        <w:trPr>
          <w:gridAfter w:val="1"/>
          <w:wAfter w:w="516" w:type="dxa"/>
        </w:trPr>
        <w:tc>
          <w:tcPr>
            <w:tcW w:w="9344" w:type="dxa"/>
            <w:gridSpan w:val="6"/>
            <w:shd w:val="clear" w:color="auto" w:fill="auto"/>
          </w:tcPr>
          <w:p w:rsidR="00677332" w:rsidRPr="00BE686B" w:rsidRDefault="00677332" w:rsidP="00677332">
            <w:pPr>
              <w:pStyle w:val="af1"/>
            </w:pPr>
            <w:r w:rsidRPr="00BE686B">
              <w:t>Присутствующие на заседании иные лица:</w:t>
            </w:r>
          </w:p>
          <w:p w:rsidR="00677332" w:rsidRPr="00BE686B" w:rsidRDefault="00677332" w:rsidP="00677332">
            <w:pPr>
              <w:pStyle w:val="af1"/>
            </w:pPr>
          </w:p>
        </w:tc>
      </w:tr>
      <w:tr w:rsidR="00677332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677332" w:rsidRPr="00BE686B" w:rsidRDefault="00677332" w:rsidP="00677332">
            <w:pPr>
              <w:pStyle w:val="af1"/>
              <w:jc w:val="both"/>
            </w:pPr>
            <w:r w:rsidRPr="00BE686B">
              <w:t>Корулько Александра Федоровна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677332" w:rsidRPr="00BE686B" w:rsidRDefault="00677332" w:rsidP="00677332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677332" w:rsidRPr="00BE686B" w:rsidRDefault="00677332" w:rsidP="00677332">
            <w:pPr>
              <w:pStyle w:val="af1"/>
              <w:jc w:val="both"/>
            </w:pPr>
            <w:r w:rsidRPr="00BE686B">
              <w:t>секретарь комиссии, инспектор по контролю за исполнением поручений отдела правового и кадрового обеспечения ОГБУ «Областное имущественное казначейство»</w:t>
            </w:r>
          </w:p>
        </w:tc>
      </w:tr>
      <w:tr w:rsidR="00677332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677332" w:rsidRPr="00F47495" w:rsidRDefault="00677332" w:rsidP="00677332">
            <w:pPr>
              <w:pStyle w:val="af1"/>
              <w:jc w:val="both"/>
            </w:pPr>
            <w:r w:rsidRPr="00F47495">
              <w:t>Хацкевич Ольга Александровна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677332" w:rsidRPr="00F47495" w:rsidRDefault="00677332" w:rsidP="00677332">
            <w:pPr>
              <w:pStyle w:val="af1"/>
              <w:jc w:val="both"/>
            </w:pPr>
            <w:r w:rsidRPr="00F47495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677332" w:rsidRDefault="00677332" w:rsidP="00677332">
            <w:pPr>
              <w:pStyle w:val="af1"/>
              <w:jc w:val="both"/>
            </w:pPr>
            <w:r w:rsidRPr="00F47495">
              <w:t>начальник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  <w:p w:rsidR="00677332" w:rsidRPr="00F47495" w:rsidRDefault="00677332" w:rsidP="00677332">
            <w:pPr>
              <w:pStyle w:val="af1"/>
              <w:jc w:val="both"/>
            </w:pPr>
          </w:p>
        </w:tc>
      </w:tr>
      <w:tr w:rsidR="00677332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677332" w:rsidRPr="00F47495" w:rsidRDefault="00677332" w:rsidP="00677332">
            <w:pPr>
              <w:jc w:val="both"/>
              <w:rPr>
                <w:rFonts w:ascii="PT Astra Serif" w:hAnsi="PT Astra Serif"/>
              </w:rPr>
            </w:pPr>
            <w:r w:rsidRPr="00F47495">
              <w:rPr>
                <w:rFonts w:ascii="PT Astra Serif" w:hAnsi="PT Astra Serif"/>
              </w:rPr>
              <w:t>Наконечная Татьяна Валерьевна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677332" w:rsidRPr="00F47495" w:rsidRDefault="00677332" w:rsidP="00677332">
            <w:pPr>
              <w:jc w:val="both"/>
              <w:rPr>
                <w:rFonts w:ascii="PT Astra Serif" w:hAnsi="PT Astra Serif"/>
              </w:rPr>
            </w:pPr>
            <w:r w:rsidRPr="00F47495"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677332" w:rsidRPr="00F47495" w:rsidRDefault="00677332" w:rsidP="00677332">
            <w:pPr>
              <w:jc w:val="both"/>
              <w:rPr>
                <w:rFonts w:ascii="PT Astra Serif" w:hAnsi="PT Astra Serif"/>
              </w:rPr>
            </w:pPr>
            <w:r w:rsidRPr="00F47495">
              <w:rPr>
                <w:rFonts w:ascii="PT Astra Serif" w:hAnsi="PT Astra Serif"/>
              </w:rPr>
              <w:t>представитель Администрации Зоркальцевского сельского поселения</w:t>
            </w:r>
          </w:p>
        </w:tc>
      </w:tr>
      <w:tr w:rsidR="00677332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677332" w:rsidRPr="00F47495" w:rsidRDefault="00677332" w:rsidP="00677332">
            <w:pPr>
              <w:pStyle w:val="af1"/>
              <w:jc w:val="both"/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677332" w:rsidRPr="00F47495" w:rsidRDefault="00677332" w:rsidP="00677332">
            <w:pPr>
              <w:pStyle w:val="af1"/>
              <w:jc w:val="both"/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677332" w:rsidRPr="00F47495" w:rsidRDefault="00677332" w:rsidP="00677332">
            <w:pPr>
              <w:pStyle w:val="af1"/>
              <w:jc w:val="both"/>
            </w:pPr>
          </w:p>
        </w:tc>
      </w:tr>
      <w:tr w:rsidR="00677332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677332" w:rsidRPr="00BE686B" w:rsidRDefault="00677332" w:rsidP="00677332">
            <w:pPr>
              <w:pStyle w:val="af1"/>
              <w:jc w:val="both"/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677332" w:rsidRPr="00BE686B" w:rsidRDefault="00677332" w:rsidP="00677332">
            <w:pPr>
              <w:pStyle w:val="af1"/>
              <w:jc w:val="both"/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677332" w:rsidRPr="00BE686B" w:rsidRDefault="00677332" w:rsidP="00677332">
            <w:pPr>
              <w:pStyle w:val="af1"/>
              <w:jc w:val="both"/>
            </w:pPr>
          </w:p>
        </w:tc>
      </w:tr>
    </w:tbl>
    <w:p w:rsidR="00677332" w:rsidRPr="00F47495" w:rsidRDefault="00736B16" w:rsidP="00677332">
      <w:pPr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Н</w:t>
      </w:r>
      <w:r w:rsidR="00AF3363" w:rsidRPr="00BE686B">
        <w:rPr>
          <w:rFonts w:ascii="PT Astra Serif" w:hAnsi="PT Astra Serif"/>
        </w:rPr>
        <w:t>а заседании</w:t>
      </w:r>
      <w:r w:rsidR="007D0CE5" w:rsidRPr="00BE686B">
        <w:rPr>
          <w:rFonts w:ascii="PT Astra Serif" w:hAnsi="PT Astra Serif"/>
        </w:rPr>
        <w:t xml:space="preserve"> комиссии</w:t>
      </w:r>
      <w:r w:rsidR="007F6C3C" w:rsidRPr="00BE686B">
        <w:rPr>
          <w:rFonts w:ascii="PT Astra Serif" w:hAnsi="PT Astra Serif"/>
        </w:rPr>
        <w:t xml:space="preserve"> </w:t>
      </w:r>
      <w:r w:rsidR="00AF3363" w:rsidRPr="00BE686B">
        <w:rPr>
          <w:rFonts w:ascii="PT Astra Serif" w:hAnsi="PT Astra Serif"/>
        </w:rPr>
        <w:t>рассмотре</w:t>
      </w:r>
      <w:r w:rsidR="007D0CE5" w:rsidRPr="00BE686B">
        <w:rPr>
          <w:rFonts w:ascii="PT Astra Serif" w:hAnsi="PT Astra Serif"/>
        </w:rPr>
        <w:t>но</w:t>
      </w:r>
      <w:r w:rsidR="007F6C3C" w:rsidRPr="00BE686B">
        <w:rPr>
          <w:rFonts w:ascii="PT Astra Serif" w:hAnsi="PT Astra Serif"/>
        </w:rPr>
        <w:t xml:space="preserve"> </w:t>
      </w:r>
      <w:r w:rsidR="00090572" w:rsidRPr="00BE686B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BE686B">
        <w:rPr>
          <w:rFonts w:ascii="PT Astra Serif" w:hAnsi="PT Astra Serif"/>
        </w:rPr>
        <w:t xml:space="preserve"> </w:t>
      </w:r>
      <w:r w:rsidR="00677332">
        <w:rPr>
          <w:rFonts w:ascii="PT Astra Serif" w:hAnsi="PT Astra Serif"/>
        </w:rPr>
        <w:t>02</w:t>
      </w:r>
      <w:r w:rsidR="00BE6A23" w:rsidRPr="00BE686B">
        <w:rPr>
          <w:rFonts w:ascii="PT Astra Serif" w:hAnsi="PT Astra Serif"/>
        </w:rPr>
        <w:t>.</w:t>
      </w:r>
      <w:r w:rsidR="006C29A0">
        <w:rPr>
          <w:rFonts w:ascii="PT Astra Serif" w:hAnsi="PT Astra Serif"/>
        </w:rPr>
        <w:t>0</w:t>
      </w:r>
      <w:r w:rsidR="00677332">
        <w:rPr>
          <w:rFonts w:ascii="PT Astra Serif" w:hAnsi="PT Astra Serif"/>
        </w:rPr>
        <w:t>2</w:t>
      </w:r>
      <w:r w:rsidR="00BE6A23" w:rsidRPr="00BE686B">
        <w:rPr>
          <w:rFonts w:ascii="PT Astra Serif" w:hAnsi="PT Astra Serif"/>
        </w:rPr>
        <w:t>.202</w:t>
      </w:r>
      <w:r w:rsidR="006C29A0">
        <w:rPr>
          <w:rFonts w:ascii="PT Astra Serif" w:hAnsi="PT Astra Serif"/>
        </w:rPr>
        <w:t>2</w:t>
      </w:r>
      <w:r w:rsidR="00BE6A23" w:rsidRPr="00BE686B">
        <w:rPr>
          <w:rFonts w:ascii="PT Astra Serif" w:hAnsi="PT Astra Serif"/>
        </w:rPr>
        <w:t xml:space="preserve"> вх. № 202</w:t>
      </w:r>
      <w:r w:rsidR="006C29A0">
        <w:rPr>
          <w:rFonts w:ascii="PT Astra Serif" w:hAnsi="PT Astra Serif"/>
        </w:rPr>
        <w:t>2</w:t>
      </w:r>
      <w:r w:rsidR="00BE6A23" w:rsidRPr="00BE686B">
        <w:rPr>
          <w:rFonts w:ascii="PT Astra Serif" w:hAnsi="PT Astra Serif"/>
        </w:rPr>
        <w:t>/</w:t>
      </w:r>
      <w:r w:rsidR="00677332">
        <w:rPr>
          <w:rFonts w:ascii="PT Astra Serif" w:hAnsi="PT Astra Serif"/>
        </w:rPr>
        <w:t>17</w:t>
      </w:r>
      <w:r w:rsidR="00A3592B" w:rsidRPr="00BE686B">
        <w:rPr>
          <w:rFonts w:ascii="PT Astra Serif" w:hAnsi="PT Astra Serif"/>
        </w:rPr>
        <w:t xml:space="preserve"> </w:t>
      </w:r>
      <w:r w:rsidR="00090572" w:rsidRPr="00BE686B">
        <w:rPr>
          <w:rFonts w:ascii="PT Astra Serif" w:hAnsi="PT Astra Serif"/>
        </w:rPr>
        <w:t>от</w:t>
      </w:r>
      <w:r w:rsidR="005324E8">
        <w:rPr>
          <w:rFonts w:ascii="PT Astra Serif" w:hAnsi="PT Astra Serif"/>
        </w:rPr>
        <w:t xml:space="preserve"> </w:t>
      </w:r>
      <w:r w:rsidR="00AE6870">
        <w:rPr>
          <w:rFonts w:ascii="PT Astra Serif" w:hAnsi="PT Astra Serif"/>
        </w:rPr>
        <w:t>ХХХ</w:t>
      </w:r>
      <w:r w:rsidR="00D71FC7" w:rsidRPr="00375D60">
        <w:rPr>
          <w:rFonts w:ascii="PT Astra Serif" w:hAnsi="PT Astra Serif"/>
        </w:rPr>
        <w:t>,</w:t>
      </w:r>
      <w:r w:rsidR="00933872" w:rsidRPr="00BE686B">
        <w:rPr>
          <w:rFonts w:ascii="PT Astra Serif" w:hAnsi="PT Astra Serif"/>
        </w:rPr>
        <w:t xml:space="preserve"> </w:t>
      </w:r>
      <w:r w:rsidR="00A77FCC" w:rsidRPr="00BE686B">
        <w:rPr>
          <w:rFonts w:ascii="PT Astra Serif" w:hAnsi="PT Astra Serif"/>
          <w:shd w:val="clear" w:color="auto" w:fill="FFFFFF"/>
        </w:rPr>
        <w:t>а</w:t>
      </w:r>
      <w:r w:rsidR="00A77FCC" w:rsidRPr="00BE686B">
        <w:rPr>
          <w:rFonts w:ascii="PT Astra Serif" w:hAnsi="PT Astra Serif"/>
        </w:rPr>
        <w:t>дрес (место нахождения):</w:t>
      </w:r>
      <w:r w:rsidR="00E70CA3" w:rsidRPr="00BE686B">
        <w:rPr>
          <w:rFonts w:ascii="PT Astra Serif" w:hAnsi="PT Astra Serif"/>
        </w:rPr>
        <w:t xml:space="preserve"> </w:t>
      </w:r>
      <w:r w:rsidR="00B51478">
        <w:rPr>
          <w:rFonts w:ascii="PT Astra Serif" w:hAnsi="PT Astra Serif"/>
        </w:rPr>
        <w:t>ХХХ</w:t>
      </w:r>
      <w:bookmarkStart w:id="0" w:name="_GoBack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8"/>
        <w:gridCol w:w="4560"/>
      </w:tblGrid>
      <w:tr w:rsidR="00252F05" w:rsidRPr="00BE686B" w:rsidTr="00E1193B">
        <w:trPr>
          <w:trHeight w:val="722"/>
        </w:trPr>
        <w:tc>
          <w:tcPr>
            <w:tcW w:w="4558" w:type="dxa"/>
            <w:shd w:val="clear" w:color="auto" w:fill="auto"/>
            <w:vAlign w:val="center"/>
          </w:tcPr>
          <w:p w:rsidR="00252F05" w:rsidRPr="00BE686B" w:rsidRDefault="00252F05" w:rsidP="00444202">
            <w:pPr>
              <w:pStyle w:val="af1"/>
            </w:pPr>
            <w:r w:rsidRPr="00BE686B">
              <w:t>Кадастровый номер объекта недвижимости</w:t>
            </w:r>
          </w:p>
        </w:tc>
        <w:tc>
          <w:tcPr>
            <w:tcW w:w="4560" w:type="dxa"/>
            <w:shd w:val="clear" w:color="auto" w:fill="auto"/>
            <w:vAlign w:val="center"/>
          </w:tcPr>
          <w:p w:rsidR="00252F05" w:rsidRPr="00BE686B" w:rsidRDefault="00252F05" w:rsidP="00444202">
            <w:pPr>
              <w:pStyle w:val="af1"/>
            </w:pPr>
            <w:r w:rsidRPr="00BE686B">
              <w:t>Местонахождение и адрес (при наличии) объекта недвижимости</w:t>
            </w:r>
          </w:p>
        </w:tc>
      </w:tr>
      <w:tr w:rsidR="006A77CE" w:rsidRPr="00BE686B" w:rsidTr="00142A47">
        <w:tc>
          <w:tcPr>
            <w:tcW w:w="4558" w:type="dxa"/>
            <w:shd w:val="clear" w:color="auto" w:fill="auto"/>
          </w:tcPr>
          <w:p w:rsidR="006A77CE" w:rsidRPr="00381894" w:rsidRDefault="00677332" w:rsidP="002D0EC0">
            <w:pPr>
              <w:pStyle w:val="af1"/>
            </w:pPr>
            <w:r w:rsidRPr="00F47495">
              <w:t>70:05:0101004:1754</w:t>
            </w:r>
          </w:p>
        </w:tc>
        <w:tc>
          <w:tcPr>
            <w:tcW w:w="4560" w:type="dxa"/>
            <w:shd w:val="clear" w:color="auto" w:fill="auto"/>
          </w:tcPr>
          <w:p w:rsidR="006A77CE" w:rsidRPr="003C0B06" w:rsidRDefault="00677332" w:rsidP="002D0EC0">
            <w:pPr>
              <w:jc w:val="both"/>
              <w:rPr>
                <w:rFonts w:ascii="PT Astra Serif" w:hAnsi="PT Astra Serif"/>
              </w:rPr>
            </w:pPr>
            <w:r w:rsidRPr="00677332">
              <w:rPr>
                <w:rFonts w:ascii="PT Astra Serif" w:hAnsi="PT Astra Serif"/>
              </w:rPr>
              <w:t>Томская область, Зырянский район, с. Зырянское, ул. Советская, д. 13, пом. 2</w:t>
            </w:r>
          </w:p>
        </w:tc>
      </w:tr>
    </w:tbl>
    <w:p w:rsidR="002D0EC0" w:rsidRDefault="002D0EC0" w:rsidP="000E0D98">
      <w:pPr>
        <w:ind w:firstLine="567"/>
        <w:jc w:val="both"/>
        <w:rPr>
          <w:rFonts w:ascii="PT Astra Serif" w:hAnsi="PT Astra Serif"/>
        </w:rPr>
      </w:pPr>
    </w:p>
    <w:p w:rsidR="00F565B9" w:rsidRDefault="007F4EF6" w:rsidP="007F4EF6">
      <w:pPr>
        <w:pStyle w:val="Default"/>
        <w:ind w:firstLine="567"/>
        <w:jc w:val="both"/>
        <w:rPr>
          <w:rFonts w:ascii="PT Astra Serif" w:hAnsi="PT Astra Serif"/>
        </w:rPr>
      </w:pPr>
      <w:r w:rsidRPr="00F47495">
        <w:rPr>
          <w:rFonts w:ascii="PT Astra Serif" w:hAnsi="PT Astra Serif"/>
        </w:rPr>
        <w:t xml:space="preserve">Основание подачи заявления: установление в отношении объекта недвижимости его рыночной стоимости в размере триста 5 385 000 (пять миллионов триста восемьдесят </w:t>
      </w:r>
      <w:r w:rsidRPr="00F47495">
        <w:rPr>
          <w:rFonts w:ascii="PT Astra Serif" w:hAnsi="PT Astra Serif"/>
        </w:rPr>
        <w:lastRenderedPageBreak/>
        <w:t>пять тысяч) рублей, определенной по состоянию на 01.01.2019 (далее – рыночная стоимость объекта н</w:t>
      </w:r>
      <w:r>
        <w:rPr>
          <w:rFonts w:ascii="PT Astra Serif" w:hAnsi="PT Astra Serif"/>
        </w:rPr>
        <w:t>едвижимости) в отчете об оценке</w:t>
      </w:r>
      <w:r w:rsidR="002B235A" w:rsidRPr="00BE686B">
        <w:rPr>
          <w:rFonts w:ascii="PT Astra Serif" w:hAnsi="PT Astra Serif"/>
        </w:rPr>
        <w:t>, составленном оценщиком:</w:t>
      </w:r>
    </w:p>
    <w:p w:rsidR="002D0EC0" w:rsidRPr="00BE686B" w:rsidRDefault="002D0EC0" w:rsidP="000E0D98">
      <w:pPr>
        <w:ind w:firstLine="567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1"/>
        <w:gridCol w:w="3068"/>
        <w:gridCol w:w="3069"/>
      </w:tblGrid>
      <w:tr w:rsidR="007507F4" w:rsidRPr="00BE686B" w:rsidTr="00EF3D77">
        <w:tc>
          <w:tcPr>
            <w:tcW w:w="2981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Фамилия, имя, отчество (при наличии) оценщика</w:t>
            </w:r>
          </w:p>
        </w:tc>
        <w:tc>
          <w:tcPr>
            <w:tcW w:w="3068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069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354D56" w:rsidRPr="00BE686B" w:rsidTr="00EF3D77">
        <w:tc>
          <w:tcPr>
            <w:tcW w:w="2981" w:type="dxa"/>
            <w:shd w:val="clear" w:color="auto" w:fill="auto"/>
          </w:tcPr>
          <w:p w:rsidR="00354D56" w:rsidRPr="00EE3EAA" w:rsidRDefault="00354D56" w:rsidP="00354D56">
            <w:pPr>
              <w:rPr>
                <w:rFonts w:ascii="PT Astra Serif" w:hAnsi="PT Astra Serif"/>
              </w:rPr>
            </w:pPr>
            <w:r w:rsidRPr="00EE3EAA">
              <w:rPr>
                <w:rFonts w:ascii="PT Astra Serif" w:hAnsi="PT Astra Serif"/>
              </w:rPr>
              <w:t>Поляков Алексей Владимирович</w:t>
            </w:r>
          </w:p>
        </w:tc>
        <w:tc>
          <w:tcPr>
            <w:tcW w:w="3068" w:type="dxa"/>
            <w:shd w:val="clear" w:color="auto" w:fill="auto"/>
          </w:tcPr>
          <w:p w:rsidR="00354D56" w:rsidRPr="00EE3EAA" w:rsidRDefault="00354D56" w:rsidP="00354D56">
            <w:pPr>
              <w:rPr>
                <w:rFonts w:ascii="PT Astra Serif" w:hAnsi="PT Astra Serif"/>
              </w:rPr>
            </w:pPr>
            <w:r w:rsidRPr="00EE3EAA">
              <w:rPr>
                <w:rFonts w:ascii="PT Astra Serif" w:hAnsi="PT Astra Serif"/>
              </w:rPr>
              <w:t>Ассоциация «Русское общество оценщиков»</w:t>
            </w:r>
          </w:p>
        </w:tc>
        <w:tc>
          <w:tcPr>
            <w:tcW w:w="3069" w:type="dxa"/>
            <w:shd w:val="clear" w:color="auto" w:fill="auto"/>
          </w:tcPr>
          <w:p w:rsidR="00354D56" w:rsidRPr="00EE3EAA" w:rsidRDefault="00354D56" w:rsidP="00354D56">
            <w:pPr>
              <w:rPr>
                <w:rFonts w:ascii="PT Astra Serif" w:hAnsi="PT Astra Serif"/>
              </w:rPr>
            </w:pPr>
            <w:r w:rsidRPr="00EE3EAA">
              <w:rPr>
                <w:rFonts w:ascii="PT Astra Serif" w:hAnsi="PT Astra Serif"/>
              </w:rPr>
              <w:t>Свидетельство №0001669, запись в реестре № 005860 от 04.08.2009</w:t>
            </w:r>
          </w:p>
        </w:tc>
      </w:tr>
    </w:tbl>
    <w:p w:rsidR="002D0EC0" w:rsidRDefault="002D0EC0" w:rsidP="00142A4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</w:p>
    <w:p w:rsidR="00A66F57" w:rsidRPr="00BE686B" w:rsidRDefault="00A66F57" w:rsidP="00142A4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В результате рассмотрения заявления установлено:</w:t>
      </w:r>
    </w:p>
    <w:p w:rsidR="00354D56" w:rsidRPr="00F47495" w:rsidRDefault="00354D56" w:rsidP="00354D56">
      <w:pPr>
        <w:pStyle w:val="Default"/>
        <w:ind w:firstLine="567"/>
        <w:jc w:val="both"/>
        <w:rPr>
          <w:rFonts w:ascii="PT Astra Serif" w:hAnsi="PT Astra Serif"/>
        </w:rPr>
      </w:pPr>
      <w:r w:rsidRPr="00F47495">
        <w:rPr>
          <w:rFonts w:ascii="PT Astra Serif" w:hAnsi="PT Astra Serif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354D56" w:rsidRPr="00F47495" w:rsidRDefault="00354D56" w:rsidP="00354D56">
      <w:pPr>
        <w:pStyle w:val="Default"/>
        <w:ind w:firstLine="567"/>
        <w:jc w:val="both"/>
        <w:rPr>
          <w:rFonts w:ascii="PT Astra Serif" w:hAnsi="PT Astra Serif"/>
        </w:rPr>
      </w:pPr>
      <w:r w:rsidRPr="00F47495">
        <w:rPr>
          <w:rFonts w:ascii="PT Astra Serif" w:hAnsi="PT Astra Serif"/>
        </w:rPr>
        <w:t>Рыночная стоимость объектов оценки, установленная оценщиком в отчете об оценке, определена с учетом индивидуальных характеристик объектов недвижимости, что подтверждается приложенными к отчету об оценке документами.</w:t>
      </w:r>
    </w:p>
    <w:p w:rsidR="005324E8" w:rsidRPr="00844FAF" w:rsidRDefault="00844FAF" w:rsidP="00844FAF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844FAF">
        <w:rPr>
          <w:rFonts w:ascii="PT Astra Serif" w:hAnsi="PT Astra Serif"/>
        </w:rPr>
        <w:tab/>
      </w:r>
    </w:p>
    <w:p w:rsidR="005324E8" w:rsidRPr="00844FAF" w:rsidRDefault="005324E8" w:rsidP="005324E8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844FAF">
        <w:rPr>
          <w:rFonts w:ascii="PT Astra Serif" w:hAnsi="PT Astra Serif"/>
        </w:rPr>
        <w:t xml:space="preserve">         Комиссией принято РЕШЕНИЕ: </w:t>
      </w:r>
    </w:p>
    <w:p w:rsidR="00354D56" w:rsidRPr="00F47495" w:rsidRDefault="00354D56" w:rsidP="00354D56">
      <w:pPr>
        <w:pStyle w:val="Default"/>
        <w:ind w:firstLine="567"/>
        <w:jc w:val="both"/>
        <w:rPr>
          <w:rFonts w:ascii="PT Astra Serif" w:hAnsi="PT Astra Serif"/>
        </w:rPr>
      </w:pPr>
      <w:r w:rsidRPr="00F47495">
        <w:rPr>
          <w:rFonts w:ascii="PT Astra Serif" w:hAnsi="PT Astra Serif"/>
        </w:rPr>
        <w:t>определить кадастровую стоимость объекта недвижимости с кадастровым номером 70:05:0101004:1754 в размере его рыночной стоимости 5 385 000 (пять миллионов триста восемьдесят пять тысяч) рублей.</w:t>
      </w:r>
    </w:p>
    <w:p w:rsidR="002D0EC0" w:rsidRPr="00375D60" w:rsidRDefault="002D0EC0" w:rsidP="006A77CE">
      <w:pPr>
        <w:ind w:firstLine="567"/>
        <w:jc w:val="both"/>
        <w:rPr>
          <w:rFonts w:ascii="PT Astra Serif" w:hAnsi="PT Astra Serif"/>
        </w:rPr>
      </w:pPr>
    </w:p>
    <w:p w:rsidR="00142A47" w:rsidRPr="00465ECF" w:rsidRDefault="00142A47" w:rsidP="00142A47">
      <w:pPr>
        <w:pStyle w:val="Default"/>
        <w:ind w:firstLine="567"/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>Результаты голосования за принятое решение:</w:t>
      </w:r>
    </w:p>
    <w:p w:rsidR="00354D56" w:rsidRPr="00F47495" w:rsidRDefault="00354D56" w:rsidP="00354D56">
      <w:pPr>
        <w:pStyle w:val="Default"/>
        <w:jc w:val="both"/>
        <w:rPr>
          <w:rFonts w:ascii="PT Astra Serif" w:hAnsi="PT Astra Serif"/>
        </w:rPr>
      </w:pPr>
      <w:r w:rsidRPr="00F47495">
        <w:rPr>
          <w:rFonts w:ascii="PT Astra Serif" w:hAnsi="PT Astra Serif"/>
        </w:rPr>
        <w:t>Малиновская Елена Юрьевна – за;</w:t>
      </w:r>
    </w:p>
    <w:p w:rsidR="00354D56" w:rsidRPr="00F47495" w:rsidRDefault="00354D56" w:rsidP="00354D56">
      <w:pPr>
        <w:pStyle w:val="Default"/>
        <w:jc w:val="both"/>
        <w:rPr>
          <w:rFonts w:ascii="PT Astra Serif" w:hAnsi="PT Astra Serif"/>
        </w:rPr>
      </w:pPr>
      <w:r w:rsidRPr="00F47495">
        <w:rPr>
          <w:rFonts w:ascii="PT Astra Serif" w:hAnsi="PT Astra Serif"/>
        </w:rPr>
        <w:t>Лиманская Наталия Викторовна – за;</w:t>
      </w:r>
    </w:p>
    <w:p w:rsidR="00354D56" w:rsidRPr="00F47495" w:rsidRDefault="00354D56" w:rsidP="00354D56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F47495">
        <w:rPr>
          <w:rFonts w:ascii="PT Astra Serif" w:hAnsi="PT Astra Serif"/>
        </w:rPr>
        <w:t>Мельникова Екатерина Феликсовна – за;</w:t>
      </w:r>
    </w:p>
    <w:p w:rsidR="00354D56" w:rsidRPr="00F47495" w:rsidRDefault="00354D56" w:rsidP="00354D56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F47495">
        <w:rPr>
          <w:rFonts w:ascii="PT Astra Serif" w:hAnsi="PT Astra Serif"/>
        </w:rPr>
        <w:t>Чадаева Инна Валерьевна – за.</w:t>
      </w:r>
    </w:p>
    <w:p w:rsidR="003A1DF2" w:rsidRPr="00465ECF" w:rsidRDefault="003A1DF2" w:rsidP="00142A4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>Решение принято единогласно.</w:t>
      </w:r>
    </w:p>
    <w:p w:rsidR="004E3F7D" w:rsidRPr="00BE686B" w:rsidRDefault="0078340A" w:rsidP="00142A47">
      <w:pPr>
        <w:pStyle w:val="Default"/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Решений об отводах не принималось.</w:t>
      </w:r>
    </w:p>
    <w:p w:rsidR="008749C1" w:rsidRPr="00BE686B" w:rsidRDefault="008749C1" w:rsidP="00142A47">
      <w:pPr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Настоящее решение может быть оспорено в суде.</w:t>
      </w:r>
    </w:p>
    <w:p w:rsidR="008749C1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5324E8" w:rsidRDefault="005324E8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5324E8" w:rsidRPr="00BE686B" w:rsidRDefault="005324E8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856198" w:rsidRPr="00BE686B" w:rsidRDefault="00856198" w:rsidP="00856198">
      <w:pPr>
        <w:pStyle w:val="Default"/>
        <w:jc w:val="both"/>
        <w:rPr>
          <w:rFonts w:ascii="PT Astra Serif" w:hAnsi="PT Astra Serif"/>
          <w:bCs/>
        </w:rPr>
      </w:pPr>
      <w:r w:rsidRPr="00BE686B">
        <w:rPr>
          <w:rFonts w:ascii="PT Astra Serif" w:hAnsi="PT Astra Serif"/>
          <w:bCs/>
        </w:rPr>
        <w:t xml:space="preserve">Председатель комиссии                                         </w:t>
      </w:r>
      <w:r w:rsidR="00B301C8" w:rsidRPr="00BE686B">
        <w:rPr>
          <w:rFonts w:ascii="PT Astra Serif" w:hAnsi="PT Astra Serif"/>
          <w:bCs/>
        </w:rPr>
        <w:t xml:space="preserve">                        </w:t>
      </w:r>
      <w:r w:rsidRPr="00BE686B">
        <w:rPr>
          <w:rFonts w:ascii="PT Astra Serif" w:hAnsi="PT Astra Serif"/>
          <w:bCs/>
        </w:rPr>
        <w:t xml:space="preserve">  </w:t>
      </w:r>
      <w:r w:rsidR="00CC1114">
        <w:rPr>
          <w:rFonts w:ascii="PT Astra Serif" w:hAnsi="PT Astra Serif"/>
          <w:bCs/>
        </w:rPr>
        <w:t xml:space="preserve">           </w:t>
      </w:r>
      <w:r w:rsidR="00544B67">
        <w:rPr>
          <w:rFonts w:ascii="PT Astra Serif" w:hAnsi="PT Astra Serif"/>
        </w:rPr>
        <w:t>Е.Ю. Малиновская</w:t>
      </w:r>
    </w:p>
    <w:tbl>
      <w:tblPr>
        <w:tblW w:w="12616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  <w:gridCol w:w="2835"/>
      </w:tblGrid>
      <w:tr w:rsidR="00544B67" w:rsidRPr="004666BA" w:rsidTr="00544B67">
        <w:tc>
          <w:tcPr>
            <w:tcW w:w="2694" w:type="dxa"/>
            <w:shd w:val="clear" w:color="auto" w:fill="auto"/>
          </w:tcPr>
          <w:p w:rsidR="00544B67" w:rsidRDefault="00544B67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3926ED" w:rsidRDefault="003926ED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6A6194" w:rsidRDefault="006A6194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6A6194" w:rsidRDefault="006A6194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CC0B87" w:rsidRDefault="00CC0B87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5324E8" w:rsidRPr="004666BA" w:rsidRDefault="005324E8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544B67" w:rsidRPr="004666BA" w:rsidRDefault="00544B67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</w:tcPr>
          <w:p w:rsidR="00544B67" w:rsidRPr="004666BA" w:rsidRDefault="00544B67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544B67" w:rsidRPr="004666BA" w:rsidRDefault="00544B67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580067" w:rsidRPr="004666BA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666BA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 w:rsidRPr="004666BA">
        <w:rPr>
          <w:rFonts w:ascii="PT Astra Serif" w:hAnsi="PT Astra Serif"/>
          <w:bCs/>
          <w:sz w:val="20"/>
          <w:szCs w:val="20"/>
        </w:rPr>
        <w:t xml:space="preserve">Корулько </w:t>
      </w:r>
      <w:r w:rsidR="00F90647" w:rsidRPr="004666BA">
        <w:rPr>
          <w:rFonts w:ascii="PT Astra Serif" w:hAnsi="PT Astra Serif"/>
          <w:bCs/>
          <w:sz w:val="20"/>
          <w:szCs w:val="20"/>
        </w:rPr>
        <w:t>А.Ф.</w:t>
      </w:r>
    </w:p>
    <w:sectPr w:rsidR="00E628D6" w:rsidRPr="004666BA" w:rsidSect="00CE6879">
      <w:headerReference w:type="even" r:id="rId8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7F6D" w:rsidRDefault="007C7F6D">
      <w:r>
        <w:separator/>
      </w:r>
    </w:p>
  </w:endnote>
  <w:endnote w:type="continuationSeparator" w:id="0">
    <w:p w:rsidR="007C7F6D" w:rsidRDefault="007C7F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7F6D" w:rsidRDefault="007C7F6D">
      <w:r>
        <w:separator/>
      </w:r>
    </w:p>
  </w:footnote>
  <w:footnote w:type="continuationSeparator" w:id="0">
    <w:p w:rsidR="007C7F6D" w:rsidRDefault="007C7F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517CF7"/>
    <w:multiLevelType w:val="hybridMultilevel"/>
    <w:tmpl w:val="D61A4F7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F21255"/>
    <w:multiLevelType w:val="hybridMultilevel"/>
    <w:tmpl w:val="D36EB850"/>
    <w:lvl w:ilvl="0" w:tplc="6DA27AAA">
      <w:start w:val="2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85157CE"/>
    <w:multiLevelType w:val="hybridMultilevel"/>
    <w:tmpl w:val="9AAA1962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6C1733"/>
    <w:multiLevelType w:val="hybridMultilevel"/>
    <w:tmpl w:val="57C81552"/>
    <w:lvl w:ilvl="0" w:tplc="9F4A5398">
      <w:start w:val="1"/>
      <w:numFmt w:val="decimal"/>
      <w:lvlText w:val="%1."/>
      <w:lvlJc w:val="left"/>
      <w:pPr>
        <w:tabs>
          <w:tab w:val="num" w:pos="3621"/>
        </w:tabs>
        <w:ind w:left="3621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3621" w:hanging="360"/>
      </w:pPr>
    </w:lvl>
    <w:lvl w:ilvl="2" w:tplc="0419001B" w:tentative="1">
      <w:start w:val="1"/>
      <w:numFmt w:val="lowerRoman"/>
      <w:lvlText w:val="%3."/>
      <w:lvlJc w:val="right"/>
      <w:pPr>
        <w:ind w:left="4341" w:hanging="180"/>
      </w:pPr>
    </w:lvl>
    <w:lvl w:ilvl="3" w:tplc="0419000F" w:tentative="1">
      <w:start w:val="1"/>
      <w:numFmt w:val="decimal"/>
      <w:lvlText w:val="%4."/>
      <w:lvlJc w:val="left"/>
      <w:pPr>
        <w:ind w:left="5061" w:hanging="360"/>
      </w:pPr>
    </w:lvl>
    <w:lvl w:ilvl="4" w:tplc="04190019" w:tentative="1">
      <w:start w:val="1"/>
      <w:numFmt w:val="lowerLetter"/>
      <w:lvlText w:val="%5."/>
      <w:lvlJc w:val="left"/>
      <w:pPr>
        <w:ind w:left="5781" w:hanging="360"/>
      </w:pPr>
    </w:lvl>
    <w:lvl w:ilvl="5" w:tplc="0419001B" w:tentative="1">
      <w:start w:val="1"/>
      <w:numFmt w:val="lowerRoman"/>
      <w:lvlText w:val="%6."/>
      <w:lvlJc w:val="right"/>
      <w:pPr>
        <w:ind w:left="6501" w:hanging="180"/>
      </w:pPr>
    </w:lvl>
    <w:lvl w:ilvl="6" w:tplc="0419000F" w:tentative="1">
      <w:start w:val="1"/>
      <w:numFmt w:val="decimal"/>
      <w:lvlText w:val="%7."/>
      <w:lvlJc w:val="left"/>
      <w:pPr>
        <w:ind w:left="7221" w:hanging="360"/>
      </w:pPr>
    </w:lvl>
    <w:lvl w:ilvl="7" w:tplc="04190019" w:tentative="1">
      <w:start w:val="1"/>
      <w:numFmt w:val="lowerLetter"/>
      <w:lvlText w:val="%8."/>
      <w:lvlJc w:val="left"/>
      <w:pPr>
        <w:ind w:left="7941" w:hanging="360"/>
      </w:pPr>
    </w:lvl>
    <w:lvl w:ilvl="8" w:tplc="0419001B" w:tentative="1">
      <w:start w:val="1"/>
      <w:numFmt w:val="lowerRoman"/>
      <w:lvlText w:val="%9."/>
      <w:lvlJc w:val="right"/>
      <w:pPr>
        <w:ind w:left="8661" w:hanging="180"/>
      </w:pPr>
    </w:lvl>
  </w:abstractNum>
  <w:abstractNum w:abstractNumId="5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636"/>
        </w:tabs>
        <w:ind w:left="1636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7F736A4"/>
    <w:multiLevelType w:val="hybridMultilevel"/>
    <w:tmpl w:val="F4B8EBAA"/>
    <w:lvl w:ilvl="0" w:tplc="B0AC4202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ascii="PT Astra Serif" w:eastAsia="Calibri" w:hAnsi="PT Astra Serif" w:cs="Times New Roman"/>
        <w:b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8135EA8"/>
    <w:multiLevelType w:val="hybridMultilevel"/>
    <w:tmpl w:val="500A0DE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252755"/>
    <w:multiLevelType w:val="hybridMultilevel"/>
    <w:tmpl w:val="026A00AA"/>
    <w:lvl w:ilvl="0" w:tplc="CC403E42">
      <w:start w:val="1"/>
      <w:numFmt w:val="decimal"/>
      <w:lvlText w:val="%1."/>
      <w:lvlJc w:val="left"/>
      <w:pPr>
        <w:ind w:left="1287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2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">
    <w:nsid w:val="460C06F9"/>
    <w:multiLevelType w:val="hybridMultilevel"/>
    <w:tmpl w:val="7C52BE8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8C02B4B"/>
    <w:multiLevelType w:val="hybridMultilevel"/>
    <w:tmpl w:val="54C208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B096B53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67BB342D"/>
    <w:multiLevelType w:val="hybridMultilevel"/>
    <w:tmpl w:val="7C007DDE"/>
    <w:lvl w:ilvl="0" w:tplc="9F4A539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24">
    <w:nsid w:val="6E225C48"/>
    <w:multiLevelType w:val="hybridMultilevel"/>
    <w:tmpl w:val="DD3865F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FF1311F"/>
    <w:multiLevelType w:val="hybridMultilevel"/>
    <w:tmpl w:val="58D4553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7">
    <w:nsid w:val="71452F13"/>
    <w:multiLevelType w:val="hybridMultilevel"/>
    <w:tmpl w:val="5038F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74F5A32"/>
    <w:multiLevelType w:val="hybridMultilevel"/>
    <w:tmpl w:val="E35618C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>
    <w:nsid w:val="7B3C04DB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22"/>
  </w:num>
  <w:num w:numId="3">
    <w:abstractNumId w:val="13"/>
  </w:num>
  <w:num w:numId="4">
    <w:abstractNumId w:val="5"/>
  </w:num>
  <w:num w:numId="5">
    <w:abstractNumId w:val="6"/>
  </w:num>
  <w:num w:numId="6">
    <w:abstractNumId w:val="23"/>
  </w:num>
  <w:num w:numId="7">
    <w:abstractNumId w:val="11"/>
  </w:num>
  <w:num w:numId="8">
    <w:abstractNumId w:val="18"/>
  </w:num>
  <w:num w:numId="9">
    <w:abstractNumId w:val="17"/>
  </w:num>
  <w:num w:numId="10">
    <w:abstractNumId w:val="20"/>
  </w:num>
  <w:num w:numId="11">
    <w:abstractNumId w:val="12"/>
  </w:num>
  <w:num w:numId="12">
    <w:abstractNumId w:val="29"/>
  </w:num>
  <w:num w:numId="13">
    <w:abstractNumId w:val="7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26"/>
  </w:num>
  <w:num w:numId="15">
    <w:abstractNumId w:val="1"/>
  </w:num>
  <w:num w:numId="16">
    <w:abstractNumId w:val="7"/>
  </w:num>
  <w:num w:numId="17">
    <w:abstractNumId w:val="27"/>
  </w:num>
  <w:num w:numId="18">
    <w:abstractNumId w:val="21"/>
  </w:num>
  <w:num w:numId="19">
    <w:abstractNumId w:val="3"/>
  </w:num>
  <w:num w:numId="20">
    <w:abstractNumId w:val="30"/>
  </w:num>
  <w:num w:numId="21">
    <w:abstractNumId w:val="16"/>
  </w:num>
  <w:num w:numId="22">
    <w:abstractNumId w:val="2"/>
  </w:num>
  <w:num w:numId="23">
    <w:abstractNumId w:val="4"/>
  </w:num>
  <w:num w:numId="24">
    <w:abstractNumId w:val="14"/>
  </w:num>
  <w:num w:numId="25">
    <w:abstractNumId w:val="7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7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5"/>
  </w:num>
  <w:num w:numId="30">
    <w:abstractNumId w:val="0"/>
  </w:num>
  <w:num w:numId="31">
    <w:abstractNumId w:val="15"/>
  </w:num>
  <w:num w:numId="32">
    <w:abstractNumId w:val="9"/>
  </w:num>
  <w:num w:numId="33">
    <w:abstractNumId w:val="28"/>
  </w:num>
  <w:num w:numId="3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635F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1E2C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71C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0F7891"/>
    <w:rsid w:val="0010065E"/>
    <w:rsid w:val="00101298"/>
    <w:rsid w:val="00101B1A"/>
    <w:rsid w:val="001020F0"/>
    <w:rsid w:val="0010412F"/>
    <w:rsid w:val="001055AA"/>
    <w:rsid w:val="00105C92"/>
    <w:rsid w:val="001064E1"/>
    <w:rsid w:val="001073D6"/>
    <w:rsid w:val="001075D9"/>
    <w:rsid w:val="0011008C"/>
    <w:rsid w:val="00110758"/>
    <w:rsid w:val="00110EE6"/>
    <w:rsid w:val="00113FC3"/>
    <w:rsid w:val="001148D0"/>
    <w:rsid w:val="00115A2D"/>
    <w:rsid w:val="00115D65"/>
    <w:rsid w:val="00117847"/>
    <w:rsid w:val="00120290"/>
    <w:rsid w:val="00121065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2A47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04B2"/>
    <w:rsid w:val="00181295"/>
    <w:rsid w:val="00183237"/>
    <w:rsid w:val="00184D9F"/>
    <w:rsid w:val="00186A33"/>
    <w:rsid w:val="001874E0"/>
    <w:rsid w:val="00187BA2"/>
    <w:rsid w:val="00191FA8"/>
    <w:rsid w:val="001A091C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0BC9"/>
    <w:rsid w:val="001C2112"/>
    <w:rsid w:val="001C4F8E"/>
    <w:rsid w:val="001D1FC5"/>
    <w:rsid w:val="001D2AD3"/>
    <w:rsid w:val="001D443B"/>
    <w:rsid w:val="001D4906"/>
    <w:rsid w:val="001D4F51"/>
    <w:rsid w:val="001D5981"/>
    <w:rsid w:val="001D6B55"/>
    <w:rsid w:val="001E03AD"/>
    <w:rsid w:val="001E5D79"/>
    <w:rsid w:val="001E75CD"/>
    <w:rsid w:val="001E7CF1"/>
    <w:rsid w:val="001F4BD5"/>
    <w:rsid w:val="001F4C8C"/>
    <w:rsid w:val="001F5284"/>
    <w:rsid w:val="001F7814"/>
    <w:rsid w:val="0020132E"/>
    <w:rsid w:val="002062E2"/>
    <w:rsid w:val="00206696"/>
    <w:rsid w:val="00207243"/>
    <w:rsid w:val="00210AAF"/>
    <w:rsid w:val="002112BE"/>
    <w:rsid w:val="00212D82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1D60"/>
    <w:rsid w:val="0024316D"/>
    <w:rsid w:val="00247F3B"/>
    <w:rsid w:val="00251394"/>
    <w:rsid w:val="00252F05"/>
    <w:rsid w:val="00254B0C"/>
    <w:rsid w:val="002552CE"/>
    <w:rsid w:val="00256A58"/>
    <w:rsid w:val="00256F1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1032"/>
    <w:rsid w:val="002820DA"/>
    <w:rsid w:val="00283432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0EC0"/>
    <w:rsid w:val="002D3137"/>
    <w:rsid w:val="002D4CA1"/>
    <w:rsid w:val="002D5898"/>
    <w:rsid w:val="002D5E6B"/>
    <w:rsid w:val="002D6864"/>
    <w:rsid w:val="002D76EA"/>
    <w:rsid w:val="002D796B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541C"/>
    <w:rsid w:val="0030622F"/>
    <w:rsid w:val="00306655"/>
    <w:rsid w:val="003070FC"/>
    <w:rsid w:val="003100CC"/>
    <w:rsid w:val="0031024B"/>
    <w:rsid w:val="0031077D"/>
    <w:rsid w:val="00311AAB"/>
    <w:rsid w:val="00313315"/>
    <w:rsid w:val="00314227"/>
    <w:rsid w:val="00314EAC"/>
    <w:rsid w:val="00315762"/>
    <w:rsid w:val="00315D3E"/>
    <w:rsid w:val="00316787"/>
    <w:rsid w:val="00317355"/>
    <w:rsid w:val="003207A6"/>
    <w:rsid w:val="00321294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6484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156A"/>
    <w:rsid w:val="0035271F"/>
    <w:rsid w:val="00353DD7"/>
    <w:rsid w:val="0035461E"/>
    <w:rsid w:val="00354D56"/>
    <w:rsid w:val="00355313"/>
    <w:rsid w:val="0035756A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26ED"/>
    <w:rsid w:val="00396AD1"/>
    <w:rsid w:val="00396F76"/>
    <w:rsid w:val="00397A58"/>
    <w:rsid w:val="003A030B"/>
    <w:rsid w:val="003A0DC0"/>
    <w:rsid w:val="003A1DF2"/>
    <w:rsid w:val="003A2169"/>
    <w:rsid w:val="003A2C50"/>
    <w:rsid w:val="003A3E87"/>
    <w:rsid w:val="003A42CC"/>
    <w:rsid w:val="003A45AB"/>
    <w:rsid w:val="003A5897"/>
    <w:rsid w:val="003A5FEC"/>
    <w:rsid w:val="003A695E"/>
    <w:rsid w:val="003A6C31"/>
    <w:rsid w:val="003B11EB"/>
    <w:rsid w:val="003B1A00"/>
    <w:rsid w:val="003B4851"/>
    <w:rsid w:val="003B61BE"/>
    <w:rsid w:val="003B6382"/>
    <w:rsid w:val="003C0B06"/>
    <w:rsid w:val="003C0C82"/>
    <w:rsid w:val="003C12A3"/>
    <w:rsid w:val="003C38D9"/>
    <w:rsid w:val="003C5F56"/>
    <w:rsid w:val="003C6247"/>
    <w:rsid w:val="003C6276"/>
    <w:rsid w:val="003C66BC"/>
    <w:rsid w:val="003C782C"/>
    <w:rsid w:val="003C7898"/>
    <w:rsid w:val="003D0096"/>
    <w:rsid w:val="003D1C88"/>
    <w:rsid w:val="003D1F2C"/>
    <w:rsid w:val="003D1FAB"/>
    <w:rsid w:val="003D2557"/>
    <w:rsid w:val="003D52AD"/>
    <w:rsid w:val="003D545E"/>
    <w:rsid w:val="003D7BD9"/>
    <w:rsid w:val="003D7EAA"/>
    <w:rsid w:val="003E057C"/>
    <w:rsid w:val="003E0E1F"/>
    <w:rsid w:val="003E1FE5"/>
    <w:rsid w:val="003E2216"/>
    <w:rsid w:val="003E2B30"/>
    <w:rsid w:val="003E3E91"/>
    <w:rsid w:val="003E6577"/>
    <w:rsid w:val="003F05FB"/>
    <w:rsid w:val="003F0A03"/>
    <w:rsid w:val="003F14AD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27A8F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02"/>
    <w:rsid w:val="004442C0"/>
    <w:rsid w:val="00445879"/>
    <w:rsid w:val="00446E15"/>
    <w:rsid w:val="00446F23"/>
    <w:rsid w:val="00450699"/>
    <w:rsid w:val="00450D15"/>
    <w:rsid w:val="00454F08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655CB"/>
    <w:rsid w:val="004666BA"/>
    <w:rsid w:val="004700AC"/>
    <w:rsid w:val="00470B7D"/>
    <w:rsid w:val="00471CCD"/>
    <w:rsid w:val="00473EC0"/>
    <w:rsid w:val="00473F91"/>
    <w:rsid w:val="004743C3"/>
    <w:rsid w:val="00474C4D"/>
    <w:rsid w:val="00474ECF"/>
    <w:rsid w:val="00476900"/>
    <w:rsid w:val="00476B60"/>
    <w:rsid w:val="00476E8D"/>
    <w:rsid w:val="00481C2D"/>
    <w:rsid w:val="00481E4B"/>
    <w:rsid w:val="00482178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486D"/>
    <w:rsid w:val="004D7439"/>
    <w:rsid w:val="004D7B75"/>
    <w:rsid w:val="004E030F"/>
    <w:rsid w:val="004E063F"/>
    <w:rsid w:val="004E0DCA"/>
    <w:rsid w:val="004E1BEA"/>
    <w:rsid w:val="004E2580"/>
    <w:rsid w:val="004E3D25"/>
    <w:rsid w:val="004E3F7D"/>
    <w:rsid w:val="004E52F5"/>
    <w:rsid w:val="004E56F6"/>
    <w:rsid w:val="004E6C91"/>
    <w:rsid w:val="004E7050"/>
    <w:rsid w:val="004F124C"/>
    <w:rsid w:val="004F7575"/>
    <w:rsid w:val="00501A0B"/>
    <w:rsid w:val="00502AE6"/>
    <w:rsid w:val="00502E99"/>
    <w:rsid w:val="0050379E"/>
    <w:rsid w:val="00507A1C"/>
    <w:rsid w:val="00507FE1"/>
    <w:rsid w:val="00510BE3"/>
    <w:rsid w:val="00511C81"/>
    <w:rsid w:val="00513035"/>
    <w:rsid w:val="00515113"/>
    <w:rsid w:val="00521376"/>
    <w:rsid w:val="0052286D"/>
    <w:rsid w:val="005233EC"/>
    <w:rsid w:val="005241D5"/>
    <w:rsid w:val="0052592B"/>
    <w:rsid w:val="00525D89"/>
    <w:rsid w:val="005272B7"/>
    <w:rsid w:val="00531859"/>
    <w:rsid w:val="00532355"/>
    <w:rsid w:val="005324E8"/>
    <w:rsid w:val="005326F7"/>
    <w:rsid w:val="00533449"/>
    <w:rsid w:val="0053759E"/>
    <w:rsid w:val="005421B2"/>
    <w:rsid w:val="00544873"/>
    <w:rsid w:val="00544B67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08A"/>
    <w:rsid w:val="00580939"/>
    <w:rsid w:val="00580CD7"/>
    <w:rsid w:val="00581BF2"/>
    <w:rsid w:val="005845E5"/>
    <w:rsid w:val="00584656"/>
    <w:rsid w:val="0058468B"/>
    <w:rsid w:val="005856DF"/>
    <w:rsid w:val="00590D5F"/>
    <w:rsid w:val="005919F4"/>
    <w:rsid w:val="00592AF7"/>
    <w:rsid w:val="00592D1F"/>
    <w:rsid w:val="0059323A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29A2"/>
    <w:rsid w:val="005C32EA"/>
    <w:rsid w:val="005C3E91"/>
    <w:rsid w:val="005C3FD4"/>
    <w:rsid w:val="005C4F0D"/>
    <w:rsid w:val="005C713A"/>
    <w:rsid w:val="005C78F6"/>
    <w:rsid w:val="005D04B8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49FF"/>
    <w:rsid w:val="00617D0B"/>
    <w:rsid w:val="00617D27"/>
    <w:rsid w:val="006204A1"/>
    <w:rsid w:val="00621122"/>
    <w:rsid w:val="00621988"/>
    <w:rsid w:val="00621F27"/>
    <w:rsid w:val="00624932"/>
    <w:rsid w:val="00625FEE"/>
    <w:rsid w:val="00626882"/>
    <w:rsid w:val="006273C3"/>
    <w:rsid w:val="00630B50"/>
    <w:rsid w:val="00630FC8"/>
    <w:rsid w:val="00631057"/>
    <w:rsid w:val="00631B18"/>
    <w:rsid w:val="00632E8D"/>
    <w:rsid w:val="006333C7"/>
    <w:rsid w:val="00634714"/>
    <w:rsid w:val="0063572D"/>
    <w:rsid w:val="00636182"/>
    <w:rsid w:val="0064412F"/>
    <w:rsid w:val="006456EB"/>
    <w:rsid w:val="00645ED2"/>
    <w:rsid w:val="00647D34"/>
    <w:rsid w:val="006540E0"/>
    <w:rsid w:val="00654E8D"/>
    <w:rsid w:val="00656D04"/>
    <w:rsid w:val="006611DD"/>
    <w:rsid w:val="00662AA8"/>
    <w:rsid w:val="006639B7"/>
    <w:rsid w:val="006652AD"/>
    <w:rsid w:val="006668F2"/>
    <w:rsid w:val="0067205C"/>
    <w:rsid w:val="0067404D"/>
    <w:rsid w:val="00674F3D"/>
    <w:rsid w:val="00675A7F"/>
    <w:rsid w:val="00675CF1"/>
    <w:rsid w:val="0067625A"/>
    <w:rsid w:val="00676F34"/>
    <w:rsid w:val="00677332"/>
    <w:rsid w:val="00680BF8"/>
    <w:rsid w:val="00680EB6"/>
    <w:rsid w:val="00681B81"/>
    <w:rsid w:val="00681D54"/>
    <w:rsid w:val="00682426"/>
    <w:rsid w:val="00682F20"/>
    <w:rsid w:val="0068498A"/>
    <w:rsid w:val="00684D0F"/>
    <w:rsid w:val="0068659C"/>
    <w:rsid w:val="0068707B"/>
    <w:rsid w:val="0069075D"/>
    <w:rsid w:val="00690C03"/>
    <w:rsid w:val="00694BFD"/>
    <w:rsid w:val="00694D7C"/>
    <w:rsid w:val="00696A5F"/>
    <w:rsid w:val="00696C2A"/>
    <w:rsid w:val="006977A6"/>
    <w:rsid w:val="006A0C1C"/>
    <w:rsid w:val="006A0D93"/>
    <w:rsid w:val="006A0EA8"/>
    <w:rsid w:val="006A5703"/>
    <w:rsid w:val="006A6194"/>
    <w:rsid w:val="006A77CE"/>
    <w:rsid w:val="006B27AE"/>
    <w:rsid w:val="006B2D1F"/>
    <w:rsid w:val="006B55B7"/>
    <w:rsid w:val="006B6B2C"/>
    <w:rsid w:val="006C221A"/>
    <w:rsid w:val="006C29A0"/>
    <w:rsid w:val="006C324F"/>
    <w:rsid w:val="006C4F3D"/>
    <w:rsid w:val="006C51A6"/>
    <w:rsid w:val="006C5901"/>
    <w:rsid w:val="006C6306"/>
    <w:rsid w:val="006D0A48"/>
    <w:rsid w:val="006D19C6"/>
    <w:rsid w:val="006D3730"/>
    <w:rsid w:val="006D45D2"/>
    <w:rsid w:val="006D5B7E"/>
    <w:rsid w:val="006D5DBA"/>
    <w:rsid w:val="006D5F72"/>
    <w:rsid w:val="006D6F84"/>
    <w:rsid w:val="006E2849"/>
    <w:rsid w:val="006E7391"/>
    <w:rsid w:val="006F0A4C"/>
    <w:rsid w:val="006F3596"/>
    <w:rsid w:val="006F3A24"/>
    <w:rsid w:val="006F3B7C"/>
    <w:rsid w:val="006F48EC"/>
    <w:rsid w:val="006F4A86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47972"/>
    <w:rsid w:val="007501AD"/>
    <w:rsid w:val="007507F4"/>
    <w:rsid w:val="0075120B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A6A"/>
    <w:rsid w:val="00790AD5"/>
    <w:rsid w:val="0079154D"/>
    <w:rsid w:val="007925DE"/>
    <w:rsid w:val="007926EF"/>
    <w:rsid w:val="00793970"/>
    <w:rsid w:val="00793FED"/>
    <w:rsid w:val="00794C18"/>
    <w:rsid w:val="007950BD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2757"/>
    <w:rsid w:val="007B4900"/>
    <w:rsid w:val="007B719F"/>
    <w:rsid w:val="007C2273"/>
    <w:rsid w:val="007C65F9"/>
    <w:rsid w:val="007C6890"/>
    <w:rsid w:val="007C69F0"/>
    <w:rsid w:val="007C6B57"/>
    <w:rsid w:val="007C7740"/>
    <w:rsid w:val="007C7F6D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6262"/>
    <w:rsid w:val="007E6369"/>
    <w:rsid w:val="007E6C33"/>
    <w:rsid w:val="007E7041"/>
    <w:rsid w:val="007F1547"/>
    <w:rsid w:val="007F178D"/>
    <w:rsid w:val="007F45CA"/>
    <w:rsid w:val="007F4EF6"/>
    <w:rsid w:val="007F60D9"/>
    <w:rsid w:val="007F62F4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D06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4FAF"/>
    <w:rsid w:val="00847402"/>
    <w:rsid w:val="00850E20"/>
    <w:rsid w:val="00852923"/>
    <w:rsid w:val="00852CA4"/>
    <w:rsid w:val="008555E4"/>
    <w:rsid w:val="00856198"/>
    <w:rsid w:val="00857BA3"/>
    <w:rsid w:val="008617B5"/>
    <w:rsid w:val="00863A06"/>
    <w:rsid w:val="00865E9C"/>
    <w:rsid w:val="00867AD8"/>
    <w:rsid w:val="00870045"/>
    <w:rsid w:val="00870C51"/>
    <w:rsid w:val="008749C1"/>
    <w:rsid w:val="00875328"/>
    <w:rsid w:val="00877FF4"/>
    <w:rsid w:val="00882CB1"/>
    <w:rsid w:val="00883636"/>
    <w:rsid w:val="00884BF4"/>
    <w:rsid w:val="0088506D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440"/>
    <w:rsid w:val="008B35E8"/>
    <w:rsid w:val="008B3A3F"/>
    <w:rsid w:val="008B5E4C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C78A8"/>
    <w:rsid w:val="008D48EF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879"/>
    <w:rsid w:val="008E599F"/>
    <w:rsid w:val="008E5FE8"/>
    <w:rsid w:val="008F2C8D"/>
    <w:rsid w:val="008F3E7A"/>
    <w:rsid w:val="008F3F9D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A06"/>
    <w:rsid w:val="009222C4"/>
    <w:rsid w:val="00922705"/>
    <w:rsid w:val="00925BFB"/>
    <w:rsid w:val="009327E5"/>
    <w:rsid w:val="00933872"/>
    <w:rsid w:val="0093401A"/>
    <w:rsid w:val="009345AE"/>
    <w:rsid w:val="009428F4"/>
    <w:rsid w:val="00942E6F"/>
    <w:rsid w:val="0094503D"/>
    <w:rsid w:val="009453C2"/>
    <w:rsid w:val="00947B8F"/>
    <w:rsid w:val="00947D88"/>
    <w:rsid w:val="00947F92"/>
    <w:rsid w:val="00951331"/>
    <w:rsid w:val="0095228D"/>
    <w:rsid w:val="0095379D"/>
    <w:rsid w:val="00953FEC"/>
    <w:rsid w:val="00955161"/>
    <w:rsid w:val="00962311"/>
    <w:rsid w:val="009623CC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5FD9"/>
    <w:rsid w:val="0098613B"/>
    <w:rsid w:val="00986B72"/>
    <w:rsid w:val="00986CD2"/>
    <w:rsid w:val="00987D5C"/>
    <w:rsid w:val="00994318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5AD"/>
    <w:rsid w:val="009B685A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C5B7F"/>
    <w:rsid w:val="009D073E"/>
    <w:rsid w:val="009D1CA6"/>
    <w:rsid w:val="009D420E"/>
    <w:rsid w:val="009D4FE0"/>
    <w:rsid w:val="009D7505"/>
    <w:rsid w:val="009E124C"/>
    <w:rsid w:val="009E36C2"/>
    <w:rsid w:val="009F21FA"/>
    <w:rsid w:val="009F4F75"/>
    <w:rsid w:val="009F6BAC"/>
    <w:rsid w:val="009F7697"/>
    <w:rsid w:val="009F76CD"/>
    <w:rsid w:val="00A00209"/>
    <w:rsid w:val="00A0057B"/>
    <w:rsid w:val="00A01282"/>
    <w:rsid w:val="00A03A1E"/>
    <w:rsid w:val="00A050C2"/>
    <w:rsid w:val="00A05F60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99E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5F6A"/>
    <w:rsid w:val="00A45FBD"/>
    <w:rsid w:val="00A50EFC"/>
    <w:rsid w:val="00A527B8"/>
    <w:rsid w:val="00A52CB9"/>
    <w:rsid w:val="00A53294"/>
    <w:rsid w:val="00A553A8"/>
    <w:rsid w:val="00A57511"/>
    <w:rsid w:val="00A60519"/>
    <w:rsid w:val="00A62EA9"/>
    <w:rsid w:val="00A66F57"/>
    <w:rsid w:val="00A67A72"/>
    <w:rsid w:val="00A70A9D"/>
    <w:rsid w:val="00A7301C"/>
    <w:rsid w:val="00A73B43"/>
    <w:rsid w:val="00A74F0D"/>
    <w:rsid w:val="00A74F69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622"/>
    <w:rsid w:val="00AB3B8C"/>
    <w:rsid w:val="00AB44CE"/>
    <w:rsid w:val="00AB468F"/>
    <w:rsid w:val="00AB52F6"/>
    <w:rsid w:val="00AB591F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870"/>
    <w:rsid w:val="00AE6BE0"/>
    <w:rsid w:val="00AF3363"/>
    <w:rsid w:val="00AF7E41"/>
    <w:rsid w:val="00B0047C"/>
    <w:rsid w:val="00B00E64"/>
    <w:rsid w:val="00B02806"/>
    <w:rsid w:val="00B02D53"/>
    <w:rsid w:val="00B053CF"/>
    <w:rsid w:val="00B06CFE"/>
    <w:rsid w:val="00B1124A"/>
    <w:rsid w:val="00B133E1"/>
    <w:rsid w:val="00B141D6"/>
    <w:rsid w:val="00B14E5D"/>
    <w:rsid w:val="00B15C91"/>
    <w:rsid w:val="00B160CD"/>
    <w:rsid w:val="00B17AAE"/>
    <w:rsid w:val="00B17E73"/>
    <w:rsid w:val="00B21A33"/>
    <w:rsid w:val="00B23123"/>
    <w:rsid w:val="00B2474F"/>
    <w:rsid w:val="00B26145"/>
    <w:rsid w:val="00B2728C"/>
    <w:rsid w:val="00B27381"/>
    <w:rsid w:val="00B27522"/>
    <w:rsid w:val="00B276A2"/>
    <w:rsid w:val="00B301C8"/>
    <w:rsid w:val="00B30803"/>
    <w:rsid w:val="00B3575D"/>
    <w:rsid w:val="00B37A6A"/>
    <w:rsid w:val="00B401F2"/>
    <w:rsid w:val="00B4233C"/>
    <w:rsid w:val="00B433E8"/>
    <w:rsid w:val="00B45057"/>
    <w:rsid w:val="00B455CF"/>
    <w:rsid w:val="00B50D2C"/>
    <w:rsid w:val="00B51478"/>
    <w:rsid w:val="00B52060"/>
    <w:rsid w:val="00B521E2"/>
    <w:rsid w:val="00B52375"/>
    <w:rsid w:val="00B532C6"/>
    <w:rsid w:val="00B540B9"/>
    <w:rsid w:val="00B54345"/>
    <w:rsid w:val="00B56BD5"/>
    <w:rsid w:val="00B60FE0"/>
    <w:rsid w:val="00B62596"/>
    <w:rsid w:val="00B628CC"/>
    <w:rsid w:val="00B630EC"/>
    <w:rsid w:val="00B640ED"/>
    <w:rsid w:val="00B65B8A"/>
    <w:rsid w:val="00B65FA3"/>
    <w:rsid w:val="00B67098"/>
    <w:rsid w:val="00B710FF"/>
    <w:rsid w:val="00B71968"/>
    <w:rsid w:val="00B72367"/>
    <w:rsid w:val="00B72CAB"/>
    <w:rsid w:val="00B73DAC"/>
    <w:rsid w:val="00B7456C"/>
    <w:rsid w:val="00B7486B"/>
    <w:rsid w:val="00B74ADF"/>
    <w:rsid w:val="00B76105"/>
    <w:rsid w:val="00B77E77"/>
    <w:rsid w:val="00B8178C"/>
    <w:rsid w:val="00B82B8A"/>
    <w:rsid w:val="00B83413"/>
    <w:rsid w:val="00B84867"/>
    <w:rsid w:val="00B84CFC"/>
    <w:rsid w:val="00B86566"/>
    <w:rsid w:val="00B86568"/>
    <w:rsid w:val="00B92474"/>
    <w:rsid w:val="00B92D07"/>
    <w:rsid w:val="00B951E4"/>
    <w:rsid w:val="00B961BB"/>
    <w:rsid w:val="00B96859"/>
    <w:rsid w:val="00B96EAF"/>
    <w:rsid w:val="00BA22A7"/>
    <w:rsid w:val="00BB0237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6D0"/>
    <w:rsid w:val="00BE686B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1682"/>
    <w:rsid w:val="00C12019"/>
    <w:rsid w:val="00C12DD9"/>
    <w:rsid w:val="00C13D5D"/>
    <w:rsid w:val="00C14300"/>
    <w:rsid w:val="00C1433A"/>
    <w:rsid w:val="00C1612C"/>
    <w:rsid w:val="00C17358"/>
    <w:rsid w:val="00C17CCE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3591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2AFF"/>
    <w:rsid w:val="00C94156"/>
    <w:rsid w:val="00C968B3"/>
    <w:rsid w:val="00C96C22"/>
    <w:rsid w:val="00C976B6"/>
    <w:rsid w:val="00C97898"/>
    <w:rsid w:val="00CA3299"/>
    <w:rsid w:val="00CA5DB3"/>
    <w:rsid w:val="00CA5EFB"/>
    <w:rsid w:val="00CA78D1"/>
    <w:rsid w:val="00CB0DAE"/>
    <w:rsid w:val="00CB18D0"/>
    <w:rsid w:val="00CB2187"/>
    <w:rsid w:val="00CB500B"/>
    <w:rsid w:val="00CB55A1"/>
    <w:rsid w:val="00CB6077"/>
    <w:rsid w:val="00CB69C8"/>
    <w:rsid w:val="00CB6E87"/>
    <w:rsid w:val="00CC0B87"/>
    <w:rsid w:val="00CC1114"/>
    <w:rsid w:val="00CC15C7"/>
    <w:rsid w:val="00CC1AFD"/>
    <w:rsid w:val="00CC516A"/>
    <w:rsid w:val="00CD1AFF"/>
    <w:rsid w:val="00CD3298"/>
    <w:rsid w:val="00CD3BC9"/>
    <w:rsid w:val="00CD42FA"/>
    <w:rsid w:val="00CE0450"/>
    <w:rsid w:val="00CE083B"/>
    <w:rsid w:val="00CE3C44"/>
    <w:rsid w:val="00CE4EAE"/>
    <w:rsid w:val="00CE5C7D"/>
    <w:rsid w:val="00CE6879"/>
    <w:rsid w:val="00CF1145"/>
    <w:rsid w:val="00CF4535"/>
    <w:rsid w:val="00CF4B26"/>
    <w:rsid w:val="00CF5A0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4F1"/>
    <w:rsid w:val="00D1196A"/>
    <w:rsid w:val="00D13BA2"/>
    <w:rsid w:val="00D16BE1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14A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23DF"/>
    <w:rsid w:val="00D635F1"/>
    <w:rsid w:val="00D63D31"/>
    <w:rsid w:val="00D65E8F"/>
    <w:rsid w:val="00D65F5C"/>
    <w:rsid w:val="00D66706"/>
    <w:rsid w:val="00D700DD"/>
    <w:rsid w:val="00D70F08"/>
    <w:rsid w:val="00D71FC7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87BEA"/>
    <w:rsid w:val="00D902DF"/>
    <w:rsid w:val="00D90A52"/>
    <w:rsid w:val="00D91AEF"/>
    <w:rsid w:val="00D9268D"/>
    <w:rsid w:val="00D946FC"/>
    <w:rsid w:val="00D94E79"/>
    <w:rsid w:val="00D95340"/>
    <w:rsid w:val="00D96859"/>
    <w:rsid w:val="00DA05DF"/>
    <w:rsid w:val="00DA0AC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3CB2"/>
    <w:rsid w:val="00DB48C0"/>
    <w:rsid w:val="00DB5F69"/>
    <w:rsid w:val="00DB7CF0"/>
    <w:rsid w:val="00DC0082"/>
    <w:rsid w:val="00DC1146"/>
    <w:rsid w:val="00DC12C2"/>
    <w:rsid w:val="00DC34A0"/>
    <w:rsid w:val="00DC3CC0"/>
    <w:rsid w:val="00DC518B"/>
    <w:rsid w:val="00DD0612"/>
    <w:rsid w:val="00DD0D81"/>
    <w:rsid w:val="00DD216B"/>
    <w:rsid w:val="00DD35B7"/>
    <w:rsid w:val="00DD4FC9"/>
    <w:rsid w:val="00DD554D"/>
    <w:rsid w:val="00DE16FB"/>
    <w:rsid w:val="00DE1B85"/>
    <w:rsid w:val="00DE321E"/>
    <w:rsid w:val="00DE3B94"/>
    <w:rsid w:val="00DE5966"/>
    <w:rsid w:val="00DE5FD7"/>
    <w:rsid w:val="00DF1273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06252"/>
    <w:rsid w:val="00E11063"/>
    <w:rsid w:val="00E110B9"/>
    <w:rsid w:val="00E1193B"/>
    <w:rsid w:val="00E128D8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5A4A"/>
    <w:rsid w:val="00E36602"/>
    <w:rsid w:val="00E36F98"/>
    <w:rsid w:val="00E40334"/>
    <w:rsid w:val="00E412C4"/>
    <w:rsid w:val="00E42D24"/>
    <w:rsid w:val="00E43275"/>
    <w:rsid w:val="00E433D1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224"/>
    <w:rsid w:val="00E6448A"/>
    <w:rsid w:val="00E66083"/>
    <w:rsid w:val="00E66FCE"/>
    <w:rsid w:val="00E67164"/>
    <w:rsid w:val="00E70CA3"/>
    <w:rsid w:val="00E72DC9"/>
    <w:rsid w:val="00E73768"/>
    <w:rsid w:val="00E7482C"/>
    <w:rsid w:val="00E75294"/>
    <w:rsid w:val="00E76053"/>
    <w:rsid w:val="00E76F32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02"/>
    <w:rsid w:val="00EB1711"/>
    <w:rsid w:val="00EB2EE8"/>
    <w:rsid w:val="00EB4B6B"/>
    <w:rsid w:val="00EB4EE5"/>
    <w:rsid w:val="00EB7466"/>
    <w:rsid w:val="00EB784F"/>
    <w:rsid w:val="00EC0BA3"/>
    <w:rsid w:val="00EC1ABD"/>
    <w:rsid w:val="00EC2ADF"/>
    <w:rsid w:val="00EC42AC"/>
    <w:rsid w:val="00EC5DCC"/>
    <w:rsid w:val="00ED0044"/>
    <w:rsid w:val="00ED0D6A"/>
    <w:rsid w:val="00ED0EBF"/>
    <w:rsid w:val="00ED38B2"/>
    <w:rsid w:val="00ED5D26"/>
    <w:rsid w:val="00ED64CD"/>
    <w:rsid w:val="00ED67E1"/>
    <w:rsid w:val="00EE1B7E"/>
    <w:rsid w:val="00EE1E22"/>
    <w:rsid w:val="00EE3626"/>
    <w:rsid w:val="00EE3FD6"/>
    <w:rsid w:val="00EE53D3"/>
    <w:rsid w:val="00EE59D9"/>
    <w:rsid w:val="00EE7B5D"/>
    <w:rsid w:val="00EF0B76"/>
    <w:rsid w:val="00EF0D92"/>
    <w:rsid w:val="00EF1DF0"/>
    <w:rsid w:val="00EF22E4"/>
    <w:rsid w:val="00EF38CC"/>
    <w:rsid w:val="00EF38D3"/>
    <w:rsid w:val="00EF3A30"/>
    <w:rsid w:val="00EF3D77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03E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5493"/>
    <w:rsid w:val="00F65F8B"/>
    <w:rsid w:val="00F663AA"/>
    <w:rsid w:val="00F66E5E"/>
    <w:rsid w:val="00F70BCC"/>
    <w:rsid w:val="00F71FF4"/>
    <w:rsid w:val="00F73B49"/>
    <w:rsid w:val="00F7468D"/>
    <w:rsid w:val="00F749B5"/>
    <w:rsid w:val="00F75986"/>
    <w:rsid w:val="00F776ED"/>
    <w:rsid w:val="00F779E9"/>
    <w:rsid w:val="00F854CA"/>
    <w:rsid w:val="00F86F7B"/>
    <w:rsid w:val="00F86FD4"/>
    <w:rsid w:val="00F90647"/>
    <w:rsid w:val="00F9082A"/>
    <w:rsid w:val="00F91350"/>
    <w:rsid w:val="00F927EA"/>
    <w:rsid w:val="00F94142"/>
    <w:rsid w:val="00F968E5"/>
    <w:rsid w:val="00F96E23"/>
    <w:rsid w:val="00FA1B52"/>
    <w:rsid w:val="00FA3D98"/>
    <w:rsid w:val="00FA4276"/>
    <w:rsid w:val="00FA6024"/>
    <w:rsid w:val="00FA7CC3"/>
    <w:rsid w:val="00FB03EE"/>
    <w:rsid w:val="00FB0BE4"/>
    <w:rsid w:val="00FB2D4D"/>
    <w:rsid w:val="00FB7C3E"/>
    <w:rsid w:val="00FC01A1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34A3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E711ABC-A444-4CA7-A5C7-4D60B8C7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696A5F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aliases w:val="Нумерованный,Список маркированный,Список точки,List Paragraph,Заголовок ур.2 (1 раздел),СПИСОК"/>
    <w:basedOn w:val="a"/>
    <w:link w:val="aff1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2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f1">
    <w:name w:val="Абзац списка Знак"/>
    <w:aliases w:val="Нумерованный Знак,Список маркированный Знак,Список точки Знак,List Paragraph Знак,Заголовок ур.2 (1 раздел) Знак,СПИСОК Знак"/>
    <w:link w:val="aff0"/>
    <w:uiPriority w:val="34"/>
    <w:locked/>
    <w:rsid w:val="00D90A52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E35A4A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4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9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630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2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65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0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3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161E1A-348A-4004-A452-D6C1ECFFE0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455</TotalTime>
  <Pages>2</Pages>
  <Words>549</Words>
  <Characters>3132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3674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57</cp:revision>
  <cp:lastPrinted>2022-02-14T12:09:00Z</cp:lastPrinted>
  <dcterms:created xsi:type="dcterms:W3CDTF">2021-12-19T03:30:00Z</dcterms:created>
  <dcterms:modified xsi:type="dcterms:W3CDTF">2022-03-04T10:01:00Z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