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A44F36" w:rsidTr="00987D5C">
        <w:trPr>
          <w:trHeight w:val="2430"/>
        </w:trPr>
        <w:tc>
          <w:tcPr>
            <w:tcW w:w="3828" w:type="dxa"/>
          </w:tcPr>
          <w:p w:rsidR="00D700DD" w:rsidRPr="00A44F36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A44F36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A44F36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A44F36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A44F36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A44F36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A44F36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A44F36" w:rsidRDefault="00C539FE" w:rsidP="00C539FE">
      <w:pPr>
        <w:pStyle w:val="Default"/>
        <w:jc w:val="center"/>
        <w:rPr>
          <w:rFonts w:ascii="PT Astra Serif" w:hAnsi="PT Astra Serif"/>
        </w:rPr>
      </w:pPr>
      <w:r w:rsidRPr="00A44F36">
        <w:rPr>
          <w:rFonts w:ascii="PT Astra Serif" w:hAnsi="PT Astra Serif"/>
          <w:b/>
          <w:bCs/>
        </w:rPr>
        <w:t>РЕШЕНИЕ</w:t>
      </w:r>
      <w:r w:rsidR="00694D7C" w:rsidRPr="00A44F36">
        <w:rPr>
          <w:rFonts w:ascii="PT Astra Serif" w:hAnsi="PT Astra Serif"/>
          <w:b/>
          <w:bCs/>
        </w:rPr>
        <w:t xml:space="preserve"> № </w:t>
      </w:r>
      <w:r w:rsidR="00F564A0">
        <w:rPr>
          <w:rFonts w:ascii="PT Astra Serif" w:hAnsi="PT Astra Serif"/>
          <w:b/>
          <w:bCs/>
        </w:rPr>
        <w:t>58</w:t>
      </w:r>
    </w:p>
    <w:p w:rsidR="00C539FE" w:rsidRPr="00A44F36" w:rsidRDefault="00D23FC4" w:rsidP="00C539FE">
      <w:pPr>
        <w:pStyle w:val="Default"/>
        <w:jc w:val="center"/>
        <w:rPr>
          <w:rFonts w:ascii="PT Astra Serif" w:hAnsi="PT Astra Serif"/>
        </w:rPr>
      </w:pPr>
      <w:r w:rsidRPr="00A44F36">
        <w:rPr>
          <w:rFonts w:ascii="PT Astra Serif" w:hAnsi="PT Astra Serif"/>
          <w:b/>
          <w:bCs/>
        </w:rPr>
        <w:t>к</w:t>
      </w:r>
      <w:r w:rsidR="00C539FE" w:rsidRPr="00A44F36">
        <w:rPr>
          <w:rFonts w:ascii="PT Astra Serif" w:hAnsi="PT Astra Serif"/>
          <w:b/>
          <w:bCs/>
        </w:rPr>
        <w:t>омиссии по рассмотрению споров о результатах</w:t>
      </w:r>
    </w:p>
    <w:p w:rsidR="00EB7466" w:rsidRPr="00A44F36" w:rsidRDefault="00C539FE" w:rsidP="00C539FE">
      <w:pPr>
        <w:jc w:val="center"/>
        <w:rPr>
          <w:rFonts w:ascii="PT Astra Serif" w:hAnsi="PT Astra Serif"/>
          <w:b/>
          <w:bCs/>
        </w:rPr>
      </w:pPr>
      <w:r w:rsidRPr="00A44F36">
        <w:rPr>
          <w:rFonts w:ascii="PT Astra Serif" w:hAnsi="PT Astra Serif"/>
          <w:b/>
          <w:bCs/>
        </w:rPr>
        <w:t xml:space="preserve">определения кадастровой стоимости </w:t>
      </w:r>
      <w:r w:rsidR="00EB7466" w:rsidRPr="00A44F36">
        <w:rPr>
          <w:rFonts w:ascii="PT Astra Serif" w:hAnsi="PT Astra Serif"/>
          <w:b/>
          <w:bCs/>
        </w:rPr>
        <w:t xml:space="preserve">на территории </w:t>
      </w:r>
      <w:r w:rsidR="00D23FC4" w:rsidRPr="00A44F36">
        <w:rPr>
          <w:rFonts w:ascii="PT Astra Serif" w:hAnsi="PT Astra Serif"/>
          <w:b/>
        </w:rPr>
        <w:t>Т</w:t>
      </w:r>
      <w:r w:rsidR="00EB7466" w:rsidRPr="00A44F36">
        <w:rPr>
          <w:rFonts w:ascii="PT Astra Serif" w:hAnsi="PT Astra Serif"/>
          <w:b/>
        </w:rPr>
        <w:t>омской области</w:t>
      </w:r>
    </w:p>
    <w:p w:rsidR="003D0096" w:rsidRPr="00A44F36" w:rsidRDefault="00EB7466" w:rsidP="00C539FE">
      <w:pPr>
        <w:jc w:val="center"/>
        <w:rPr>
          <w:rFonts w:ascii="PT Astra Serif" w:hAnsi="PT Astra Serif"/>
          <w:b/>
          <w:bCs/>
        </w:rPr>
      </w:pPr>
      <w:r w:rsidRPr="00A44F36">
        <w:rPr>
          <w:rFonts w:ascii="PT Astra Serif" w:hAnsi="PT Astra Serif"/>
          <w:b/>
          <w:bCs/>
        </w:rPr>
        <w:t>(далее</w:t>
      </w:r>
      <w:r w:rsidR="00C539FE" w:rsidRPr="00A44F36">
        <w:rPr>
          <w:rFonts w:ascii="PT Astra Serif" w:hAnsi="PT Astra Serif"/>
          <w:b/>
          <w:bCs/>
        </w:rPr>
        <w:t xml:space="preserve"> – комиссия)</w:t>
      </w:r>
    </w:p>
    <w:p w:rsidR="000E15E1" w:rsidRPr="00A44F36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130"/>
        <w:gridCol w:w="166"/>
        <w:gridCol w:w="137"/>
        <w:gridCol w:w="1273"/>
        <w:gridCol w:w="4506"/>
        <w:gridCol w:w="164"/>
      </w:tblGrid>
      <w:tr w:rsidR="00D23FC4" w:rsidRPr="00A44F36" w:rsidTr="005D5B17">
        <w:tc>
          <w:tcPr>
            <w:tcW w:w="4674" w:type="dxa"/>
            <w:gridSpan w:val="5"/>
            <w:vMerge w:val="restart"/>
            <w:shd w:val="clear" w:color="auto" w:fill="auto"/>
          </w:tcPr>
          <w:p w:rsidR="00D23FC4" w:rsidRPr="00A44F36" w:rsidRDefault="004E57A9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25</w:t>
            </w:r>
            <w:r w:rsidR="00A3592B" w:rsidRPr="00A44F36">
              <w:rPr>
                <w:rFonts w:ascii="PT Astra Serif" w:hAnsi="PT Astra Serif"/>
              </w:rPr>
              <w:t xml:space="preserve"> </w:t>
            </w:r>
            <w:r w:rsidR="003579EC" w:rsidRPr="00A44F36">
              <w:rPr>
                <w:rFonts w:ascii="PT Astra Serif" w:hAnsi="PT Astra Serif"/>
              </w:rPr>
              <w:t>марта</w:t>
            </w:r>
            <w:r w:rsidR="00A3592B" w:rsidRPr="00A44F36">
              <w:rPr>
                <w:rFonts w:ascii="PT Astra Serif" w:hAnsi="PT Astra Serif"/>
              </w:rPr>
              <w:t xml:space="preserve"> </w:t>
            </w:r>
            <w:r w:rsidR="00D23FC4" w:rsidRPr="00A44F36">
              <w:rPr>
                <w:rFonts w:ascii="PT Astra Serif" w:hAnsi="PT Astra Serif"/>
              </w:rPr>
              <w:t>202</w:t>
            </w:r>
            <w:r w:rsidR="00544B67" w:rsidRPr="00A44F36">
              <w:rPr>
                <w:rFonts w:ascii="PT Astra Serif" w:hAnsi="PT Astra Serif"/>
              </w:rPr>
              <w:t>2</w:t>
            </w:r>
            <w:r w:rsidR="00D23FC4" w:rsidRPr="00A44F36">
              <w:rPr>
                <w:rFonts w:ascii="PT Astra Serif" w:hAnsi="PT Astra Serif"/>
              </w:rPr>
              <w:t xml:space="preserve"> года</w:t>
            </w:r>
          </w:p>
          <w:p w:rsidR="00D23FC4" w:rsidRPr="00A44F36" w:rsidRDefault="00A9501A" w:rsidP="0029561D">
            <w:pPr>
              <w:rPr>
                <w:rFonts w:ascii="PT Astra Serif" w:hAnsi="PT Astra Serif"/>
              </w:rPr>
            </w:pPr>
            <w:r w:rsidRPr="00A44F36">
              <w:rPr>
                <w:rFonts w:ascii="PT Astra Serif" w:hAnsi="PT Astra Serif"/>
              </w:rPr>
              <w:t>1</w:t>
            </w:r>
            <w:r w:rsidR="0029561D" w:rsidRPr="00A44F36">
              <w:rPr>
                <w:rFonts w:ascii="PT Astra Serif" w:hAnsi="PT Astra Serif"/>
              </w:rPr>
              <w:t>4</w:t>
            </w:r>
            <w:r w:rsidR="00D23FC4" w:rsidRPr="00A44F36">
              <w:rPr>
                <w:rFonts w:ascii="PT Astra Serif" w:hAnsi="PT Astra Serif"/>
              </w:rPr>
              <w:t>.</w:t>
            </w:r>
            <w:r w:rsidR="00085263" w:rsidRPr="00A44F36">
              <w:rPr>
                <w:rFonts w:ascii="PT Astra Serif" w:hAnsi="PT Astra Serif"/>
              </w:rPr>
              <w:t>0</w:t>
            </w:r>
            <w:r w:rsidR="001C2112" w:rsidRPr="00A44F36">
              <w:rPr>
                <w:rFonts w:ascii="PT Astra Serif" w:hAnsi="PT Astra Serif"/>
              </w:rPr>
              <w:t>0</w:t>
            </w:r>
            <w:r w:rsidR="00D23FC4" w:rsidRPr="00A44F36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gridSpan w:val="2"/>
            <w:shd w:val="clear" w:color="auto" w:fill="auto"/>
          </w:tcPr>
          <w:p w:rsidR="00D23FC4" w:rsidRPr="00A44F36" w:rsidRDefault="00D23FC4" w:rsidP="0006234C">
            <w:pPr>
              <w:rPr>
                <w:rFonts w:ascii="PT Astra Serif" w:hAnsi="PT Astra Serif"/>
              </w:rPr>
            </w:pPr>
            <w:r w:rsidRPr="00A44F36">
              <w:rPr>
                <w:rFonts w:ascii="PT Astra Serif" w:hAnsi="PT Astra Serif"/>
              </w:rPr>
              <w:t>Место проведения: г. Томск, пр.</w:t>
            </w:r>
            <w:r w:rsidR="00E70CA3" w:rsidRPr="00A44F36">
              <w:rPr>
                <w:rFonts w:ascii="PT Astra Serif" w:hAnsi="PT Astra Serif"/>
              </w:rPr>
              <w:t xml:space="preserve"> </w:t>
            </w:r>
            <w:r w:rsidRPr="00A44F36">
              <w:rPr>
                <w:rFonts w:ascii="PT Astra Serif" w:hAnsi="PT Astra Serif"/>
              </w:rPr>
              <w:t>Кирова,</w:t>
            </w:r>
            <w:r w:rsidR="00C44A0E" w:rsidRPr="00A44F36">
              <w:rPr>
                <w:rFonts w:ascii="PT Astra Serif" w:hAnsi="PT Astra Serif"/>
              </w:rPr>
              <w:t xml:space="preserve"> </w:t>
            </w:r>
            <w:r w:rsidRPr="00A44F36">
              <w:rPr>
                <w:rFonts w:ascii="PT Astra Serif" w:hAnsi="PT Astra Serif"/>
              </w:rPr>
              <w:t>д.20,</w:t>
            </w:r>
          </w:p>
        </w:tc>
      </w:tr>
      <w:tr w:rsidR="00D23FC4" w:rsidRPr="00A44F36" w:rsidTr="005D5B17">
        <w:tc>
          <w:tcPr>
            <w:tcW w:w="4674" w:type="dxa"/>
            <w:gridSpan w:val="5"/>
            <w:vMerge/>
            <w:shd w:val="clear" w:color="auto" w:fill="auto"/>
          </w:tcPr>
          <w:p w:rsidR="00D23FC4" w:rsidRPr="00A44F36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gridSpan w:val="2"/>
            <w:shd w:val="clear" w:color="auto" w:fill="auto"/>
          </w:tcPr>
          <w:p w:rsidR="00C94156" w:rsidRPr="00A44F36" w:rsidRDefault="00315D3E" w:rsidP="0006234C">
            <w:pPr>
              <w:rPr>
                <w:rFonts w:ascii="PT Astra Serif" w:hAnsi="PT Astra Serif"/>
              </w:rPr>
            </w:pPr>
            <w:r w:rsidRPr="00A44F36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A44F36" w:rsidTr="005D5B17">
        <w:tc>
          <w:tcPr>
            <w:tcW w:w="9344" w:type="dxa"/>
            <w:gridSpan w:val="7"/>
            <w:shd w:val="clear" w:color="auto" w:fill="auto"/>
          </w:tcPr>
          <w:p w:rsidR="004B630F" w:rsidRPr="00A44F36" w:rsidRDefault="005B19A8" w:rsidP="00696A5F">
            <w:pPr>
              <w:pStyle w:val="af1"/>
            </w:pPr>
            <w:r w:rsidRPr="00A44F36">
              <w:t>Комиссия в составе:</w:t>
            </w:r>
          </w:p>
          <w:p w:rsidR="00C94156" w:rsidRPr="00A44F36" w:rsidRDefault="00C94156" w:rsidP="00696A5F">
            <w:pPr>
              <w:pStyle w:val="af1"/>
            </w:pPr>
          </w:p>
        </w:tc>
      </w:tr>
      <w:tr w:rsidR="00544B67" w:rsidRPr="00A44F36" w:rsidTr="005D5B17">
        <w:trPr>
          <w:gridAfter w:val="1"/>
          <w:wAfter w:w="164" w:type="dxa"/>
        </w:trPr>
        <w:tc>
          <w:tcPr>
            <w:tcW w:w="3098" w:type="dxa"/>
            <w:gridSpan w:val="2"/>
            <w:shd w:val="clear" w:color="auto" w:fill="auto"/>
          </w:tcPr>
          <w:p w:rsidR="00544B67" w:rsidRPr="00A44F36" w:rsidRDefault="00544B67" w:rsidP="00544B67">
            <w:pPr>
              <w:pStyle w:val="af1"/>
            </w:pPr>
            <w:r w:rsidRPr="00A44F36">
              <w:t>Малиновская Елена Юрьевна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B67" w:rsidRPr="00A44F36" w:rsidRDefault="00544B67" w:rsidP="00544B67">
            <w:pPr>
              <w:pStyle w:val="af1"/>
            </w:pPr>
            <w:r w:rsidRPr="00A44F36">
              <w:t>-</w:t>
            </w:r>
          </w:p>
        </w:tc>
        <w:tc>
          <w:tcPr>
            <w:tcW w:w="5779" w:type="dxa"/>
            <w:gridSpan w:val="2"/>
            <w:shd w:val="clear" w:color="auto" w:fill="auto"/>
          </w:tcPr>
          <w:p w:rsidR="00544B67" w:rsidRPr="00A44F36" w:rsidRDefault="00544B67" w:rsidP="00544B67">
            <w:pPr>
              <w:pStyle w:val="af1"/>
            </w:pPr>
            <w:r w:rsidRPr="00A44F36">
              <w:t xml:space="preserve">председатель комиссии, заместитель начальника Департамента по управлению государственной собственностью Томской области </w:t>
            </w:r>
          </w:p>
        </w:tc>
      </w:tr>
      <w:tr w:rsidR="003A1DF2" w:rsidRPr="00A44F36" w:rsidTr="005D5B17">
        <w:trPr>
          <w:gridAfter w:val="1"/>
          <w:wAfter w:w="164" w:type="dxa"/>
        </w:trPr>
        <w:tc>
          <w:tcPr>
            <w:tcW w:w="3098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  <w:r w:rsidRPr="00A44F36">
              <w:t>Мельникова Екатерина Феликсовна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  <w:r w:rsidRPr="00A44F36">
              <w:t>-</w:t>
            </w:r>
          </w:p>
        </w:tc>
        <w:tc>
          <w:tcPr>
            <w:tcW w:w="5779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  <w:r w:rsidRPr="00A44F36">
              <w:t>помощник Уполномоченного по защите прав предпринимателей в Томской области – юрист</w:t>
            </w:r>
          </w:p>
        </w:tc>
      </w:tr>
      <w:tr w:rsidR="003A1DF2" w:rsidRPr="00A44F36" w:rsidTr="005D5B17">
        <w:trPr>
          <w:gridAfter w:val="1"/>
          <w:wAfter w:w="164" w:type="dxa"/>
        </w:trPr>
        <w:tc>
          <w:tcPr>
            <w:tcW w:w="3098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A44F36" w:rsidRDefault="003A1DF2" w:rsidP="003A1DF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5779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</w:p>
        </w:tc>
      </w:tr>
      <w:tr w:rsidR="00F564A0" w:rsidRPr="00A44F36" w:rsidTr="005D5B17">
        <w:trPr>
          <w:gridAfter w:val="1"/>
          <w:wAfter w:w="164" w:type="dxa"/>
        </w:trPr>
        <w:tc>
          <w:tcPr>
            <w:tcW w:w="3098" w:type="dxa"/>
            <w:gridSpan w:val="2"/>
            <w:shd w:val="clear" w:color="auto" w:fill="auto"/>
          </w:tcPr>
          <w:p w:rsidR="00F564A0" w:rsidRPr="00F47495" w:rsidRDefault="00F564A0" w:rsidP="00F564A0">
            <w:pPr>
              <w:pStyle w:val="af1"/>
              <w:jc w:val="both"/>
            </w:pPr>
            <w:r w:rsidRPr="00F47495">
              <w:t>Лиманская Наталья Викторовна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F564A0" w:rsidRPr="00F47495" w:rsidRDefault="00F564A0" w:rsidP="00F564A0">
            <w:pPr>
              <w:pStyle w:val="af1"/>
              <w:jc w:val="both"/>
            </w:pPr>
            <w:r w:rsidRPr="00F47495">
              <w:t>-</w:t>
            </w:r>
          </w:p>
        </w:tc>
        <w:tc>
          <w:tcPr>
            <w:tcW w:w="5779" w:type="dxa"/>
            <w:gridSpan w:val="2"/>
            <w:shd w:val="clear" w:color="auto" w:fill="auto"/>
          </w:tcPr>
          <w:p w:rsidR="00F564A0" w:rsidRPr="00F47495" w:rsidRDefault="00F564A0" w:rsidP="00F564A0">
            <w:pPr>
              <w:pStyle w:val="af1"/>
              <w:jc w:val="both"/>
            </w:pPr>
            <w:r w:rsidRPr="00F47495">
              <w:t>исполнительный директор Ассоциации «Совет муниципальных образований Томской области»</w:t>
            </w:r>
          </w:p>
        </w:tc>
      </w:tr>
      <w:tr w:rsidR="00677332" w:rsidRPr="00A44F36" w:rsidTr="005D5B17">
        <w:trPr>
          <w:gridAfter w:val="1"/>
          <w:wAfter w:w="164" w:type="dxa"/>
        </w:trPr>
        <w:tc>
          <w:tcPr>
            <w:tcW w:w="3098" w:type="dxa"/>
            <w:gridSpan w:val="2"/>
            <w:shd w:val="clear" w:color="auto" w:fill="auto"/>
          </w:tcPr>
          <w:p w:rsidR="00677332" w:rsidRPr="00A44F36" w:rsidRDefault="00677332" w:rsidP="00677332">
            <w:pPr>
              <w:pStyle w:val="af1"/>
              <w:jc w:val="both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677332" w:rsidRPr="00A44F36" w:rsidRDefault="00677332" w:rsidP="00677332">
            <w:pPr>
              <w:pStyle w:val="af1"/>
              <w:jc w:val="both"/>
            </w:pPr>
          </w:p>
        </w:tc>
        <w:tc>
          <w:tcPr>
            <w:tcW w:w="5779" w:type="dxa"/>
            <w:gridSpan w:val="2"/>
            <w:shd w:val="clear" w:color="auto" w:fill="auto"/>
          </w:tcPr>
          <w:p w:rsidR="00677332" w:rsidRPr="00A44F36" w:rsidRDefault="00677332" w:rsidP="00677332">
            <w:pPr>
              <w:pStyle w:val="af1"/>
              <w:jc w:val="both"/>
            </w:pPr>
          </w:p>
        </w:tc>
      </w:tr>
      <w:tr w:rsidR="00677332" w:rsidRPr="00A44F36" w:rsidTr="005D5B17">
        <w:trPr>
          <w:gridAfter w:val="1"/>
          <w:wAfter w:w="164" w:type="dxa"/>
        </w:trPr>
        <w:tc>
          <w:tcPr>
            <w:tcW w:w="3098" w:type="dxa"/>
            <w:gridSpan w:val="2"/>
            <w:shd w:val="clear" w:color="auto" w:fill="auto"/>
          </w:tcPr>
          <w:p w:rsidR="00677332" w:rsidRPr="00A44F36" w:rsidRDefault="00677332" w:rsidP="00677332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677332" w:rsidRPr="00A44F36" w:rsidRDefault="00677332" w:rsidP="00677332">
            <w:pPr>
              <w:pStyle w:val="af1"/>
            </w:pPr>
          </w:p>
        </w:tc>
        <w:tc>
          <w:tcPr>
            <w:tcW w:w="5779" w:type="dxa"/>
            <w:gridSpan w:val="2"/>
            <w:shd w:val="clear" w:color="auto" w:fill="auto"/>
          </w:tcPr>
          <w:p w:rsidR="00677332" w:rsidRPr="00A44F36" w:rsidRDefault="00677332" w:rsidP="00677332">
            <w:pPr>
              <w:pStyle w:val="af1"/>
            </w:pPr>
          </w:p>
        </w:tc>
      </w:tr>
      <w:tr w:rsidR="00677332" w:rsidRPr="00A44F36" w:rsidTr="005D5B17">
        <w:tc>
          <w:tcPr>
            <w:tcW w:w="9344" w:type="dxa"/>
            <w:gridSpan w:val="7"/>
            <w:shd w:val="clear" w:color="auto" w:fill="auto"/>
          </w:tcPr>
          <w:p w:rsidR="00677332" w:rsidRPr="00A44F36" w:rsidRDefault="00677332" w:rsidP="00677332">
            <w:pPr>
              <w:pStyle w:val="af1"/>
            </w:pPr>
            <w:r w:rsidRPr="00A44F36">
              <w:t>Присутствующие на заседании иные лица:</w:t>
            </w:r>
          </w:p>
          <w:p w:rsidR="00677332" w:rsidRPr="00A44F36" w:rsidRDefault="00677332" w:rsidP="00677332">
            <w:pPr>
              <w:pStyle w:val="af1"/>
            </w:pPr>
          </w:p>
        </w:tc>
      </w:tr>
      <w:tr w:rsidR="00F564A0" w:rsidRPr="00A44F36" w:rsidTr="005D5B17">
        <w:tc>
          <w:tcPr>
            <w:tcW w:w="2968" w:type="dxa"/>
            <w:shd w:val="clear" w:color="auto" w:fill="auto"/>
          </w:tcPr>
          <w:p w:rsidR="00F564A0" w:rsidRPr="00A44F36" w:rsidRDefault="00F564A0" w:rsidP="00F564A0">
            <w:pPr>
              <w:pStyle w:val="af1"/>
              <w:jc w:val="both"/>
            </w:pPr>
            <w:r>
              <w:t>Кузьминская Елена Вячеславовна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F564A0" w:rsidRPr="00A44F36" w:rsidRDefault="00F564A0" w:rsidP="00F564A0">
            <w:pPr>
              <w:pStyle w:val="af1"/>
              <w:jc w:val="both"/>
            </w:pPr>
            <w:r w:rsidRPr="00A44F36">
              <w:t>-</w:t>
            </w:r>
          </w:p>
        </w:tc>
        <w:tc>
          <w:tcPr>
            <w:tcW w:w="6080" w:type="dxa"/>
            <w:gridSpan w:val="4"/>
            <w:shd w:val="clear" w:color="auto" w:fill="auto"/>
          </w:tcPr>
          <w:p w:rsidR="00F564A0" w:rsidRPr="00A44F36" w:rsidRDefault="00F564A0" w:rsidP="005D5B17">
            <w:pPr>
              <w:pStyle w:val="af1"/>
              <w:jc w:val="both"/>
            </w:pPr>
            <w:r w:rsidRPr="00A44F36">
              <w:t xml:space="preserve">секретарь комиссии, </w:t>
            </w:r>
            <w:r>
              <w:t>консультант комитета по распоряжению</w:t>
            </w:r>
            <w:r w:rsidR="005D5B17">
              <w:t xml:space="preserve"> имуществом</w:t>
            </w:r>
            <w:r>
              <w:t xml:space="preserve"> и контролю Департамента по управлению государственной собственностью Томской области</w:t>
            </w:r>
          </w:p>
        </w:tc>
      </w:tr>
      <w:tr w:rsidR="00677332" w:rsidRPr="00A44F36" w:rsidTr="005D5B17">
        <w:tc>
          <w:tcPr>
            <w:tcW w:w="2968" w:type="dxa"/>
            <w:shd w:val="clear" w:color="auto" w:fill="auto"/>
          </w:tcPr>
          <w:p w:rsidR="00677332" w:rsidRPr="00A44F36" w:rsidRDefault="008832A1" w:rsidP="00677332">
            <w:pPr>
              <w:pStyle w:val="af1"/>
              <w:jc w:val="both"/>
            </w:pPr>
            <w:r>
              <w:t>Печерская Алина Сергеевна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677332" w:rsidRPr="00A44F36" w:rsidRDefault="00677332" w:rsidP="00677332">
            <w:pPr>
              <w:pStyle w:val="af1"/>
              <w:jc w:val="both"/>
            </w:pPr>
            <w:r w:rsidRPr="00A44F36">
              <w:t>-</w:t>
            </w:r>
          </w:p>
        </w:tc>
        <w:tc>
          <w:tcPr>
            <w:tcW w:w="6080" w:type="dxa"/>
            <w:gridSpan w:val="4"/>
            <w:shd w:val="clear" w:color="auto" w:fill="auto"/>
          </w:tcPr>
          <w:p w:rsidR="00677332" w:rsidRPr="00A44F36" w:rsidRDefault="003579EC" w:rsidP="00677332">
            <w:pPr>
              <w:pStyle w:val="af1"/>
              <w:jc w:val="both"/>
            </w:pPr>
            <w:r w:rsidRPr="00A44F36">
              <w:t>оценщик</w:t>
            </w:r>
            <w:r w:rsidR="00677332" w:rsidRPr="00A44F36">
              <w:t xml:space="preserve">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677332" w:rsidRPr="00A44F36" w:rsidTr="005D5B17">
        <w:tc>
          <w:tcPr>
            <w:tcW w:w="2968" w:type="dxa"/>
            <w:shd w:val="clear" w:color="auto" w:fill="auto"/>
          </w:tcPr>
          <w:p w:rsidR="00677332" w:rsidRPr="00A44F36" w:rsidRDefault="00677332" w:rsidP="0067733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677332" w:rsidRPr="00A44F36" w:rsidRDefault="00677332" w:rsidP="0067733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080" w:type="dxa"/>
            <w:gridSpan w:val="4"/>
            <w:shd w:val="clear" w:color="auto" w:fill="auto"/>
          </w:tcPr>
          <w:p w:rsidR="00677332" w:rsidRPr="00A44F36" w:rsidRDefault="00677332" w:rsidP="00677332">
            <w:pPr>
              <w:jc w:val="both"/>
              <w:rPr>
                <w:rFonts w:ascii="PT Astra Serif" w:hAnsi="PT Astra Serif"/>
              </w:rPr>
            </w:pPr>
          </w:p>
        </w:tc>
      </w:tr>
      <w:tr w:rsidR="00677332" w:rsidRPr="00A44F36" w:rsidTr="005D5B17">
        <w:tc>
          <w:tcPr>
            <w:tcW w:w="2968" w:type="dxa"/>
            <w:shd w:val="clear" w:color="auto" w:fill="auto"/>
          </w:tcPr>
          <w:p w:rsidR="00677332" w:rsidRPr="00A44F36" w:rsidRDefault="00677332" w:rsidP="00677332">
            <w:pPr>
              <w:pStyle w:val="af1"/>
              <w:jc w:val="both"/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677332" w:rsidRPr="00A44F36" w:rsidRDefault="00677332" w:rsidP="00677332">
            <w:pPr>
              <w:pStyle w:val="af1"/>
              <w:jc w:val="both"/>
            </w:pPr>
          </w:p>
        </w:tc>
        <w:tc>
          <w:tcPr>
            <w:tcW w:w="6080" w:type="dxa"/>
            <w:gridSpan w:val="4"/>
            <w:shd w:val="clear" w:color="auto" w:fill="auto"/>
          </w:tcPr>
          <w:p w:rsidR="00677332" w:rsidRPr="00A44F36" w:rsidRDefault="00677332" w:rsidP="00677332">
            <w:pPr>
              <w:pStyle w:val="af1"/>
              <w:jc w:val="both"/>
            </w:pPr>
          </w:p>
        </w:tc>
      </w:tr>
    </w:tbl>
    <w:p w:rsidR="00434BC4" w:rsidRDefault="00736B16" w:rsidP="00C7498A">
      <w:pPr>
        <w:ind w:firstLine="709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Н</w:t>
      </w:r>
      <w:r w:rsidR="00AF3363" w:rsidRPr="00A44F36">
        <w:rPr>
          <w:rFonts w:ascii="PT Astra Serif" w:hAnsi="PT Astra Serif"/>
        </w:rPr>
        <w:t>а заседании</w:t>
      </w:r>
      <w:r w:rsidR="007D0CE5" w:rsidRPr="00A44F36">
        <w:rPr>
          <w:rFonts w:ascii="PT Astra Serif" w:hAnsi="PT Astra Serif"/>
        </w:rPr>
        <w:t xml:space="preserve"> комиссии</w:t>
      </w:r>
      <w:r w:rsidR="007F6C3C" w:rsidRPr="00A44F36">
        <w:rPr>
          <w:rFonts w:ascii="PT Astra Serif" w:hAnsi="PT Astra Serif"/>
        </w:rPr>
        <w:t xml:space="preserve"> </w:t>
      </w:r>
      <w:r w:rsidR="00AF3363" w:rsidRPr="00A44F36">
        <w:rPr>
          <w:rFonts w:ascii="PT Astra Serif" w:hAnsi="PT Astra Serif"/>
        </w:rPr>
        <w:t>рассмотре</w:t>
      </w:r>
      <w:r w:rsidR="007D0CE5" w:rsidRPr="00A44F36">
        <w:rPr>
          <w:rFonts w:ascii="PT Astra Serif" w:hAnsi="PT Astra Serif"/>
        </w:rPr>
        <w:t>но</w:t>
      </w:r>
      <w:r w:rsidR="007F6C3C" w:rsidRPr="00A44F36">
        <w:rPr>
          <w:rFonts w:ascii="PT Astra Serif" w:hAnsi="PT Astra Serif"/>
        </w:rPr>
        <w:t xml:space="preserve"> </w:t>
      </w:r>
      <w:r w:rsidR="00090572" w:rsidRPr="00A44F36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A44F36">
        <w:rPr>
          <w:rFonts w:ascii="PT Astra Serif" w:hAnsi="PT Astra Serif"/>
        </w:rPr>
        <w:t xml:space="preserve"> </w:t>
      </w:r>
      <w:r w:rsidR="00230E21">
        <w:rPr>
          <w:rFonts w:ascii="PT Astra Serif" w:hAnsi="PT Astra Serif"/>
        </w:rPr>
        <w:t>04</w:t>
      </w:r>
      <w:r w:rsidR="00BE6A23" w:rsidRPr="00A44F36">
        <w:rPr>
          <w:rFonts w:ascii="PT Astra Serif" w:hAnsi="PT Astra Serif"/>
        </w:rPr>
        <w:t>.</w:t>
      </w:r>
      <w:r w:rsidR="006C29A0" w:rsidRPr="00A44F36">
        <w:rPr>
          <w:rFonts w:ascii="PT Astra Serif" w:hAnsi="PT Astra Serif"/>
        </w:rPr>
        <w:t>0</w:t>
      </w:r>
      <w:r w:rsidR="003907D8">
        <w:rPr>
          <w:rFonts w:ascii="PT Astra Serif" w:hAnsi="PT Astra Serif"/>
        </w:rPr>
        <w:t>3</w:t>
      </w:r>
      <w:r w:rsidR="00BE6A23" w:rsidRPr="00A44F36">
        <w:rPr>
          <w:rFonts w:ascii="PT Astra Serif" w:hAnsi="PT Astra Serif"/>
        </w:rPr>
        <w:t>.202</w:t>
      </w:r>
      <w:r w:rsidR="006C29A0" w:rsidRPr="00A44F36">
        <w:rPr>
          <w:rFonts w:ascii="PT Astra Serif" w:hAnsi="PT Astra Serif"/>
        </w:rPr>
        <w:t>2</w:t>
      </w:r>
      <w:r w:rsidR="00BE6A23" w:rsidRPr="00A44F36">
        <w:rPr>
          <w:rFonts w:ascii="PT Astra Serif" w:hAnsi="PT Astra Serif"/>
        </w:rPr>
        <w:t xml:space="preserve"> вх. № 202</w:t>
      </w:r>
      <w:r w:rsidR="006C29A0" w:rsidRPr="00A44F36">
        <w:rPr>
          <w:rFonts w:ascii="PT Astra Serif" w:hAnsi="PT Astra Serif"/>
        </w:rPr>
        <w:t>2</w:t>
      </w:r>
      <w:r w:rsidR="00BE6A23" w:rsidRPr="00A44F36">
        <w:rPr>
          <w:rFonts w:ascii="PT Astra Serif" w:hAnsi="PT Astra Serif"/>
        </w:rPr>
        <w:t>/</w:t>
      </w:r>
      <w:r w:rsidR="00230E21">
        <w:rPr>
          <w:rFonts w:ascii="PT Astra Serif" w:hAnsi="PT Astra Serif"/>
        </w:rPr>
        <w:t>48</w:t>
      </w:r>
      <w:r w:rsidR="00A3592B" w:rsidRPr="00A44F36">
        <w:rPr>
          <w:rFonts w:ascii="PT Astra Serif" w:hAnsi="PT Astra Serif"/>
        </w:rPr>
        <w:t xml:space="preserve"> </w:t>
      </w:r>
      <w:r w:rsidR="00090572" w:rsidRPr="00A44F36">
        <w:rPr>
          <w:rFonts w:ascii="PT Astra Serif" w:hAnsi="PT Astra Serif"/>
        </w:rPr>
        <w:t>от</w:t>
      </w:r>
      <w:r w:rsidR="005324E8" w:rsidRPr="00A44F36">
        <w:rPr>
          <w:rFonts w:ascii="PT Astra Serif" w:hAnsi="PT Astra Serif"/>
        </w:rPr>
        <w:t xml:space="preserve"> </w:t>
      </w:r>
      <w:r w:rsidR="00340017">
        <w:rPr>
          <w:rFonts w:ascii="PT Astra Serif" w:hAnsi="PT Astra Serif"/>
        </w:rPr>
        <w:t>ХХХ</w:t>
      </w:r>
      <w:r w:rsidR="00D71FC7" w:rsidRPr="00A44F36">
        <w:rPr>
          <w:rFonts w:ascii="PT Astra Serif" w:hAnsi="PT Astra Serif"/>
        </w:rPr>
        <w:t>,</w:t>
      </w:r>
      <w:r w:rsidR="00933872" w:rsidRPr="00A44F36">
        <w:rPr>
          <w:rFonts w:ascii="PT Astra Serif" w:hAnsi="PT Astra Serif"/>
        </w:rPr>
        <w:t xml:space="preserve"> </w:t>
      </w:r>
      <w:r w:rsidR="00A77FCC" w:rsidRPr="00A44F36">
        <w:rPr>
          <w:rFonts w:ascii="PT Astra Serif" w:hAnsi="PT Astra Serif"/>
          <w:shd w:val="clear" w:color="auto" w:fill="FFFFFF"/>
        </w:rPr>
        <w:t>а</w:t>
      </w:r>
      <w:r w:rsidR="00A77FCC" w:rsidRPr="00A44F36">
        <w:rPr>
          <w:rFonts w:ascii="PT Astra Serif" w:hAnsi="PT Astra Serif"/>
        </w:rPr>
        <w:t>дрес (место нахождения):</w:t>
      </w:r>
      <w:r w:rsidR="00E70CA3" w:rsidRPr="00A44F36">
        <w:rPr>
          <w:rFonts w:ascii="PT Astra Serif" w:hAnsi="PT Astra Serif"/>
        </w:rPr>
        <w:t xml:space="preserve"> </w:t>
      </w:r>
      <w:r w:rsidR="00340017">
        <w:rPr>
          <w:rFonts w:ascii="PT Astra Serif" w:hAnsi="PT Astra Serif"/>
        </w:rPr>
        <w:t>ХХХ</w:t>
      </w:r>
      <w:bookmarkStart w:id="0" w:name="_GoBack"/>
      <w:bookmarkEnd w:id="0"/>
    </w:p>
    <w:p w:rsidR="00F564A0" w:rsidRPr="00A44F36" w:rsidRDefault="00F564A0" w:rsidP="00C7498A">
      <w:pPr>
        <w:ind w:firstLine="709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8"/>
        <w:gridCol w:w="4560"/>
      </w:tblGrid>
      <w:tr w:rsidR="00252F05" w:rsidRPr="00A44F36" w:rsidTr="00E1193B">
        <w:trPr>
          <w:trHeight w:val="722"/>
        </w:trPr>
        <w:tc>
          <w:tcPr>
            <w:tcW w:w="4558" w:type="dxa"/>
            <w:shd w:val="clear" w:color="auto" w:fill="auto"/>
            <w:vAlign w:val="center"/>
          </w:tcPr>
          <w:p w:rsidR="00252F05" w:rsidRPr="00A44F36" w:rsidRDefault="00252F05" w:rsidP="00444202">
            <w:pPr>
              <w:pStyle w:val="af1"/>
            </w:pPr>
            <w:r w:rsidRPr="00A44F36">
              <w:t>Кадастровый номер объекта недвижимости</w:t>
            </w:r>
          </w:p>
        </w:tc>
        <w:tc>
          <w:tcPr>
            <w:tcW w:w="4560" w:type="dxa"/>
            <w:shd w:val="clear" w:color="auto" w:fill="auto"/>
            <w:vAlign w:val="center"/>
          </w:tcPr>
          <w:p w:rsidR="00252F05" w:rsidRPr="00A44F36" w:rsidRDefault="00252F05" w:rsidP="00444202">
            <w:pPr>
              <w:pStyle w:val="af1"/>
            </w:pPr>
            <w:r w:rsidRPr="00A44F36">
              <w:t>Местонахождение и адрес (при наличии) объекта недвижимости</w:t>
            </w:r>
          </w:p>
        </w:tc>
      </w:tr>
      <w:tr w:rsidR="006A77CE" w:rsidRPr="00A44F36" w:rsidTr="00142A47">
        <w:tc>
          <w:tcPr>
            <w:tcW w:w="4558" w:type="dxa"/>
            <w:shd w:val="clear" w:color="auto" w:fill="auto"/>
          </w:tcPr>
          <w:p w:rsidR="006A77CE" w:rsidRPr="00A44F36" w:rsidRDefault="00551D01" w:rsidP="002D0EC0">
            <w:pPr>
              <w:pStyle w:val="af1"/>
            </w:pPr>
            <w:r>
              <w:t>70:19</w:t>
            </w:r>
            <w:r w:rsidR="00CD3A16">
              <w:t>:0000001</w:t>
            </w:r>
            <w:r w:rsidR="003907D8" w:rsidRPr="00233942">
              <w:t>:</w:t>
            </w:r>
            <w:r w:rsidR="00CD3A16">
              <w:t>1</w:t>
            </w:r>
            <w:r>
              <w:t>170</w:t>
            </w:r>
          </w:p>
        </w:tc>
        <w:tc>
          <w:tcPr>
            <w:tcW w:w="4560" w:type="dxa"/>
            <w:shd w:val="clear" w:color="auto" w:fill="auto"/>
          </w:tcPr>
          <w:p w:rsidR="006A77CE" w:rsidRPr="00A44F36" w:rsidRDefault="00A40E28" w:rsidP="005D5B17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Российская Федерация, Томская область, </w:t>
            </w:r>
            <w:r w:rsidR="00551D01">
              <w:rPr>
                <w:rFonts w:ascii="PT Astra Serif" w:hAnsi="PT Astra Serif"/>
              </w:rPr>
              <w:t>Колпашевский муниципальный район, Колпашевское городское поселение, г. Колпашево, ул. Победы</w:t>
            </w:r>
            <w:r>
              <w:rPr>
                <w:rFonts w:ascii="PT Astra Serif" w:hAnsi="PT Astra Serif"/>
              </w:rPr>
              <w:t xml:space="preserve">, </w:t>
            </w:r>
            <w:r w:rsidR="00551D01">
              <w:rPr>
                <w:rFonts w:ascii="PT Astra Serif" w:hAnsi="PT Astra Serif"/>
              </w:rPr>
              <w:t>4/1</w:t>
            </w:r>
          </w:p>
        </w:tc>
      </w:tr>
    </w:tbl>
    <w:p w:rsidR="00F565B9" w:rsidRPr="00A44F36" w:rsidRDefault="007F4EF6" w:rsidP="007F4EF6">
      <w:pPr>
        <w:pStyle w:val="Default"/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 xml:space="preserve">Основание подачи заявления: установление в отношении объекта недвижимости его рыночной стоимости в размере </w:t>
      </w:r>
      <w:r w:rsidR="00551D01">
        <w:rPr>
          <w:rFonts w:ascii="PT Astra Serif" w:hAnsi="PT Astra Serif"/>
        </w:rPr>
        <w:t>3 370 000</w:t>
      </w:r>
      <w:r w:rsidR="000934D7">
        <w:rPr>
          <w:rFonts w:ascii="PT Astra Serif" w:hAnsi="PT Astra Serif"/>
        </w:rPr>
        <w:t xml:space="preserve"> (</w:t>
      </w:r>
      <w:r w:rsidR="00551D01">
        <w:rPr>
          <w:rFonts w:ascii="PT Astra Serif" w:hAnsi="PT Astra Serif"/>
        </w:rPr>
        <w:t>три миллиона триста семьдесят тысяч</w:t>
      </w:r>
      <w:r w:rsidR="00E60D83">
        <w:rPr>
          <w:rFonts w:ascii="PT Astra Serif" w:hAnsi="PT Astra Serif"/>
        </w:rPr>
        <w:t>)</w:t>
      </w:r>
      <w:r w:rsidR="00E02BD1">
        <w:rPr>
          <w:rFonts w:ascii="PT Astra Serif" w:hAnsi="PT Astra Serif"/>
        </w:rPr>
        <w:t xml:space="preserve"> </w:t>
      </w:r>
      <w:r w:rsidR="000934D7">
        <w:rPr>
          <w:rFonts w:ascii="PT Astra Serif" w:hAnsi="PT Astra Serif"/>
        </w:rPr>
        <w:t>рублей</w:t>
      </w:r>
      <w:r w:rsidR="003907D8" w:rsidRPr="00233942">
        <w:rPr>
          <w:rFonts w:ascii="PT Astra Serif" w:hAnsi="PT Astra Serif"/>
        </w:rPr>
        <w:t xml:space="preserve">, определенной по состоянию на </w:t>
      </w:r>
      <w:r w:rsidR="00551D01">
        <w:rPr>
          <w:rFonts w:ascii="PT Astra Serif" w:hAnsi="PT Astra Serif"/>
        </w:rPr>
        <w:t>10.02</w:t>
      </w:r>
      <w:r w:rsidR="00CD3A16">
        <w:rPr>
          <w:rFonts w:ascii="PT Astra Serif" w:hAnsi="PT Astra Serif"/>
        </w:rPr>
        <w:t>.2020</w:t>
      </w:r>
      <w:r w:rsidR="003907D8" w:rsidRPr="00A44F36">
        <w:rPr>
          <w:rFonts w:ascii="PT Astra Serif" w:hAnsi="PT Astra Serif"/>
        </w:rPr>
        <w:t xml:space="preserve"> </w:t>
      </w:r>
      <w:r w:rsidRPr="00A44F36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A44F36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1"/>
        <w:gridCol w:w="3068"/>
        <w:gridCol w:w="3069"/>
      </w:tblGrid>
      <w:tr w:rsidR="007507F4" w:rsidRPr="00A44F36" w:rsidTr="00EF3D77">
        <w:tc>
          <w:tcPr>
            <w:tcW w:w="2981" w:type="dxa"/>
            <w:shd w:val="clear" w:color="auto" w:fill="auto"/>
          </w:tcPr>
          <w:p w:rsidR="007507F4" w:rsidRPr="00A44F36" w:rsidRDefault="007507F4" w:rsidP="00696A5F">
            <w:pPr>
              <w:pStyle w:val="af1"/>
            </w:pPr>
            <w:r w:rsidRPr="00A44F36">
              <w:lastRenderedPageBreak/>
              <w:t>Фамилия, имя, отчество (при наличии) оценщика</w:t>
            </w:r>
          </w:p>
        </w:tc>
        <w:tc>
          <w:tcPr>
            <w:tcW w:w="3068" w:type="dxa"/>
            <w:shd w:val="clear" w:color="auto" w:fill="auto"/>
          </w:tcPr>
          <w:p w:rsidR="007507F4" w:rsidRPr="00A44F36" w:rsidRDefault="007507F4" w:rsidP="00696A5F">
            <w:pPr>
              <w:pStyle w:val="af1"/>
            </w:pPr>
            <w:r w:rsidRPr="00A44F36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069" w:type="dxa"/>
            <w:shd w:val="clear" w:color="auto" w:fill="auto"/>
          </w:tcPr>
          <w:p w:rsidR="007507F4" w:rsidRPr="00A44F36" w:rsidRDefault="007507F4" w:rsidP="00696A5F">
            <w:pPr>
              <w:pStyle w:val="af1"/>
            </w:pPr>
            <w:r w:rsidRPr="00A44F36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F564A0" w:rsidRPr="00A44F36" w:rsidTr="00EF3D77">
        <w:tc>
          <w:tcPr>
            <w:tcW w:w="2981" w:type="dxa"/>
            <w:shd w:val="clear" w:color="auto" w:fill="auto"/>
          </w:tcPr>
          <w:p w:rsidR="00F564A0" w:rsidRPr="002D0EC0" w:rsidRDefault="00F564A0" w:rsidP="00F564A0">
            <w:pPr>
              <w:rPr>
                <w:rFonts w:ascii="PT Astra Serif" w:hAnsi="PT Astra Serif"/>
              </w:rPr>
            </w:pPr>
            <w:r w:rsidRPr="002D0EC0">
              <w:rPr>
                <w:rFonts w:ascii="PT Astra Serif" w:hAnsi="PT Astra Serif"/>
              </w:rPr>
              <w:t>Доценко Юлия Геннадьевна</w:t>
            </w:r>
          </w:p>
        </w:tc>
        <w:tc>
          <w:tcPr>
            <w:tcW w:w="3068" w:type="dxa"/>
            <w:shd w:val="clear" w:color="auto" w:fill="auto"/>
          </w:tcPr>
          <w:p w:rsidR="00F564A0" w:rsidRPr="002D0EC0" w:rsidRDefault="00F564A0" w:rsidP="00F564A0">
            <w:pPr>
              <w:rPr>
                <w:rFonts w:ascii="PT Astra Serif" w:hAnsi="PT Astra Serif"/>
              </w:rPr>
            </w:pPr>
            <w:r w:rsidRPr="002D0EC0">
              <w:rPr>
                <w:rFonts w:ascii="PT Astra Serif" w:hAnsi="PT Astra Serif"/>
              </w:rPr>
              <w:t>СРО «Русское общество оценщиков»</w:t>
            </w:r>
          </w:p>
        </w:tc>
        <w:tc>
          <w:tcPr>
            <w:tcW w:w="3069" w:type="dxa"/>
            <w:shd w:val="clear" w:color="auto" w:fill="auto"/>
          </w:tcPr>
          <w:p w:rsidR="00F564A0" w:rsidRPr="002D0EC0" w:rsidRDefault="005D5B17" w:rsidP="005D5B17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Свидетельство от </w:t>
            </w:r>
            <w:r w:rsidR="00F564A0" w:rsidRPr="002D0EC0">
              <w:rPr>
                <w:rFonts w:ascii="PT Astra Serif" w:hAnsi="PT Astra Serif"/>
              </w:rPr>
              <w:t>22.07.2020, дата включения в реестр 18.03.2008, регистрационный номер 004019</w:t>
            </w:r>
          </w:p>
        </w:tc>
      </w:tr>
    </w:tbl>
    <w:p w:rsidR="00A66F57" w:rsidRPr="00A44F36" w:rsidRDefault="00A66F57" w:rsidP="00142A4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В результате рассмотрения заявления установлено:</w:t>
      </w:r>
    </w:p>
    <w:p w:rsidR="00F564A0" w:rsidRPr="001F5004" w:rsidRDefault="00F564A0" w:rsidP="00F564A0">
      <w:pPr>
        <w:pStyle w:val="Default"/>
        <w:ind w:firstLine="567"/>
        <w:jc w:val="both"/>
        <w:rPr>
          <w:rFonts w:ascii="PT Astra Serif" w:hAnsi="PT Astra Serif"/>
        </w:rPr>
      </w:pPr>
      <w:r w:rsidRPr="001F5004">
        <w:rPr>
          <w:rFonts w:ascii="PT Astra Serif" w:hAnsi="PT Astra Serif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F564A0" w:rsidRPr="001F5004" w:rsidRDefault="00F564A0" w:rsidP="00F564A0">
      <w:pPr>
        <w:pStyle w:val="Default"/>
        <w:ind w:firstLine="567"/>
        <w:jc w:val="both"/>
        <w:rPr>
          <w:rFonts w:ascii="PT Astra Serif" w:hAnsi="PT Astra Serif"/>
        </w:rPr>
      </w:pPr>
      <w:r w:rsidRPr="001F5004">
        <w:rPr>
          <w:rFonts w:ascii="PT Astra Serif" w:hAnsi="PT Astra Serif"/>
        </w:rPr>
        <w:t>Рыночная стоимость объектов оценки, установленная оценщиком в отчете об оценке, определена с учетом индивидуальных характеристик объектов недвижимости, что подтверждается приложенными к отчету об оценке документами.</w:t>
      </w:r>
    </w:p>
    <w:p w:rsidR="00F564A0" w:rsidRPr="001F5004" w:rsidRDefault="00F564A0" w:rsidP="00F564A0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F5004">
        <w:rPr>
          <w:rFonts w:ascii="PT Astra Serif" w:hAnsi="PT Astra Serif"/>
        </w:rPr>
        <w:tab/>
      </w:r>
    </w:p>
    <w:p w:rsidR="00F564A0" w:rsidRPr="001F5004" w:rsidRDefault="00F564A0" w:rsidP="00F564A0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F5004">
        <w:rPr>
          <w:rFonts w:ascii="PT Astra Serif" w:hAnsi="PT Astra Serif"/>
        </w:rPr>
        <w:t xml:space="preserve">         Комиссией принято РЕШЕНИЕ: </w:t>
      </w:r>
    </w:p>
    <w:p w:rsidR="00F564A0" w:rsidRPr="001F5004" w:rsidRDefault="00F564A0" w:rsidP="00F564A0">
      <w:pPr>
        <w:pStyle w:val="Default"/>
        <w:ind w:firstLine="567"/>
        <w:jc w:val="both"/>
        <w:rPr>
          <w:rFonts w:ascii="PT Astra Serif" w:hAnsi="PT Astra Serif"/>
        </w:rPr>
      </w:pPr>
      <w:r w:rsidRPr="001F5004">
        <w:rPr>
          <w:rFonts w:ascii="PT Astra Serif" w:hAnsi="PT Astra Serif"/>
        </w:rPr>
        <w:t>определить кадастровую стоимость объекта недвижимости с кадастровым номером 70:19:0000001:1170 в размере его рыночной стоимости 3 370 000 (три миллиона триста семьдесят тысяч) рублей.</w:t>
      </w:r>
    </w:p>
    <w:p w:rsidR="00F564A0" w:rsidRPr="001F5004" w:rsidRDefault="00F564A0" w:rsidP="00F564A0">
      <w:pPr>
        <w:ind w:firstLine="567"/>
        <w:jc w:val="both"/>
        <w:rPr>
          <w:rFonts w:ascii="PT Astra Serif" w:hAnsi="PT Astra Serif"/>
        </w:rPr>
      </w:pPr>
    </w:p>
    <w:p w:rsidR="00F564A0" w:rsidRPr="001F5004" w:rsidRDefault="00F564A0" w:rsidP="00F564A0">
      <w:pPr>
        <w:pStyle w:val="Default"/>
        <w:ind w:firstLine="708"/>
        <w:jc w:val="both"/>
        <w:rPr>
          <w:rFonts w:ascii="PT Astra Serif" w:hAnsi="PT Astra Serif"/>
        </w:rPr>
      </w:pPr>
      <w:r w:rsidRPr="001F5004">
        <w:rPr>
          <w:rFonts w:ascii="PT Astra Serif" w:hAnsi="PT Astra Serif"/>
        </w:rPr>
        <w:t>Результаты голосования за принятое решение:</w:t>
      </w:r>
    </w:p>
    <w:p w:rsidR="00F564A0" w:rsidRPr="001F5004" w:rsidRDefault="00F564A0" w:rsidP="00F564A0">
      <w:pPr>
        <w:pStyle w:val="Default"/>
        <w:jc w:val="both"/>
        <w:rPr>
          <w:rFonts w:ascii="PT Astra Serif" w:hAnsi="PT Astra Serif"/>
        </w:rPr>
      </w:pPr>
      <w:r w:rsidRPr="001F5004">
        <w:rPr>
          <w:rFonts w:ascii="PT Astra Serif" w:hAnsi="PT Astra Serif"/>
        </w:rPr>
        <w:t>Малиновская Елена Юрьевна – за;</w:t>
      </w:r>
    </w:p>
    <w:p w:rsidR="00F564A0" w:rsidRPr="001F5004" w:rsidRDefault="00F564A0" w:rsidP="00F564A0">
      <w:pPr>
        <w:pStyle w:val="Default"/>
        <w:jc w:val="both"/>
        <w:rPr>
          <w:rFonts w:ascii="PT Astra Serif" w:hAnsi="PT Astra Serif"/>
        </w:rPr>
      </w:pPr>
      <w:r w:rsidRPr="001F5004">
        <w:rPr>
          <w:rFonts w:ascii="PT Astra Serif" w:hAnsi="PT Astra Serif"/>
        </w:rPr>
        <w:t>Лиманская Наталия Викторовна – за;</w:t>
      </w:r>
    </w:p>
    <w:p w:rsidR="00F564A0" w:rsidRPr="001F5004" w:rsidRDefault="00F564A0" w:rsidP="00F564A0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F5004">
        <w:rPr>
          <w:rFonts w:ascii="PT Astra Serif" w:hAnsi="PT Astra Serif"/>
        </w:rPr>
        <w:t>Мельникова Екатерина Феликсовна – за.</w:t>
      </w:r>
    </w:p>
    <w:p w:rsidR="003A1DF2" w:rsidRPr="00A44F36" w:rsidRDefault="003A1DF2" w:rsidP="00142A4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Решение принято единогласно.</w:t>
      </w:r>
    </w:p>
    <w:p w:rsidR="004E3F7D" w:rsidRPr="00A44F36" w:rsidRDefault="0078340A" w:rsidP="00142A47">
      <w:pPr>
        <w:pStyle w:val="Default"/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Решений об отводах не принималось.</w:t>
      </w:r>
    </w:p>
    <w:p w:rsidR="008749C1" w:rsidRPr="00A44F36" w:rsidRDefault="008749C1" w:rsidP="00142A47">
      <w:pPr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Настоящее решение может быть оспорено в суде.</w:t>
      </w:r>
    </w:p>
    <w:p w:rsidR="008749C1" w:rsidRPr="00A44F36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3579EC" w:rsidRPr="00A44F36" w:rsidRDefault="003579EC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3579EC" w:rsidRPr="00A44F36" w:rsidRDefault="003579EC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856198" w:rsidRPr="00A44F36" w:rsidRDefault="00856198" w:rsidP="00856198">
      <w:pPr>
        <w:pStyle w:val="Default"/>
        <w:jc w:val="both"/>
        <w:rPr>
          <w:rFonts w:ascii="PT Astra Serif" w:hAnsi="PT Astra Serif"/>
          <w:bCs/>
        </w:rPr>
      </w:pPr>
      <w:r w:rsidRPr="00A44F36">
        <w:rPr>
          <w:rFonts w:ascii="PT Astra Serif" w:hAnsi="PT Astra Serif"/>
          <w:bCs/>
        </w:rPr>
        <w:t xml:space="preserve">Председатель комиссии                                         </w:t>
      </w:r>
      <w:r w:rsidR="00B301C8" w:rsidRPr="00A44F36">
        <w:rPr>
          <w:rFonts w:ascii="PT Astra Serif" w:hAnsi="PT Astra Serif"/>
          <w:bCs/>
        </w:rPr>
        <w:t xml:space="preserve">                        </w:t>
      </w:r>
      <w:r w:rsidRPr="00A44F36">
        <w:rPr>
          <w:rFonts w:ascii="PT Astra Serif" w:hAnsi="PT Astra Serif"/>
          <w:bCs/>
        </w:rPr>
        <w:t xml:space="preserve">  </w:t>
      </w:r>
      <w:r w:rsidR="00CC1114" w:rsidRPr="00A44F36">
        <w:rPr>
          <w:rFonts w:ascii="PT Astra Serif" w:hAnsi="PT Astra Serif"/>
          <w:bCs/>
        </w:rPr>
        <w:t xml:space="preserve">           </w:t>
      </w:r>
      <w:r w:rsidR="00544B67" w:rsidRPr="00A44F36">
        <w:rPr>
          <w:rFonts w:ascii="PT Astra Serif" w:hAnsi="PT Astra Serif"/>
        </w:rPr>
        <w:t>Е.Ю. Малиновская</w:t>
      </w:r>
    </w:p>
    <w:tbl>
      <w:tblPr>
        <w:tblW w:w="12616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  <w:gridCol w:w="2835"/>
      </w:tblGrid>
      <w:tr w:rsidR="00544B67" w:rsidRPr="00A44F36" w:rsidTr="00544B67">
        <w:tc>
          <w:tcPr>
            <w:tcW w:w="2694" w:type="dxa"/>
            <w:shd w:val="clear" w:color="auto" w:fill="auto"/>
          </w:tcPr>
          <w:p w:rsidR="00C7498A" w:rsidRPr="00A44F36" w:rsidRDefault="00C7498A" w:rsidP="00B13A58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544B67" w:rsidRPr="00A44F36" w:rsidRDefault="00544B67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</w:tcPr>
          <w:p w:rsidR="00544B67" w:rsidRPr="00A44F36" w:rsidRDefault="00544B67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544B67" w:rsidRPr="00A44F36" w:rsidRDefault="00544B67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E628D6" w:rsidRPr="00A44F36" w:rsidRDefault="00E628D6" w:rsidP="00B13A58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sectPr w:rsidR="00E628D6" w:rsidRPr="00A44F36" w:rsidSect="00CE6879">
      <w:headerReference w:type="even" r:id="rId8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653B" w:rsidRDefault="00A3653B">
      <w:r>
        <w:separator/>
      </w:r>
    </w:p>
  </w:endnote>
  <w:endnote w:type="continuationSeparator" w:id="0">
    <w:p w:rsidR="00A3653B" w:rsidRDefault="00A365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653B" w:rsidRDefault="00A3653B">
      <w:r>
        <w:separator/>
      </w:r>
    </w:p>
  </w:footnote>
  <w:footnote w:type="continuationSeparator" w:id="0">
    <w:p w:rsidR="00A3653B" w:rsidRDefault="00A365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517CF7"/>
    <w:multiLevelType w:val="hybridMultilevel"/>
    <w:tmpl w:val="D61A4F7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2E30A8"/>
    <w:multiLevelType w:val="hybridMultilevel"/>
    <w:tmpl w:val="B54CBA3C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F21255"/>
    <w:multiLevelType w:val="hybridMultilevel"/>
    <w:tmpl w:val="D36EB850"/>
    <w:lvl w:ilvl="0" w:tplc="6DA27AAA">
      <w:start w:val="2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85157CE"/>
    <w:multiLevelType w:val="hybridMultilevel"/>
    <w:tmpl w:val="9AAA1962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6C1733"/>
    <w:multiLevelType w:val="hybridMultilevel"/>
    <w:tmpl w:val="57C81552"/>
    <w:lvl w:ilvl="0" w:tplc="9F4A5398">
      <w:start w:val="1"/>
      <w:numFmt w:val="decimal"/>
      <w:lvlText w:val="%1."/>
      <w:lvlJc w:val="left"/>
      <w:pPr>
        <w:tabs>
          <w:tab w:val="num" w:pos="3621"/>
        </w:tabs>
        <w:ind w:left="3621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3621" w:hanging="360"/>
      </w:pPr>
    </w:lvl>
    <w:lvl w:ilvl="2" w:tplc="0419001B" w:tentative="1">
      <w:start w:val="1"/>
      <w:numFmt w:val="lowerRoman"/>
      <w:lvlText w:val="%3."/>
      <w:lvlJc w:val="right"/>
      <w:pPr>
        <w:ind w:left="4341" w:hanging="180"/>
      </w:pPr>
    </w:lvl>
    <w:lvl w:ilvl="3" w:tplc="0419000F" w:tentative="1">
      <w:start w:val="1"/>
      <w:numFmt w:val="decimal"/>
      <w:lvlText w:val="%4."/>
      <w:lvlJc w:val="left"/>
      <w:pPr>
        <w:ind w:left="5061" w:hanging="360"/>
      </w:pPr>
    </w:lvl>
    <w:lvl w:ilvl="4" w:tplc="04190019" w:tentative="1">
      <w:start w:val="1"/>
      <w:numFmt w:val="lowerLetter"/>
      <w:lvlText w:val="%5."/>
      <w:lvlJc w:val="left"/>
      <w:pPr>
        <w:ind w:left="5781" w:hanging="360"/>
      </w:pPr>
    </w:lvl>
    <w:lvl w:ilvl="5" w:tplc="0419001B" w:tentative="1">
      <w:start w:val="1"/>
      <w:numFmt w:val="lowerRoman"/>
      <w:lvlText w:val="%6."/>
      <w:lvlJc w:val="right"/>
      <w:pPr>
        <w:ind w:left="6501" w:hanging="180"/>
      </w:pPr>
    </w:lvl>
    <w:lvl w:ilvl="6" w:tplc="0419000F" w:tentative="1">
      <w:start w:val="1"/>
      <w:numFmt w:val="decimal"/>
      <w:lvlText w:val="%7."/>
      <w:lvlJc w:val="left"/>
      <w:pPr>
        <w:ind w:left="7221" w:hanging="360"/>
      </w:pPr>
    </w:lvl>
    <w:lvl w:ilvl="7" w:tplc="04190019" w:tentative="1">
      <w:start w:val="1"/>
      <w:numFmt w:val="lowerLetter"/>
      <w:lvlText w:val="%8."/>
      <w:lvlJc w:val="left"/>
      <w:pPr>
        <w:ind w:left="7941" w:hanging="360"/>
      </w:pPr>
    </w:lvl>
    <w:lvl w:ilvl="8" w:tplc="0419001B" w:tentative="1">
      <w:start w:val="1"/>
      <w:numFmt w:val="lowerRoman"/>
      <w:lvlText w:val="%9."/>
      <w:lvlJc w:val="right"/>
      <w:pPr>
        <w:ind w:left="8661" w:hanging="180"/>
      </w:pPr>
    </w:lvl>
  </w:abstractNum>
  <w:abstractNum w:abstractNumId="6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>
    <w:nsid w:val="3600493C"/>
    <w:multiLevelType w:val="hybridMultilevel"/>
    <w:tmpl w:val="CBB208D0"/>
    <w:lvl w:ilvl="0" w:tplc="FFFFFFFF">
      <w:start w:val="4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">
    <w:nsid w:val="363B3E8B"/>
    <w:multiLevelType w:val="hybridMultilevel"/>
    <w:tmpl w:val="23DC14FA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636"/>
        </w:tabs>
        <w:ind w:left="1636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7F736A4"/>
    <w:multiLevelType w:val="hybridMultilevel"/>
    <w:tmpl w:val="F4B8EBAA"/>
    <w:lvl w:ilvl="0" w:tplc="B0AC4202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ascii="PT Astra Serif" w:eastAsia="Calibri" w:hAnsi="PT Astra Serif" w:cs="Times New Roman"/>
        <w:b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135EA8"/>
    <w:multiLevelType w:val="hybridMultilevel"/>
    <w:tmpl w:val="500A0DE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252755"/>
    <w:multiLevelType w:val="hybridMultilevel"/>
    <w:tmpl w:val="026A00AA"/>
    <w:lvl w:ilvl="0" w:tplc="CC403E42">
      <w:start w:val="1"/>
      <w:numFmt w:val="decimal"/>
      <w:lvlText w:val="%1."/>
      <w:lvlJc w:val="left"/>
      <w:pPr>
        <w:ind w:left="1287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7">
    <w:nsid w:val="460C06F9"/>
    <w:multiLevelType w:val="hybridMultilevel"/>
    <w:tmpl w:val="7C52BE8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8C02B4B"/>
    <w:multiLevelType w:val="hybridMultilevel"/>
    <w:tmpl w:val="54C208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B096B53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D13084"/>
    <w:multiLevelType w:val="hybridMultilevel"/>
    <w:tmpl w:val="2AD8F1F6"/>
    <w:lvl w:ilvl="0" w:tplc="1B4A33AA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3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4">
    <w:nsid w:val="555C7ACA"/>
    <w:multiLevelType w:val="hybridMultilevel"/>
    <w:tmpl w:val="D2D856D6"/>
    <w:lvl w:ilvl="0" w:tplc="0BFC3112">
      <w:start w:val="3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67BB342D"/>
    <w:multiLevelType w:val="hybridMultilevel"/>
    <w:tmpl w:val="7C007DDE"/>
    <w:lvl w:ilvl="0" w:tplc="9F4A539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29">
    <w:nsid w:val="6E225C48"/>
    <w:multiLevelType w:val="hybridMultilevel"/>
    <w:tmpl w:val="DD3865F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FF1311F"/>
    <w:multiLevelType w:val="hybridMultilevel"/>
    <w:tmpl w:val="58D4553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>
    <w:nsid w:val="71452F13"/>
    <w:multiLevelType w:val="hybridMultilevel"/>
    <w:tmpl w:val="5038F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74F5A32"/>
    <w:multiLevelType w:val="hybridMultilevel"/>
    <w:tmpl w:val="E35618C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>
    <w:nsid w:val="7B3C04DB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27"/>
  </w:num>
  <w:num w:numId="3">
    <w:abstractNumId w:val="16"/>
  </w:num>
  <w:num w:numId="4">
    <w:abstractNumId w:val="6"/>
  </w:num>
  <w:num w:numId="5">
    <w:abstractNumId w:val="7"/>
  </w:num>
  <w:num w:numId="6">
    <w:abstractNumId w:val="28"/>
  </w:num>
  <w:num w:numId="7">
    <w:abstractNumId w:val="14"/>
  </w:num>
  <w:num w:numId="8">
    <w:abstractNumId w:val="22"/>
  </w:num>
  <w:num w:numId="9">
    <w:abstractNumId w:val="21"/>
  </w:num>
  <w:num w:numId="10">
    <w:abstractNumId w:val="25"/>
  </w:num>
  <w:num w:numId="11">
    <w:abstractNumId w:val="15"/>
  </w:num>
  <w:num w:numId="12">
    <w:abstractNumId w:val="34"/>
  </w:num>
  <w:num w:numId="13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31"/>
  </w:num>
  <w:num w:numId="15">
    <w:abstractNumId w:val="1"/>
  </w:num>
  <w:num w:numId="16">
    <w:abstractNumId w:val="10"/>
  </w:num>
  <w:num w:numId="17">
    <w:abstractNumId w:val="32"/>
  </w:num>
  <w:num w:numId="18">
    <w:abstractNumId w:val="26"/>
  </w:num>
  <w:num w:numId="19">
    <w:abstractNumId w:val="4"/>
  </w:num>
  <w:num w:numId="20">
    <w:abstractNumId w:val="35"/>
  </w:num>
  <w:num w:numId="21">
    <w:abstractNumId w:val="19"/>
  </w:num>
  <w:num w:numId="22">
    <w:abstractNumId w:val="3"/>
  </w:num>
  <w:num w:numId="23">
    <w:abstractNumId w:val="5"/>
  </w:num>
  <w:num w:numId="24">
    <w:abstractNumId w:val="17"/>
  </w:num>
  <w:num w:numId="25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0"/>
  </w:num>
  <w:num w:numId="30">
    <w:abstractNumId w:val="0"/>
  </w:num>
  <w:num w:numId="31">
    <w:abstractNumId w:val="18"/>
  </w:num>
  <w:num w:numId="32">
    <w:abstractNumId w:val="12"/>
  </w:num>
  <w:num w:numId="33">
    <w:abstractNumId w:val="33"/>
  </w:num>
  <w:num w:numId="34">
    <w:abstractNumId w:val="13"/>
  </w:num>
  <w:num w:numId="35">
    <w:abstractNumId w:val="9"/>
  </w:num>
  <w:num w:numId="36">
    <w:abstractNumId w:val="2"/>
  </w:num>
  <w:num w:numId="37">
    <w:abstractNumId w:val="8"/>
  </w:num>
  <w:num w:numId="38">
    <w:abstractNumId w:val="24"/>
  </w:num>
  <w:num w:numId="39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635F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1E2C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4D7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71C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0F7891"/>
    <w:rsid w:val="0010065E"/>
    <w:rsid w:val="00101298"/>
    <w:rsid w:val="00101B1A"/>
    <w:rsid w:val="001020F0"/>
    <w:rsid w:val="0010412F"/>
    <w:rsid w:val="001049F7"/>
    <w:rsid w:val="001055AA"/>
    <w:rsid w:val="00105C92"/>
    <w:rsid w:val="001064E1"/>
    <w:rsid w:val="001073D6"/>
    <w:rsid w:val="001075D9"/>
    <w:rsid w:val="0011008C"/>
    <w:rsid w:val="00110758"/>
    <w:rsid w:val="00110EE6"/>
    <w:rsid w:val="00113FC3"/>
    <w:rsid w:val="001148D0"/>
    <w:rsid w:val="00115A2D"/>
    <w:rsid w:val="00115D65"/>
    <w:rsid w:val="00117847"/>
    <w:rsid w:val="00120290"/>
    <w:rsid w:val="00121065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2A47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04B2"/>
    <w:rsid w:val="00181295"/>
    <w:rsid w:val="00183237"/>
    <w:rsid w:val="00184D9F"/>
    <w:rsid w:val="00186A33"/>
    <w:rsid w:val="00186B0B"/>
    <w:rsid w:val="001874E0"/>
    <w:rsid w:val="00187BA2"/>
    <w:rsid w:val="00191FA8"/>
    <w:rsid w:val="00192F11"/>
    <w:rsid w:val="001A091C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0BC9"/>
    <w:rsid w:val="001C2112"/>
    <w:rsid w:val="001C4F8E"/>
    <w:rsid w:val="001D1FC5"/>
    <w:rsid w:val="001D2AD3"/>
    <w:rsid w:val="001D443B"/>
    <w:rsid w:val="001D4906"/>
    <w:rsid w:val="001D4F51"/>
    <w:rsid w:val="001D4FF6"/>
    <w:rsid w:val="001D5981"/>
    <w:rsid w:val="001D6B55"/>
    <w:rsid w:val="001E03AD"/>
    <w:rsid w:val="001E5D79"/>
    <w:rsid w:val="001E75CD"/>
    <w:rsid w:val="001E7CF1"/>
    <w:rsid w:val="001F4BD5"/>
    <w:rsid w:val="001F4C8C"/>
    <w:rsid w:val="001F5284"/>
    <w:rsid w:val="001F7814"/>
    <w:rsid w:val="0020132E"/>
    <w:rsid w:val="002062E2"/>
    <w:rsid w:val="00206696"/>
    <w:rsid w:val="00207243"/>
    <w:rsid w:val="00210AAF"/>
    <w:rsid w:val="002112BE"/>
    <w:rsid w:val="00212D82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0E21"/>
    <w:rsid w:val="002315AF"/>
    <w:rsid w:val="00231E41"/>
    <w:rsid w:val="002325EF"/>
    <w:rsid w:val="00234314"/>
    <w:rsid w:val="00234E01"/>
    <w:rsid w:val="00236517"/>
    <w:rsid w:val="00236D18"/>
    <w:rsid w:val="002400B3"/>
    <w:rsid w:val="00241D60"/>
    <w:rsid w:val="0024316D"/>
    <w:rsid w:val="00247F3B"/>
    <w:rsid w:val="00251394"/>
    <w:rsid w:val="00252F05"/>
    <w:rsid w:val="00254B0C"/>
    <w:rsid w:val="002552CE"/>
    <w:rsid w:val="00256A58"/>
    <w:rsid w:val="00256F18"/>
    <w:rsid w:val="00257CAA"/>
    <w:rsid w:val="0026031B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1032"/>
    <w:rsid w:val="002820DA"/>
    <w:rsid w:val="00283432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0EC0"/>
    <w:rsid w:val="002D3137"/>
    <w:rsid w:val="002D4CA1"/>
    <w:rsid w:val="002D5898"/>
    <w:rsid w:val="002D5E6B"/>
    <w:rsid w:val="002D6864"/>
    <w:rsid w:val="002D76EA"/>
    <w:rsid w:val="002D796B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541C"/>
    <w:rsid w:val="0030622F"/>
    <w:rsid w:val="00306655"/>
    <w:rsid w:val="003070FC"/>
    <w:rsid w:val="003100CC"/>
    <w:rsid w:val="0031024B"/>
    <w:rsid w:val="0031077D"/>
    <w:rsid w:val="00311AAB"/>
    <w:rsid w:val="00313315"/>
    <w:rsid w:val="00314227"/>
    <w:rsid w:val="00314EAC"/>
    <w:rsid w:val="00315762"/>
    <w:rsid w:val="00315D3E"/>
    <w:rsid w:val="00316787"/>
    <w:rsid w:val="00317355"/>
    <w:rsid w:val="003207A6"/>
    <w:rsid w:val="00321294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6484"/>
    <w:rsid w:val="0033770A"/>
    <w:rsid w:val="00340017"/>
    <w:rsid w:val="00340457"/>
    <w:rsid w:val="003406B6"/>
    <w:rsid w:val="003418A4"/>
    <w:rsid w:val="00341C85"/>
    <w:rsid w:val="00344762"/>
    <w:rsid w:val="00344CAD"/>
    <w:rsid w:val="003471C6"/>
    <w:rsid w:val="00347DDF"/>
    <w:rsid w:val="0035156A"/>
    <w:rsid w:val="0035271F"/>
    <w:rsid w:val="00353DD7"/>
    <w:rsid w:val="0035461E"/>
    <w:rsid w:val="00354D56"/>
    <w:rsid w:val="00355313"/>
    <w:rsid w:val="00356149"/>
    <w:rsid w:val="0035756A"/>
    <w:rsid w:val="003579EC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07D8"/>
    <w:rsid w:val="003926ED"/>
    <w:rsid w:val="00396AD1"/>
    <w:rsid w:val="00396F76"/>
    <w:rsid w:val="00397A58"/>
    <w:rsid w:val="003A030B"/>
    <w:rsid w:val="003A0DC0"/>
    <w:rsid w:val="003A1DF2"/>
    <w:rsid w:val="003A2169"/>
    <w:rsid w:val="003A2C50"/>
    <w:rsid w:val="003A3E87"/>
    <w:rsid w:val="003A42CC"/>
    <w:rsid w:val="003A45AB"/>
    <w:rsid w:val="003A5897"/>
    <w:rsid w:val="003A5FEC"/>
    <w:rsid w:val="003A695E"/>
    <w:rsid w:val="003A6C31"/>
    <w:rsid w:val="003B11EB"/>
    <w:rsid w:val="003B1A00"/>
    <w:rsid w:val="003B4851"/>
    <w:rsid w:val="003B61BE"/>
    <w:rsid w:val="003B6382"/>
    <w:rsid w:val="003C0B06"/>
    <w:rsid w:val="003C0C82"/>
    <w:rsid w:val="003C12A3"/>
    <w:rsid w:val="003C38D9"/>
    <w:rsid w:val="003C5F56"/>
    <w:rsid w:val="003C6247"/>
    <w:rsid w:val="003C6276"/>
    <w:rsid w:val="003C66BC"/>
    <w:rsid w:val="003C782C"/>
    <w:rsid w:val="003C7898"/>
    <w:rsid w:val="003D0096"/>
    <w:rsid w:val="003D1C88"/>
    <w:rsid w:val="003D1F2C"/>
    <w:rsid w:val="003D1FAB"/>
    <w:rsid w:val="003D2557"/>
    <w:rsid w:val="003D52AD"/>
    <w:rsid w:val="003D545E"/>
    <w:rsid w:val="003D57A2"/>
    <w:rsid w:val="003D7BD9"/>
    <w:rsid w:val="003D7EAA"/>
    <w:rsid w:val="003E057C"/>
    <w:rsid w:val="003E0E1F"/>
    <w:rsid w:val="003E1FE5"/>
    <w:rsid w:val="003E2216"/>
    <w:rsid w:val="003E2B30"/>
    <w:rsid w:val="003E3E91"/>
    <w:rsid w:val="003E6577"/>
    <w:rsid w:val="003F05FB"/>
    <w:rsid w:val="003F0A03"/>
    <w:rsid w:val="003F14AD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27A8F"/>
    <w:rsid w:val="00430DDD"/>
    <w:rsid w:val="004318BD"/>
    <w:rsid w:val="00432040"/>
    <w:rsid w:val="00434BC4"/>
    <w:rsid w:val="00435CF0"/>
    <w:rsid w:val="00436473"/>
    <w:rsid w:val="00436E33"/>
    <w:rsid w:val="004372A9"/>
    <w:rsid w:val="00442623"/>
    <w:rsid w:val="00442901"/>
    <w:rsid w:val="004437B8"/>
    <w:rsid w:val="00444202"/>
    <w:rsid w:val="004442C0"/>
    <w:rsid w:val="00445879"/>
    <w:rsid w:val="00446E15"/>
    <w:rsid w:val="00446F23"/>
    <w:rsid w:val="00450699"/>
    <w:rsid w:val="00450D15"/>
    <w:rsid w:val="00454F08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655CB"/>
    <w:rsid w:val="004666BA"/>
    <w:rsid w:val="00470B7D"/>
    <w:rsid w:val="00471CCD"/>
    <w:rsid w:val="00473EC0"/>
    <w:rsid w:val="00473F91"/>
    <w:rsid w:val="004743C3"/>
    <w:rsid w:val="00474C4D"/>
    <w:rsid w:val="00474ECF"/>
    <w:rsid w:val="00476900"/>
    <w:rsid w:val="00476B60"/>
    <w:rsid w:val="00476E8D"/>
    <w:rsid w:val="00481C2D"/>
    <w:rsid w:val="00481E4B"/>
    <w:rsid w:val="00482178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448C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43F4"/>
    <w:rsid w:val="004D486D"/>
    <w:rsid w:val="004D7439"/>
    <w:rsid w:val="004D7B75"/>
    <w:rsid w:val="004E030F"/>
    <w:rsid w:val="004E063F"/>
    <w:rsid w:val="004E0DCA"/>
    <w:rsid w:val="004E1BEA"/>
    <w:rsid w:val="004E2580"/>
    <w:rsid w:val="004E3D25"/>
    <w:rsid w:val="004E3F7D"/>
    <w:rsid w:val="004E52F5"/>
    <w:rsid w:val="004E56F6"/>
    <w:rsid w:val="004E57A9"/>
    <w:rsid w:val="004E6C91"/>
    <w:rsid w:val="004E7050"/>
    <w:rsid w:val="004F124C"/>
    <w:rsid w:val="004F7575"/>
    <w:rsid w:val="00501A0B"/>
    <w:rsid w:val="00502AE6"/>
    <w:rsid w:val="00502E99"/>
    <w:rsid w:val="0050379E"/>
    <w:rsid w:val="00507A1C"/>
    <w:rsid w:val="00507FE1"/>
    <w:rsid w:val="00510BE3"/>
    <w:rsid w:val="00511C81"/>
    <w:rsid w:val="00513035"/>
    <w:rsid w:val="00515113"/>
    <w:rsid w:val="00521376"/>
    <w:rsid w:val="0052286D"/>
    <w:rsid w:val="005233EC"/>
    <w:rsid w:val="005241D5"/>
    <w:rsid w:val="0052592B"/>
    <w:rsid w:val="00525D89"/>
    <w:rsid w:val="005272B7"/>
    <w:rsid w:val="00531859"/>
    <w:rsid w:val="00532355"/>
    <w:rsid w:val="005324E8"/>
    <w:rsid w:val="005326F7"/>
    <w:rsid w:val="00533449"/>
    <w:rsid w:val="0053759E"/>
    <w:rsid w:val="005421B2"/>
    <w:rsid w:val="00544873"/>
    <w:rsid w:val="00544B67"/>
    <w:rsid w:val="00547535"/>
    <w:rsid w:val="00547EE8"/>
    <w:rsid w:val="00550346"/>
    <w:rsid w:val="00550E23"/>
    <w:rsid w:val="005518A3"/>
    <w:rsid w:val="00551D01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08A"/>
    <w:rsid w:val="00580939"/>
    <w:rsid w:val="00580CD7"/>
    <w:rsid w:val="00581BF2"/>
    <w:rsid w:val="005845E5"/>
    <w:rsid w:val="00584656"/>
    <w:rsid w:val="0058468B"/>
    <w:rsid w:val="005856DF"/>
    <w:rsid w:val="00590D5F"/>
    <w:rsid w:val="005919F4"/>
    <w:rsid w:val="00591A7B"/>
    <w:rsid w:val="00592AF7"/>
    <w:rsid w:val="00592D1F"/>
    <w:rsid w:val="0059323A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B7FF7"/>
    <w:rsid w:val="005C0522"/>
    <w:rsid w:val="005C05B0"/>
    <w:rsid w:val="005C29A2"/>
    <w:rsid w:val="005C32EA"/>
    <w:rsid w:val="005C3E91"/>
    <w:rsid w:val="005C3FD4"/>
    <w:rsid w:val="005C4F0D"/>
    <w:rsid w:val="005C713A"/>
    <w:rsid w:val="005C78F6"/>
    <w:rsid w:val="005D04B8"/>
    <w:rsid w:val="005D0578"/>
    <w:rsid w:val="005D25E4"/>
    <w:rsid w:val="005D5B17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47C9"/>
    <w:rsid w:val="006149FF"/>
    <w:rsid w:val="00617D0B"/>
    <w:rsid w:val="00617D27"/>
    <w:rsid w:val="006204A1"/>
    <w:rsid w:val="00621122"/>
    <w:rsid w:val="00621988"/>
    <w:rsid w:val="00621F27"/>
    <w:rsid w:val="00624932"/>
    <w:rsid w:val="00625FEE"/>
    <w:rsid w:val="00626882"/>
    <w:rsid w:val="006273C3"/>
    <w:rsid w:val="0062793C"/>
    <w:rsid w:val="00630B50"/>
    <w:rsid w:val="00630FC8"/>
    <w:rsid w:val="00631057"/>
    <w:rsid w:val="00631B18"/>
    <w:rsid w:val="00632E8D"/>
    <w:rsid w:val="006333C7"/>
    <w:rsid w:val="00634714"/>
    <w:rsid w:val="0063572D"/>
    <w:rsid w:val="00636182"/>
    <w:rsid w:val="0064412F"/>
    <w:rsid w:val="006456EB"/>
    <w:rsid w:val="00645ED2"/>
    <w:rsid w:val="00647D34"/>
    <w:rsid w:val="006540E0"/>
    <w:rsid w:val="00654E8D"/>
    <w:rsid w:val="00656D04"/>
    <w:rsid w:val="006611DD"/>
    <w:rsid w:val="00662AA8"/>
    <w:rsid w:val="006639B7"/>
    <w:rsid w:val="006652AD"/>
    <w:rsid w:val="006668F2"/>
    <w:rsid w:val="0067205C"/>
    <w:rsid w:val="0067404D"/>
    <w:rsid w:val="00674F3D"/>
    <w:rsid w:val="00675A7F"/>
    <w:rsid w:val="00675CF1"/>
    <w:rsid w:val="0067625A"/>
    <w:rsid w:val="00676F34"/>
    <w:rsid w:val="00677332"/>
    <w:rsid w:val="00680BF8"/>
    <w:rsid w:val="00680EB6"/>
    <w:rsid w:val="00681B81"/>
    <w:rsid w:val="00681D54"/>
    <w:rsid w:val="00682426"/>
    <w:rsid w:val="00682F20"/>
    <w:rsid w:val="0068498A"/>
    <w:rsid w:val="00684D0F"/>
    <w:rsid w:val="0068659C"/>
    <w:rsid w:val="0068707B"/>
    <w:rsid w:val="0069075D"/>
    <w:rsid w:val="00690C03"/>
    <w:rsid w:val="00694BFD"/>
    <w:rsid w:val="00694D7C"/>
    <w:rsid w:val="00696A5F"/>
    <w:rsid w:val="00696C2A"/>
    <w:rsid w:val="006977A6"/>
    <w:rsid w:val="006A0C1C"/>
    <w:rsid w:val="006A0D93"/>
    <w:rsid w:val="006A0EA8"/>
    <w:rsid w:val="006A5703"/>
    <w:rsid w:val="006A6194"/>
    <w:rsid w:val="006A77CE"/>
    <w:rsid w:val="006B27AE"/>
    <w:rsid w:val="006B2D1F"/>
    <w:rsid w:val="006B55B7"/>
    <w:rsid w:val="006B6B2C"/>
    <w:rsid w:val="006C221A"/>
    <w:rsid w:val="006C29A0"/>
    <w:rsid w:val="006C324F"/>
    <w:rsid w:val="006C4F3D"/>
    <w:rsid w:val="006C51A6"/>
    <w:rsid w:val="006C5901"/>
    <w:rsid w:val="006C6306"/>
    <w:rsid w:val="006D0A48"/>
    <w:rsid w:val="006D16B9"/>
    <w:rsid w:val="006D19C6"/>
    <w:rsid w:val="006D3730"/>
    <w:rsid w:val="006D45D2"/>
    <w:rsid w:val="006D5B7E"/>
    <w:rsid w:val="006D5DBA"/>
    <w:rsid w:val="006D5F72"/>
    <w:rsid w:val="006D6F84"/>
    <w:rsid w:val="006E0095"/>
    <w:rsid w:val="006E2849"/>
    <w:rsid w:val="006E7391"/>
    <w:rsid w:val="006F0A4C"/>
    <w:rsid w:val="006F3596"/>
    <w:rsid w:val="006F3A24"/>
    <w:rsid w:val="006F3B7C"/>
    <w:rsid w:val="006F48EC"/>
    <w:rsid w:val="006F4A86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47972"/>
    <w:rsid w:val="007501AD"/>
    <w:rsid w:val="007507F4"/>
    <w:rsid w:val="0075120B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6A4"/>
    <w:rsid w:val="00787A6A"/>
    <w:rsid w:val="00790AD5"/>
    <w:rsid w:val="0079154D"/>
    <w:rsid w:val="007925DE"/>
    <w:rsid w:val="007926EF"/>
    <w:rsid w:val="00793970"/>
    <w:rsid w:val="00793FED"/>
    <w:rsid w:val="00794C18"/>
    <w:rsid w:val="007950BD"/>
    <w:rsid w:val="00796446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2757"/>
    <w:rsid w:val="007B4900"/>
    <w:rsid w:val="007B719F"/>
    <w:rsid w:val="007C2273"/>
    <w:rsid w:val="007C65F9"/>
    <w:rsid w:val="007C6890"/>
    <w:rsid w:val="007C69F0"/>
    <w:rsid w:val="007C6B57"/>
    <w:rsid w:val="007C7740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52A3"/>
    <w:rsid w:val="007E6262"/>
    <w:rsid w:val="007E6369"/>
    <w:rsid w:val="007E6C33"/>
    <w:rsid w:val="007E7041"/>
    <w:rsid w:val="007F1547"/>
    <w:rsid w:val="007F178D"/>
    <w:rsid w:val="007F45CA"/>
    <w:rsid w:val="007F4EF6"/>
    <w:rsid w:val="007F60D9"/>
    <w:rsid w:val="007F62F4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A02"/>
    <w:rsid w:val="00821D06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4FAF"/>
    <w:rsid w:val="00847402"/>
    <w:rsid w:val="00850E20"/>
    <w:rsid w:val="00852923"/>
    <w:rsid w:val="00852CA4"/>
    <w:rsid w:val="008555E4"/>
    <w:rsid w:val="00856198"/>
    <w:rsid w:val="00857BA3"/>
    <w:rsid w:val="008617B5"/>
    <w:rsid w:val="00863A06"/>
    <w:rsid w:val="00865E9C"/>
    <w:rsid w:val="00867AD8"/>
    <w:rsid w:val="00870045"/>
    <w:rsid w:val="00870C51"/>
    <w:rsid w:val="00871059"/>
    <w:rsid w:val="008749C1"/>
    <w:rsid w:val="00875328"/>
    <w:rsid w:val="00877FF4"/>
    <w:rsid w:val="00882CB1"/>
    <w:rsid w:val="008832A1"/>
    <w:rsid w:val="00883636"/>
    <w:rsid w:val="00884BF4"/>
    <w:rsid w:val="0088506D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2817"/>
    <w:rsid w:val="008A6F47"/>
    <w:rsid w:val="008A7480"/>
    <w:rsid w:val="008B3440"/>
    <w:rsid w:val="008B35E8"/>
    <w:rsid w:val="008B3A3F"/>
    <w:rsid w:val="008B5E4C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C78A8"/>
    <w:rsid w:val="008D48EF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6E8"/>
    <w:rsid w:val="008E5879"/>
    <w:rsid w:val="008E599F"/>
    <w:rsid w:val="008E5FE8"/>
    <w:rsid w:val="008F2C8D"/>
    <w:rsid w:val="008F3E7A"/>
    <w:rsid w:val="008F3F9D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A06"/>
    <w:rsid w:val="009222C4"/>
    <w:rsid w:val="00922705"/>
    <w:rsid w:val="0092301D"/>
    <w:rsid w:val="00925BFB"/>
    <w:rsid w:val="009327E5"/>
    <w:rsid w:val="00933872"/>
    <w:rsid w:val="0093401A"/>
    <w:rsid w:val="009345AE"/>
    <w:rsid w:val="009428F4"/>
    <w:rsid w:val="00942E6F"/>
    <w:rsid w:val="0094503D"/>
    <w:rsid w:val="009453C2"/>
    <w:rsid w:val="00947B8F"/>
    <w:rsid w:val="00947D88"/>
    <w:rsid w:val="00947F92"/>
    <w:rsid w:val="00951331"/>
    <w:rsid w:val="0095228D"/>
    <w:rsid w:val="0095379D"/>
    <w:rsid w:val="00953FEC"/>
    <w:rsid w:val="00955161"/>
    <w:rsid w:val="00962311"/>
    <w:rsid w:val="009623CC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5FD9"/>
    <w:rsid w:val="0098613B"/>
    <w:rsid w:val="00986B72"/>
    <w:rsid w:val="00986CD2"/>
    <w:rsid w:val="00987D5C"/>
    <w:rsid w:val="00993406"/>
    <w:rsid w:val="00994318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5AD"/>
    <w:rsid w:val="009B685A"/>
    <w:rsid w:val="009B6AAB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C5B7F"/>
    <w:rsid w:val="009D073E"/>
    <w:rsid w:val="009D1CA6"/>
    <w:rsid w:val="009D3B85"/>
    <w:rsid w:val="009D420E"/>
    <w:rsid w:val="009D4FE0"/>
    <w:rsid w:val="009D7505"/>
    <w:rsid w:val="009E124C"/>
    <w:rsid w:val="009E36C2"/>
    <w:rsid w:val="009F21FA"/>
    <w:rsid w:val="009F4F75"/>
    <w:rsid w:val="009F6BAC"/>
    <w:rsid w:val="009F7697"/>
    <w:rsid w:val="009F76CD"/>
    <w:rsid w:val="00A00209"/>
    <w:rsid w:val="00A0057B"/>
    <w:rsid w:val="00A01282"/>
    <w:rsid w:val="00A03A1E"/>
    <w:rsid w:val="00A050C2"/>
    <w:rsid w:val="00A05F60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99E"/>
    <w:rsid w:val="00A22AF8"/>
    <w:rsid w:val="00A231B7"/>
    <w:rsid w:val="00A243BD"/>
    <w:rsid w:val="00A24ED6"/>
    <w:rsid w:val="00A25A2C"/>
    <w:rsid w:val="00A25C73"/>
    <w:rsid w:val="00A26035"/>
    <w:rsid w:val="00A2622A"/>
    <w:rsid w:val="00A305D7"/>
    <w:rsid w:val="00A32DB3"/>
    <w:rsid w:val="00A3409A"/>
    <w:rsid w:val="00A3592B"/>
    <w:rsid w:val="00A3610E"/>
    <w:rsid w:val="00A3653B"/>
    <w:rsid w:val="00A36907"/>
    <w:rsid w:val="00A373AA"/>
    <w:rsid w:val="00A40E28"/>
    <w:rsid w:val="00A436DE"/>
    <w:rsid w:val="00A44F36"/>
    <w:rsid w:val="00A45F6A"/>
    <w:rsid w:val="00A45FBD"/>
    <w:rsid w:val="00A50EFC"/>
    <w:rsid w:val="00A527B8"/>
    <w:rsid w:val="00A52CB9"/>
    <w:rsid w:val="00A53294"/>
    <w:rsid w:val="00A553A8"/>
    <w:rsid w:val="00A57511"/>
    <w:rsid w:val="00A60519"/>
    <w:rsid w:val="00A62EA9"/>
    <w:rsid w:val="00A66F57"/>
    <w:rsid w:val="00A67A72"/>
    <w:rsid w:val="00A7056F"/>
    <w:rsid w:val="00A70A9D"/>
    <w:rsid w:val="00A7301C"/>
    <w:rsid w:val="00A73B43"/>
    <w:rsid w:val="00A74F0D"/>
    <w:rsid w:val="00A74F69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622"/>
    <w:rsid w:val="00AB3B8C"/>
    <w:rsid w:val="00AB44CE"/>
    <w:rsid w:val="00AB468F"/>
    <w:rsid w:val="00AB52F6"/>
    <w:rsid w:val="00AB591F"/>
    <w:rsid w:val="00AB5E21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0494"/>
    <w:rsid w:val="00AF3363"/>
    <w:rsid w:val="00AF3867"/>
    <w:rsid w:val="00AF7E41"/>
    <w:rsid w:val="00B0047C"/>
    <w:rsid w:val="00B00E64"/>
    <w:rsid w:val="00B02806"/>
    <w:rsid w:val="00B02D53"/>
    <w:rsid w:val="00B053CF"/>
    <w:rsid w:val="00B06CFE"/>
    <w:rsid w:val="00B1124A"/>
    <w:rsid w:val="00B133E1"/>
    <w:rsid w:val="00B13A58"/>
    <w:rsid w:val="00B141D6"/>
    <w:rsid w:val="00B14E5D"/>
    <w:rsid w:val="00B15C91"/>
    <w:rsid w:val="00B160CD"/>
    <w:rsid w:val="00B17AAE"/>
    <w:rsid w:val="00B17E73"/>
    <w:rsid w:val="00B21A33"/>
    <w:rsid w:val="00B23123"/>
    <w:rsid w:val="00B2474F"/>
    <w:rsid w:val="00B26145"/>
    <w:rsid w:val="00B2728C"/>
    <w:rsid w:val="00B27381"/>
    <w:rsid w:val="00B27522"/>
    <w:rsid w:val="00B276A2"/>
    <w:rsid w:val="00B301C8"/>
    <w:rsid w:val="00B30803"/>
    <w:rsid w:val="00B3575D"/>
    <w:rsid w:val="00B37A6A"/>
    <w:rsid w:val="00B401F2"/>
    <w:rsid w:val="00B4233C"/>
    <w:rsid w:val="00B433E8"/>
    <w:rsid w:val="00B45057"/>
    <w:rsid w:val="00B455CF"/>
    <w:rsid w:val="00B50D2C"/>
    <w:rsid w:val="00B52060"/>
    <w:rsid w:val="00B521E2"/>
    <w:rsid w:val="00B52375"/>
    <w:rsid w:val="00B532C6"/>
    <w:rsid w:val="00B540B9"/>
    <w:rsid w:val="00B54345"/>
    <w:rsid w:val="00B56BD5"/>
    <w:rsid w:val="00B60FE0"/>
    <w:rsid w:val="00B62596"/>
    <w:rsid w:val="00B628CC"/>
    <w:rsid w:val="00B630EC"/>
    <w:rsid w:val="00B640ED"/>
    <w:rsid w:val="00B64B7F"/>
    <w:rsid w:val="00B65B8A"/>
    <w:rsid w:val="00B65FA3"/>
    <w:rsid w:val="00B67098"/>
    <w:rsid w:val="00B710FF"/>
    <w:rsid w:val="00B71968"/>
    <w:rsid w:val="00B72367"/>
    <w:rsid w:val="00B72CAB"/>
    <w:rsid w:val="00B73DAC"/>
    <w:rsid w:val="00B7456C"/>
    <w:rsid w:val="00B7486B"/>
    <w:rsid w:val="00B74ADF"/>
    <w:rsid w:val="00B76105"/>
    <w:rsid w:val="00B77E77"/>
    <w:rsid w:val="00B8178C"/>
    <w:rsid w:val="00B82B8A"/>
    <w:rsid w:val="00B83413"/>
    <w:rsid w:val="00B84867"/>
    <w:rsid w:val="00B84CFC"/>
    <w:rsid w:val="00B86566"/>
    <w:rsid w:val="00B86568"/>
    <w:rsid w:val="00B92474"/>
    <w:rsid w:val="00B92C89"/>
    <w:rsid w:val="00B92D07"/>
    <w:rsid w:val="00B951E4"/>
    <w:rsid w:val="00B961BB"/>
    <w:rsid w:val="00B96859"/>
    <w:rsid w:val="00B96EAF"/>
    <w:rsid w:val="00BA105D"/>
    <w:rsid w:val="00BA22A7"/>
    <w:rsid w:val="00BB0237"/>
    <w:rsid w:val="00BB1A1D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6D0"/>
    <w:rsid w:val="00BE686B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1682"/>
    <w:rsid w:val="00C12019"/>
    <w:rsid w:val="00C12DD9"/>
    <w:rsid w:val="00C13D5D"/>
    <w:rsid w:val="00C14300"/>
    <w:rsid w:val="00C1433A"/>
    <w:rsid w:val="00C1612C"/>
    <w:rsid w:val="00C17358"/>
    <w:rsid w:val="00C17CCE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4621"/>
    <w:rsid w:val="00C550B4"/>
    <w:rsid w:val="00C565EB"/>
    <w:rsid w:val="00C63591"/>
    <w:rsid w:val="00C65E63"/>
    <w:rsid w:val="00C670C7"/>
    <w:rsid w:val="00C67302"/>
    <w:rsid w:val="00C67412"/>
    <w:rsid w:val="00C74207"/>
    <w:rsid w:val="00C7498A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2AFF"/>
    <w:rsid w:val="00C94156"/>
    <w:rsid w:val="00C968B3"/>
    <w:rsid w:val="00C96C22"/>
    <w:rsid w:val="00C976B6"/>
    <w:rsid w:val="00C97898"/>
    <w:rsid w:val="00CA3299"/>
    <w:rsid w:val="00CA5DB3"/>
    <w:rsid w:val="00CA5EFB"/>
    <w:rsid w:val="00CA78D1"/>
    <w:rsid w:val="00CB0DAE"/>
    <w:rsid w:val="00CB18D0"/>
    <w:rsid w:val="00CB2187"/>
    <w:rsid w:val="00CB500B"/>
    <w:rsid w:val="00CB55A1"/>
    <w:rsid w:val="00CB6077"/>
    <w:rsid w:val="00CB6311"/>
    <w:rsid w:val="00CB69C8"/>
    <w:rsid w:val="00CB6E87"/>
    <w:rsid w:val="00CC0B87"/>
    <w:rsid w:val="00CC1114"/>
    <w:rsid w:val="00CC15C7"/>
    <w:rsid w:val="00CC1AFD"/>
    <w:rsid w:val="00CC516A"/>
    <w:rsid w:val="00CD1AFF"/>
    <w:rsid w:val="00CD3298"/>
    <w:rsid w:val="00CD3A16"/>
    <w:rsid w:val="00CD3BC9"/>
    <w:rsid w:val="00CD42FA"/>
    <w:rsid w:val="00CE0450"/>
    <w:rsid w:val="00CE083B"/>
    <w:rsid w:val="00CE3C44"/>
    <w:rsid w:val="00CE4EAE"/>
    <w:rsid w:val="00CE5C7D"/>
    <w:rsid w:val="00CE5CC7"/>
    <w:rsid w:val="00CE6879"/>
    <w:rsid w:val="00CF1145"/>
    <w:rsid w:val="00CF4535"/>
    <w:rsid w:val="00CF4B26"/>
    <w:rsid w:val="00CF5A0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4F1"/>
    <w:rsid w:val="00D1196A"/>
    <w:rsid w:val="00D13BA2"/>
    <w:rsid w:val="00D16BE1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14A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23DF"/>
    <w:rsid w:val="00D635F1"/>
    <w:rsid w:val="00D63D31"/>
    <w:rsid w:val="00D65E8F"/>
    <w:rsid w:val="00D65F5C"/>
    <w:rsid w:val="00D66706"/>
    <w:rsid w:val="00D700DD"/>
    <w:rsid w:val="00D70F08"/>
    <w:rsid w:val="00D71FC7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87BEA"/>
    <w:rsid w:val="00D902DF"/>
    <w:rsid w:val="00D90A52"/>
    <w:rsid w:val="00D91AEF"/>
    <w:rsid w:val="00D9268D"/>
    <w:rsid w:val="00D946FC"/>
    <w:rsid w:val="00D94E79"/>
    <w:rsid w:val="00D95340"/>
    <w:rsid w:val="00D96859"/>
    <w:rsid w:val="00DA05DF"/>
    <w:rsid w:val="00DA0AC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3CB2"/>
    <w:rsid w:val="00DB48C0"/>
    <w:rsid w:val="00DB5F69"/>
    <w:rsid w:val="00DB7CF0"/>
    <w:rsid w:val="00DC0082"/>
    <w:rsid w:val="00DC1146"/>
    <w:rsid w:val="00DC12C2"/>
    <w:rsid w:val="00DC34A0"/>
    <w:rsid w:val="00DC3CC0"/>
    <w:rsid w:val="00DC518B"/>
    <w:rsid w:val="00DD0612"/>
    <w:rsid w:val="00DD0D81"/>
    <w:rsid w:val="00DD1510"/>
    <w:rsid w:val="00DD216B"/>
    <w:rsid w:val="00DD35B7"/>
    <w:rsid w:val="00DD4FC9"/>
    <w:rsid w:val="00DD554D"/>
    <w:rsid w:val="00DE16FB"/>
    <w:rsid w:val="00DE1B85"/>
    <w:rsid w:val="00DE321E"/>
    <w:rsid w:val="00DE3B94"/>
    <w:rsid w:val="00DE5966"/>
    <w:rsid w:val="00DE5FD7"/>
    <w:rsid w:val="00DF1273"/>
    <w:rsid w:val="00DF243F"/>
    <w:rsid w:val="00DF727B"/>
    <w:rsid w:val="00DF7490"/>
    <w:rsid w:val="00DF7EC5"/>
    <w:rsid w:val="00E00889"/>
    <w:rsid w:val="00E00E79"/>
    <w:rsid w:val="00E01345"/>
    <w:rsid w:val="00E01369"/>
    <w:rsid w:val="00E01548"/>
    <w:rsid w:val="00E0240E"/>
    <w:rsid w:val="00E02BD1"/>
    <w:rsid w:val="00E04360"/>
    <w:rsid w:val="00E04FA6"/>
    <w:rsid w:val="00E06252"/>
    <w:rsid w:val="00E11063"/>
    <w:rsid w:val="00E110B9"/>
    <w:rsid w:val="00E1193B"/>
    <w:rsid w:val="00E128D8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5A4A"/>
    <w:rsid w:val="00E36602"/>
    <w:rsid w:val="00E36F98"/>
    <w:rsid w:val="00E40334"/>
    <w:rsid w:val="00E412C4"/>
    <w:rsid w:val="00E42D24"/>
    <w:rsid w:val="00E43275"/>
    <w:rsid w:val="00E433D1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D83"/>
    <w:rsid w:val="00E60F09"/>
    <w:rsid w:val="00E628D6"/>
    <w:rsid w:val="00E64224"/>
    <w:rsid w:val="00E6448A"/>
    <w:rsid w:val="00E66083"/>
    <w:rsid w:val="00E66FCE"/>
    <w:rsid w:val="00E67164"/>
    <w:rsid w:val="00E70CA3"/>
    <w:rsid w:val="00E72DC9"/>
    <w:rsid w:val="00E73768"/>
    <w:rsid w:val="00E7482C"/>
    <w:rsid w:val="00E75294"/>
    <w:rsid w:val="00E76053"/>
    <w:rsid w:val="00E76F32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6EDB"/>
    <w:rsid w:val="00EA7839"/>
    <w:rsid w:val="00EB0730"/>
    <w:rsid w:val="00EB1702"/>
    <w:rsid w:val="00EB1711"/>
    <w:rsid w:val="00EB2EE8"/>
    <w:rsid w:val="00EB4B6B"/>
    <w:rsid w:val="00EB4EE5"/>
    <w:rsid w:val="00EB7466"/>
    <w:rsid w:val="00EB784F"/>
    <w:rsid w:val="00EC0BA3"/>
    <w:rsid w:val="00EC1ABD"/>
    <w:rsid w:val="00EC2ADF"/>
    <w:rsid w:val="00EC42AC"/>
    <w:rsid w:val="00EC5DCC"/>
    <w:rsid w:val="00EC70EF"/>
    <w:rsid w:val="00ED0044"/>
    <w:rsid w:val="00ED0D6A"/>
    <w:rsid w:val="00ED0EBF"/>
    <w:rsid w:val="00ED38B2"/>
    <w:rsid w:val="00ED5D26"/>
    <w:rsid w:val="00ED64CD"/>
    <w:rsid w:val="00ED67E1"/>
    <w:rsid w:val="00EE1B7E"/>
    <w:rsid w:val="00EE1E22"/>
    <w:rsid w:val="00EE3626"/>
    <w:rsid w:val="00EE3FD6"/>
    <w:rsid w:val="00EE53D3"/>
    <w:rsid w:val="00EE59D9"/>
    <w:rsid w:val="00EE7B5D"/>
    <w:rsid w:val="00EF0B76"/>
    <w:rsid w:val="00EF0C02"/>
    <w:rsid w:val="00EF0D92"/>
    <w:rsid w:val="00EF1DF0"/>
    <w:rsid w:val="00EF22E4"/>
    <w:rsid w:val="00EF38CC"/>
    <w:rsid w:val="00EF38D3"/>
    <w:rsid w:val="00EF3A30"/>
    <w:rsid w:val="00EF3D77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03E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4A0"/>
    <w:rsid w:val="00F565B9"/>
    <w:rsid w:val="00F57244"/>
    <w:rsid w:val="00F57B43"/>
    <w:rsid w:val="00F57D13"/>
    <w:rsid w:val="00F62663"/>
    <w:rsid w:val="00F627A7"/>
    <w:rsid w:val="00F64776"/>
    <w:rsid w:val="00F65493"/>
    <w:rsid w:val="00F65F8B"/>
    <w:rsid w:val="00F663AA"/>
    <w:rsid w:val="00F66E5E"/>
    <w:rsid w:val="00F70BCC"/>
    <w:rsid w:val="00F71FF4"/>
    <w:rsid w:val="00F732EC"/>
    <w:rsid w:val="00F73B49"/>
    <w:rsid w:val="00F7468D"/>
    <w:rsid w:val="00F749B5"/>
    <w:rsid w:val="00F75986"/>
    <w:rsid w:val="00F776ED"/>
    <w:rsid w:val="00F779E9"/>
    <w:rsid w:val="00F854CA"/>
    <w:rsid w:val="00F85AF8"/>
    <w:rsid w:val="00F86F7B"/>
    <w:rsid w:val="00F86FD4"/>
    <w:rsid w:val="00F903BA"/>
    <w:rsid w:val="00F90647"/>
    <w:rsid w:val="00F9082A"/>
    <w:rsid w:val="00F91350"/>
    <w:rsid w:val="00F927EA"/>
    <w:rsid w:val="00F94142"/>
    <w:rsid w:val="00F968E5"/>
    <w:rsid w:val="00F96E23"/>
    <w:rsid w:val="00FA1B52"/>
    <w:rsid w:val="00FA3D98"/>
    <w:rsid w:val="00FA4276"/>
    <w:rsid w:val="00FA6024"/>
    <w:rsid w:val="00FA7CC3"/>
    <w:rsid w:val="00FB03EE"/>
    <w:rsid w:val="00FB0BE4"/>
    <w:rsid w:val="00FB2D4D"/>
    <w:rsid w:val="00FB7C3E"/>
    <w:rsid w:val="00FC01A1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34A3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E3D89256-591E-4EE3-9F34-F8117C529C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696A5F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aliases w:val="Нумерованный,Список маркированный,Список точки,List Paragraph,Заголовок ур.2 (1 раздел),СПИСОК"/>
    <w:basedOn w:val="a"/>
    <w:link w:val="aff1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2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f1">
    <w:name w:val="Абзац списка Знак"/>
    <w:aliases w:val="Нумерованный Знак,Список маркированный Знак,Список точки Знак,List Paragraph Знак,Заголовок ур.2 (1 раздел) Знак,СПИСОК Знак"/>
    <w:link w:val="aff0"/>
    <w:uiPriority w:val="34"/>
    <w:locked/>
    <w:rsid w:val="00D90A52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E35A4A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4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9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630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2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65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0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3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D099FE-235C-48EB-A2AA-627D2B6C32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4</TotalTime>
  <Pages>2</Pages>
  <Words>516</Words>
  <Characters>2944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3454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Корулько Александра Федоровна</cp:lastModifiedBy>
  <cp:revision>5</cp:revision>
  <cp:lastPrinted>2022-04-01T02:34:00Z</cp:lastPrinted>
  <dcterms:created xsi:type="dcterms:W3CDTF">2022-03-22T07:52:00Z</dcterms:created>
  <dcterms:modified xsi:type="dcterms:W3CDTF">2022-04-01T03:03:00Z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