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D54E4C">
        <w:rPr>
          <w:rFonts w:ascii="PT Astra Serif" w:hAnsi="PT Astra Serif"/>
          <w:b/>
          <w:bCs/>
        </w:rPr>
        <w:t>3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6652CA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6652CA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6652CA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6652CA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6652CA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6652CA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D54E4C" w:rsidRPr="00A44F36" w:rsidTr="006652CA">
        <w:tc>
          <w:tcPr>
            <w:tcW w:w="3098" w:type="dxa"/>
            <w:gridSpan w:val="2"/>
            <w:shd w:val="clear" w:color="auto" w:fill="auto"/>
          </w:tcPr>
          <w:p w:rsidR="00D54E4C" w:rsidRPr="001F5004" w:rsidRDefault="00D54E4C" w:rsidP="00D54E4C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54E4C" w:rsidRPr="001F5004" w:rsidRDefault="00D54E4C" w:rsidP="00D54E4C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D54E4C" w:rsidRPr="001F5004" w:rsidRDefault="00D54E4C" w:rsidP="00D54E4C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54E4C" w:rsidRPr="00A44F36" w:rsidTr="006652CA">
        <w:tc>
          <w:tcPr>
            <w:tcW w:w="3098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  <w:jc w:val="both"/>
            </w:pPr>
          </w:p>
        </w:tc>
      </w:tr>
      <w:tr w:rsidR="00D54E4C" w:rsidRPr="00A44F36" w:rsidTr="006652CA">
        <w:tc>
          <w:tcPr>
            <w:tcW w:w="3098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D54E4C" w:rsidRPr="00A44F36" w:rsidRDefault="00D54E4C" w:rsidP="00D54E4C">
            <w:pPr>
              <w:pStyle w:val="af1"/>
            </w:pPr>
          </w:p>
        </w:tc>
      </w:tr>
      <w:tr w:rsidR="00D54E4C" w:rsidRPr="00A44F36" w:rsidTr="006652CA">
        <w:tc>
          <w:tcPr>
            <w:tcW w:w="9344" w:type="dxa"/>
            <w:gridSpan w:val="6"/>
            <w:shd w:val="clear" w:color="auto" w:fill="auto"/>
          </w:tcPr>
          <w:p w:rsidR="00D54E4C" w:rsidRPr="00A44F36" w:rsidRDefault="00D54E4C" w:rsidP="00D54E4C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D54E4C" w:rsidRPr="00A44F36" w:rsidRDefault="00D54E4C" w:rsidP="00D54E4C">
            <w:pPr>
              <w:pStyle w:val="af1"/>
            </w:pPr>
          </w:p>
        </w:tc>
      </w:tr>
      <w:tr w:rsidR="00D54E4C" w:rsidRPr="00A44F36" w:rsidTr="006652CA">
        <w:tc>
          <w:tcPr>
            <w:tcW w:w="2968" w:type="dxa"/>
            <w:shd w:val="clear" w:color="auto" w:fill="auto"/>
          </w:tcPr>
          <w:p w:rsidR="00D54E4C" w:rsidRPr="001F5004" w:rsidRDefault="00D54E4C" w:rsidP="00D54E4C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54E4C" w:rsidRPr="001F5004" w:rsidRDefault="00D54E4C" w:rsidP="00D54E4C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54E4C" w:rsidRPr="001F5004" w:rsidRDefault="00D54E4C" w:rsidP="006652CA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6652CA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6652CA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6652CA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6652CA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356149">
        <w:rPr>
          <w:rFonts w:ascii="PT Astra Serif" w:hAnsi="PT Astra Serif"/>
        </w:rPr>
        <w:t>9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1176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>р-н. Колпашевский, г. Колпашево, ул. Победы, д.118, строен. 1</w:t>
            </w:r>
            <w:r w:rsidR="00356149">
              <w:rPr>
                <w:rFonts w:ascii="PT Astra Serif" w:hAnsi="PT Astra Serif"/>
              </w:rPr>
              <w:t>2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A26035">
        <w:rPr>
          <w:rFonts w:ascii="PT Astra Serif" w:hAnsi="PT Astra Serif"/>
        </w:rPr>
        <w:t>1 856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A26035">
        <w:rPr>
          <w:rFonts w:ascii="PT Astra Serif" w:hAnsi="PT Astra Serif"/>
        </w:rPr>
        <w:t>один миллион восемьсот пятьдесят шесть тысяч</w:t>
      </w:r>
      <w:r w:rsidR="00E02BD1">
        <w:rPr>
          <w:rFonts w:ascii="PT Astra Serif" w:hAnsi="PT Astra Serif"/>
        </w:rPr>
        <w:t xml:space="preserve">)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356149">
        <w:rPr>
          <w:rFonts w:ascii="PT Astra Serif" w:hAnsi="PT Astra Serif"/>
        </w:rPr>
        <w:t>27.01.2020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D54E4C" w:rsidRPr="00A44F36" w:rsidRDefault="00D54E4C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Фамилия, имя, отчество </w:t>
            </w:r>
            <w:r w:rsidRPr="00A44F36">
              <w:lastRenderedPageBreak/>
              <w:t>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Наименование </w:t>
            </w:r>
            <w:r w:rsidRPr="00A44F36">
              <w:lastRenderedPageBreak/>
              <w:t>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</w:t>
            </w:r>
            <w:r w:rsidRPr="00A44F36">
              <w:lastRenderedPageBreak/>
              <w:t>подтверждающего членство оценщика в саморегулируемой организации оценщиков</w:t>
            </w:r>
          </w:p>
        </w:tc>
      </w:tr>
      <w:tr w:rsidR="00D54E4C" w:rsidRPr="00A44F36" w:rsidTr="00EF3D77">
        <w:tc>
          <w:tcPr>
            <w:tcW w:w="2981" w:type="dxa"/>
            <w:shd w:val="clear" w:color="auto" w:fill="auto"/>
          </w:tcPr>
          <w:p w:rsidR="00D54E4C" w:rsidRPr="003153EF" w:rsidRDefault="00D54E4C" w:rsidP="00D54E4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D54E4C" w:rsidRPr="003153EF" w:rsidRDefault="00D54E4C" w:rsidP="00D54E4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D54E4C" w:rsidRPr="003153EF" w:rsidRDefault="00D54E4C" w:rsidP="00D54E4C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D54E4C" w:rsidRDefault="00D54E4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D54E4C" w:rsidRPr="001F5004" w:rsidRDefault="00D54E4C" w:rsidP="00D54E4C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54E4C" w:rsidRPr="001F5004" w:rsidRDefault="00D54E4C" w:rsidP="00D54E4C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D54E4C" w:rsidRPr="001F5004" w:rsidRDefault="00D54E4C" w:rsidP="00D54E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D54E4C" w:rsidRPr="001F5004" w:rsidRDefault="00D54E4C" w:rsidP="00D54E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D54E4C" w:rsidRDefault="00D54E4C" w:rsidP="00D54E4C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70:19:0000003:1176 в размере его рыночной стоимости 1 856 000 (один миллион восемьсот пятьдесят шесть тысяч) рублей.</w:t>
      </w:r>
    </w:p>
    <w:p w:rsidR="00D54E4C" w:rsidRPr="001F5004" w:rsidRDefault="00D54E4C" w:rsidP="00D54E4C">
      <w:pPr>
        <w:pStyle w:val="Default"/>
        <w:ind w:firstLine="567"/>
        <w:jc w:val="both"/>
        <w:rPr>
          <w:rFonts w:ascii="PT Astra Serif" w:hAnsi="PT Astra Serif"/>
        </w:rPr>
      </w:pPr>
    </w:p>
    <w:p w:rsidR="00D54E4C" w:rsidRPr="001F5004" w:rsidRDefault="00D54E4C" w:rsidP="00D54E4C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D54E4C" w:rsidRPr="001F5004" w:rsidRDefault="00D54E4C" w:rsidP="00D54E4C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D54E4C" w:rsidRPr="001F5004" w:rsidRDefault="00D54E4C" w:rsidP="00D54E4C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D54E4C" w:rsidRDefault="00D54E4C" w:rsidP="00D54E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D54E4C" w:rsidRPr="001F5004" w:rsidRDefault="00D54E4C" w:rsidP="00D54E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EFB" w:rsidRDefault="00001EFB">
      <w:r>
        <w:separator/>
      </w:r>
    </w:p>
  </w:endnote>
  <w:endnote w:type="continuationSeparator" w:id="0">
    <w:p w:rsidR="00001EFB" w:rsidRDefault="0000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EFB" w:rsidRDefault="00001EFB">
      <w:r>
        <w:separator/>
      </w:r>
    </w:p>
  </w:footnote>
  <w:footnote w:type="continuationSeparator" w:id="0">
    <w:p w:rsidR="00001EFB" w:rsidRDefault="00001E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1EFB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52CA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674D7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49A9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4E4C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E7CE1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560C114-6C63-4CD1-A6BD-896993C8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B7430-A070-499B-89EE-BC40F508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2022-04-01T02:40:00Z</cp:lastPrinted>
  <dcterms:created xsi:type="dcterms:W3CDTF">2022-03-22T07:28:00Z</dcterms:created>
  <dcterms:modified xsi:type="dcterms:W3CDTF">2022-04-01T03:05:00Z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