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A44F36" w:rsidTr="00987D5C">
        <w:trPr>
          <w:trHeight w:val="2430"/>
        </w:trPr>
        <w:tc>
          <w:tcPr>
            <w:tcW w:w="3828" w:type="dxa"/>
          </w:tcPr>
          <w:p w:rsidR="00D700DD" w:rsidRPr="00A44F36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</w:tcPr>
          <w:p w:rsidR="00D700DD" w:rsidRPr="00A44F36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A44F36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A44F36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A44F36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A44F36" w:rsidRDefault="00C539FE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РЕШЕНИЕ</w:t>
      </w:r>
      <w:r w:rsidR="00694D7C" w:rsidRPr="00A44F36">
        <w:rPr>
          <w:rFonts w:ascii="PT Astra Serif" w:hAnsi="PT Astra Serif"/>
          <w:b/>
          <w:bCs/>
        </w:rPr>
        <w:t xml:space="preserve"> № </w:t>
      </w:r>
      <w:r w:rsidR="00A7056F">
        <w:rPr>
          <w:rFonts w:ascii="PT Astra Serif" w:hAnsi="PT Astra Serif"/>
          <w:b/>
          <w:bCs/>
        </w:rPr>
        <w:t>6</w:t>
      </w:r>
      <w:r w:rsidR="007B10B9">
        <w:rPr>
          <w:rFonts w:ascii="PT Astra Serif" w:hAnsi="PT Astra Serif"/>
          <w:b/>
          <w:bCs/>
        </w:rPr>
        <w:t>4</w:t>
      </w:r>
    </w:p>
    <w:p w:rsidR="00C539FE" w:rsidRPr="00A44F36" w:rsidRDefault="00D23FC4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к</w:t>
      </w:r>
      <w:r w:rsidR="00C539FE" w:rsidRPr="00A44F36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A44F36" w:rsidRDefault="00C539FE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A44F36">
        <w:rPr>
          <w:rFonts w:ascii="PT Astra Serif" w:hAnsi="PT Astra Serif"/>
          <w:b/>
          <w:bCs/>
        </w:rPr>
        <w:t xml:space="preserve">на территории </w:t>
      </w:r>
      <w:r w:rsidR="00D23FC4" w:rsidRPr="00A44F36">
        <w:rPr>
          <w:rFonts w:ascii="PT Astra Serif" w:hAnsi="PT Astra Serif"/>
          <w:b/>
        </w:rPr>
        <w:t>Т</w:t>
      </w:r>
      <w:r w:rsidR="00EB7466" w:rsidRPr="00A44F36">
        <w:rPr>
          <w:rFonts w:ascii="PT Astra Serif" w:hAnsi="PT Astra Serif"/>
          <w:b/>
        </w:rPr>
        <w:t>омской области</w:t>
      </w:r>
    </w:p>
    <w:p w:rsidR="003D0096" w:rsidRPr="00A44F36" w:rsidRDefault="00EB7466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>(далее</w:t>
      </w:r>
      <w:r w:rsidR="00C539FE" w:rsidRPr="00A44F36">
        <w:rPr>
          <w:rFonts w:ascii="PT Astra Serif" w:hAnsi="PT Astra Serif"/>
          <w:b/>
          <w:bCs/>
        </w:rPr>
        <w:t xml:space="preserve"> – комиссия)</w:t>
      </w:r>
    </w:p>
    <w:p w:rsidR="000E15E1" w:rsidRPr="00A44F36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</w:tblGrid>
      <w:tr w:rsidR="00D23FC4" w:rsidRPr="00A44F36" w:rsidTr="00CC47F7"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A44F36" w:rsidRDefault="004E57A9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25</w:t>
            </w:r>
            <w:r w:rsidR="00A3592B" w:rsidRPr="00A44F36">
              <w:rPr>
                <w:rFonts w:ascii="PT Astra Serif" w:hAnsi="PT Astra Serif"/>
              </w:rPr>
              <w:t xml:space="preserve"> </w:t>
            </w:r>
            <w:r w:rsidR="003579EC" w:rsidRPr="00A44F36">
              <w:rPr>
                <w:rFonts w:ascii="PT Astra Serif" w:hAnsi="PT Astra Serif"/>
              </w:rPr>
              <w:t>марта</w:t>
            </w:r>
            <w:r w:rsidR="00A3592B" w:rsidRPr="00A44F36">
              <w:rPr>
                <w:rFonts w:ascii="PT Astra Serif" w:hAnsi="PT Astra Serif"/>
              </w:rPr>
              <w:t xml:space="preserve"> </w:t>
            </w:r>
            <w:r w:rsidR="00D23FC4" w:rsidRPr="00A44F36">
              <w:rPr>
                <w:rFonts w:ascii="PT Astra Serif" w:hAnsi="PT Astra Serif"/>
              </w:rPr>
              <w:t>202</w:t>
            </w:r>
            <w:r w:rsidR="00544B67" w:rsidRPr="00A44F36">
              <w:rPr>
                <w:rFonts w:ascii="PT Astra Serif" w:hAnsi="PT Astra Serif"/>
              </w:rPr>
              <w:t>2</w:t>
            </w:r>
            <w:r w:rsidR="00D23FC4" w:rsidRPr="00A44F36">
              <w:rPr>
                <w:rFonts w:ascii="PT Astra Serif" w:hAnsi="PT Astra Serif"/>
              </w:rPr>
              <w:t xml:space="preserve"> года</w:t>
            </w:r>
          </w:p>
          <w:p w:rsidR="00D23FC4" w:rsidRPr="00A44F36" w:rsidRDefault="00A9501A" w:rsidP="0029561D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1</w:t>
            </w:r>
            <w:r w:rsidR="0029561D" w:rsidRPr="00A44F36">
              <w:rPr>
                <w:rFonts w:ascii="PT Astra Serif" w:hAnsi="PT Astra Serif"/>
              </w:rPr>
              <w:t>4</w:t>
            </w:r>
            <w:r w:rsidR="00D23FC4" w:rsidRPr="00A44F36">
              <w:rPr>
                <w:rFonts w:ascii="PT Astra Serif" w:hAnsi="PT Astra Serif"/>
              </w:rPr>
              <w:t>.</w:t>
            </w:r>
            <w:r w:rsidR="00085263" w:rsidRPr="00A44F36">
              <w:rPr>
                <w:rFonts w:ascii="PT Astra Serif" w:hAnsi="PT Astra Serif"/>
              </w:rPr>
              <w:t>0</w:t>
            </w:r>
            <w:r w:rsidR="001C2112" w:rsidRPr="00A44F36">
              <w:rPr>
                <w:rFonts w:ascii="PT Astra Serif" w:hAnsi="PT Astra Serif"/>
              </w:rPr>
              <w:t>0</w:t>
            </w:r>
            <w:r w:rsidR="00D23FC4" w:rsidRPr="00A44F3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Место проведения: г. Томск, пр.</w:t>
            </w:r>
            <w:r w:rsidR="00E70CA3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Кирова,</w:t>
            </w:r>
            <w:r w:rsidR="00C44A0E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д.20,</w:t>
            </w:r>
          </w:p>
        </w:tc>
      </w:tr>
      <w:tr w:rsidR="00D23FC4" w:rsidRPr="00A44F36" w:rsidTr="00CC47F7">
        <w:tc>
          <w:tcPr>
            <w:tcW w:w="4674" w:type="dxa"/>
            <w:gridSpan w:val="5"/>
            <w:vMerge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A44F36" w:rsidRDefault="00315D3E" w:rsidP="0006234C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A44F36" w:rsidTr="00CC47F7">
        <w:tc>
          <w:tcPr>
            <w:tcW w:w="9344" w:type="dxa"/>
            <w:gridSpan w:val="6"/>
            <w:shd w:val="clear" w:color="auto" w:fill="auto"/>
          </w:tcPr>
          <w:p w:rsidR="004B630F" w:rsidRPr="00A44F36" w:rsidRDefault="005B19A8" w:rsidP="00696A5F">
            <w:pPr>
              <w:pStyle w:val="af1"/>
            </w:pPr>
            <w:r w:rsidRPr="00A44F36">
              <w:t>Комиссия в составе:</w:t>
            </w:r>
          </w:p>
          <w:p w:rsidR="00C94156" w:rsidRPr="00A44F36" w:rsidRDefault="00C94156" w:rsidP="00696A5F">
            <w:pPr>
              <w:pStyle w:val="af1"/>
            </w:pPr>
          </w:p>
        </w:tc>
      </w:tr>
      <w:tr w:rsidR="00544B67" w:rsidRPr="00A44F36" w:rsidTr="00CC47F7">
        <w:tc>
          <w:tcPr>
            <w:tcW w:w="3098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A44F36" w:rsidTr="00CC47F7">
        <w:tc>
          <w:tcPr>
            <w:tcW w:w="3098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A44F36" w:rsidTr="00CC47F7">
        <w:tc>
          <w:tcPr>
            <w:tcW w:w="3098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A44F36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</w:p>
        </w:tc>
      </w:tr>
      <w:tr w:rsidR="007B10B9" w:rsidRPr="00A44F36" w:rsidTr="00CC47F7">
        <w:tc>
          <w:tcPr>
            <w:tcW w:w="3098" w:type="dxa"/>
            <w:gridSpan w:val="2"/>
            <w:shd w:val="clear" w:color="auto" w:fill="auto"/>
          </w:tcPr>
          <w:p w:rsidR="007B10B9" w:rsidRPr="001F5004" w:rsidRDefault="007B10B9" w:rsidP="007B10B9">
            <w:pPr>
              <w:pStyle w:val="af1"/>
              <w:jc w:val="both"/>
            </w:pPr>
            <w:r w:rsidRPr="001F5004">
              <w:t>Лиманская Наталья Викторовна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7B10B9" w:rsidRPr="001F5004" w:rsidRDefault="007B10B9" w:rsidP="007B10B9">
            <w:pPr>
              <w:pStyle w:val="af1"/>
              <w:jc w:val="both"/>
            </w:pPr>
            <w:r w:rsidRPr="001F5004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B10B9" w:rsidRPr="001F5004" w:rsidRDefault="007B10B9" w:rsidP="007B10B9">
            <w:pPr>
              <w:pStyle w:val="af1"/>
              <w:jc w:val="both"/>
            </w:pPr>
            <w:r w:rsidRPr="001F5004">
              <w:t>исполнительный директор Ассоциации «Совет муниципальных образований Томской области»</w:t>
            </w:r>
          </w:p>
        </w:tc>
      </w:tr>
      <w:tr w:rsidR="007B10B9" w:rsidRPr="00A44F36" w:rsidTr="00CC47F7">
        <w:tc>
          <w:tcPr>
            <w:tcW w:w="3098" w:type="dxa"/>
            <w:gridSpan w:val="2"/>
            <w:shd w:val="clear" w:color="auto" w:fill="auto"/>
          </w:tcPr>
          <w:p w:rsidR="007B10B9" w:rsidRPr="00A44F36" w:rsidRDefault="007B10B9" w:rsidP="007B10B9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7B10B9" w:rsidRPr="00A44F36" w:rsidRDefault="007B10B9" w:rsidP="007B10B9">
            <w:pPr>
              <w:pStyle w:val="af1"/>
              <w:jc w:val="both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7B10B9" w:rsidRPr="00A44F36" w:rsidRDefault="007B10B9" w:rsidP="007B10B9">
            <w:pPr>
              <w:pStyle w:val="af1"/>
              <w:jc w:val="both"/>
            </w:pPr>
          </w:p>
        </w:tc>
      </w:tr>
      <w:tr w:rsidR="007B10B9" w:rsidRPr="00A44F36" w:rsidTr="00CC47F7">
        <w:tc>
          <w:tcPr>
            <w:tcW w:w="3098" w:type="dxa"/>
            <w:gridSpan w:val="2"/>
            <w:shd w:val="clear" w:color="auto" w:fill="auto"/>
          </w:tcPr>
          <w:p w:rsidR="007B10B9" w:rsidRPr="00A44F36" w:rsidRDefault="007B10B9" w:rsidP="007B10B9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7B10B9" w:rsidRPr="00A44F36" w:rsidRDefault="007B10B9" w:rsidP="007B10B9">
            <w:pPr>
              <w:pStyle w:val="af1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7B10B9" w:rsidRPr="00A44F36" w:rsidRDefault="007B10B9" w:rsidP="007B10B9">
            <w:pPr>
              <w:pStyle w:val="af1"/>
            </w:pPr>
          </w:p>
        </w:tc>
      </w:tr>
      <w:tr w:rsidR="007B10B9" w:rsidRPr="00A44F36" w:rsidTr="00CC47F7">
        <w:tc>
          <w:tcPr>
            <w:tcW w:w="9344" w:type="dxa"/>
            <w:gridSpan w:val="6"/>
            <w:shd w:val="clear" w:color="auto" w:fill="auto"/>
          </w:tcPr>
          <w:p w:rsidR="007B10B9" w:rsidRPr="00A44F36" w:rsidRDefault="007B10B9" w:rsidP="007B10B9">
            <w:pPr>
              <w:pStyle w:val="af1"/>
            </w:pPr>
            <w:r w:rsidRPr="00A44F36">
              <w:t>Присутствующие на заседании иные лица:</w:t>
            </w:r>
          </w:p>
          <w:p w:rsidR="007B10B9" w:rsidRPr="00A44F36" w:rsidRDefault="007B10B9" w:rsidP="007B10B9">
            <w:pPr>
              <w:pStyle w:val="af1"/>
            </w:pPr>
          </w:p>
        </w:tc>
      </w:tr>
      <w:tr w:rsidR="007B10B9" w:rsidRPr="00A44F36" w:rsidTr="00CC47F7">
        <w:tc>
          <w:tcPr>
            <w:tcW w:w="2968" w:type="dxa"/>
            <w:shd w:val="clear" w:color="auto" w:fill="auto"/>
          </w:tcPr>
          <w:p w:rsidR="007B10B9" w:rsidRPr="001F5004" w:rsidRDefault="007B10B9" w:rsidP="007B10B9">
            <w:pPr>
              <w:pStyle w:val="af1"/>
              <w:jc w:val="both"/>
            </w:pPr>
            <w:r w:rsidRPr="001F5004">
              <w:t>Кузьминская Елена Вячеславовна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7B10B9" w:rsidRPr="001F5004" w:rsidRDefault="007B10B9" w:rsidP="007B10B9">
            <w:pPr>
              <w:pStyle w:val="af1"/>
              <w:jc w:val="both"/>
            </w:pPr>
            <w:r w:rsidRPr="001F5004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7B10B9" w:rsidRPr="001F5004" w:rsidRDefault="007B10B9" w:rsidP="00CC47F7">
            <w:pPr>
              <w:pStyle w:val="af1"/>
              <w:jc w:val="both"/>
            </w:pPr>
            <w:r w:rsidRPr="001F5004">
              <w:t xml:space="preserve">секретарь комиссии, консультант комитета по распоряжению </w:t>
            </w:r>
            <w:r w:rsidR="00CC47F7" w:rsidRPr="001F5004">
              <w:t xml:space="preserve">имуществом </w:t>
            </w:r>
            <w:r w:rsidRPr="001F5004">
              <w:t>и контролю Департамента по управлению государственной собственностью Томской области</w:t>
            </w:r>
          </w:p>
        </w:tc>
      </w:tr>
      <w:tr w:rsidR="00677332" w:rsidRPr="00A44F36" w:rsidTr="00CC47F7">
        <w:tc>
          <w:tcPr>
            <w:tcW w:w="2968" w:type="dxa"/>
            <w:shd w:val="clear" w:color="auto" w:fill="auto"/>
          </w:tcPr>
          <w:p w:rsidR="00677332" w:rsidRPr="00A44F36" w:rsidRDefault="008832A1" w:rsidP="00677332">
            <w:pPr>
              <w:pStyle w:val="af1"/>
              <w:jc w:val="both"/>
            </w:pPr>
            <w:r>
              <w:t>Печерская Алина Сергеевна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  <w:r w:rsidRPr="00A44F36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A44F36" w:rsidRDefault="003579EC" w:rsidP="00677332">
            <w:pPr>
              <w:pStyle w:val="af1"/>
              <w:jc w:val="both"/>
            </w:pPr>
            <w:r w:rsidRPr="00A44F36">
              <w:t>оценщик</w:t>
            </w:r>
            <w:r w:rsidR="00677332" w:rsidRPr="00A44F36">
              <w:t xml:space="preserve">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677332" w:rsidRPr="00A44F36" w:rsidTr="00CC47F7">
        <w:tc>
          <w:tcPr>
            <w:tcW w:w="2968" w:type="dxa"/>
            <w:shd w:val="clear" w:color="auto" w:fill="auto"/>
          </w:tcPr>
          <w:p w:rsidR="00677332" w:rsidRPr="00A44F36" w:rsidRDefault="00677332" w:rsidP="006773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A44F36" w:rsidRDefault="00677332" w:rsidP="006773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A44F36" w:rsidRDefault="00677332" w:rsidP="00677332">
            <w:pPr>
              <w:jc w:val="both"/>
              <w:rPr>
                <w:rFonts w:ascii="PT Astra Serif" w:hAnsi="PT Astra Serif"/>
              </w:rPr>
            </w:pPr>
          </w:p>
        </w:tc>
      </w:tr>
      <w:tr w:rsidR="00677332" w:rsidRPr="00A44F36" w:rsidTr="00CC47F7">
        <w:tc>
          <w:tcPr>
            <w:tcW w:w="2968" w:type="dxa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</w:p>
        </w:tc>
      </w:tr>
    </w:tbl>
    <w:p w:rsidR="00434BC4" w:rsidRPr="00A44F36" w:rsidRDefault="00736B16" w:rsidP="00C7498A">
      <w:pPr>
        <w:ind w:firstLine="709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Н</w:t>
      </w:r>
      <w:r w:rsidR="00AF3363" w:rsidRPr="00A44F36">
        <w:rPr>
          <w:rFonts w:ascii="PT Astra Serif" w:hAnsi="PT Astra Serif"/>
        </w:rPr>
        <w:t>а заседании</w:t>
      </w:r>
      <w:r w:rsidR="007D0CE5" w:rsidRPr="00A44F36">
        <w:rPr>
          <w:rFonts w:ascii="PT Astra Serif" w:hAnsi="PT Astra Serif"/>
        </w:rPr>
        <w:t xml:space="preserve"> комиссии</w:t>
      </w:r>
      <w:r w:rsidR="007F6C3C" w:rsidRPr="00A44F36">
        <w:rPr>
          <w:rFonts w:ascii="PT Astra Serif" w:hAnsi="PT Astra Serif"/>
        </w:rPr>
        <w:t xml:space="preserve"> </w:t>
      </w:r>
      <w:r w:rsidR="00AF3363" w:rsidRPr="00A44F36">
        <w:rPr>
          <w:rFonts w:ascii="PT Astra Serif" w:hAnsi="PT Astra Serif"/>
        </w:rPr>
        <w:t>рассмотре</w:t>
      </w:r>
      <w:r w:rsidR="007D0CE5" w:rsidRPr="00A44F36">
        <w:rPr>
          <w:rFonts w:ascii="PT Astra Serif" w:hAnsi="PT Astra Serif"/>
        </w:rPr>
        <w:t>но</w:t>
      </w:r>
      <w:r w:rsidR="007F6C3C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A44F36">
        <w:rPr>
          <w:rFonts w:ascii="PT Astra Serif" w:hAnsi="PT Astra Serif"/>
        </w:rPr>
        <w:t xml:space="preserve"> </w:t>
      </w:r>
      <w:r w:rsidR="00E02BD1">
        <w:rPr>
          <w:rFonts w:ascii="PT Astra Serif" w:hAnsi="PT Astra Serif"/>
        </w:rPr>
        <w:t>02</w:t>
      </w:r>
      <w:r w:rsidR="00BE6A23" w:rsidRPr="00A44F36">
        <w:rPr>
          <w:rFonts w:ascii="PT Astra Serif" w:hAnsi="PT Astra Serif"/>
        </w:rPr>
        <w:t>.</w:t>
      </w:r>
      <w:r w:rsidR="006C29A0" w:rsidRPr="00A44F36">
        <w:rPr>
          <w:rFonts w:ascii="PT Astra Serif" w:hAnsi="PT Astra Serif"/>
        </w:rPr>
        <w:t>0</w:t>
      </w:r>
      <w:r w:rsidR="003907D8">
        <w:rPr>
          <w:rFonts w:ascii="PT Astra Serif" w:hAnsi="PT Astra Serif"/>
        </w:rPr>
        <w:t>3</w:t>
      </w:r>
      <w:r w:rsidR="00BE6A23" w:rsidRPr="00A44F36">
        <w:rPr>
          <w:rFonts w:ascii="PT Astra Serif" w:hAnsi="PT Astra Serif"/>
        </w:rPr>
        <w:t>.202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 xml:space="preserve"> вх. № 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>/</w:t>
      </w:r>
      <w:r w:rsidR="00B92C89">
        <w:rPr>
          <w:rFonts w:ascii="PT Astra Serif" w:hAnsi="PT Astra Serif"/>
        </w:rPr>
        <w:t>3</w:t>
      </w:r>
      <w:r w:rsidR="00A7056F">
        <w:rPr>
          <w:rFonts w:ascii="PT Astra Serif" w:hAnsi="PT Astra Serif"/>
        </w:rPr>
        <w:t>8</w:t>
      </w:r>
      <w:r w:rsidR="00A3592B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от</w:t>
      </w:r>
      <w:r w:rsidR="005324E8" w:rsidRPr="00A44F36">
        <w:rPr>
          <w:rFonts w:ascii="PT Astra Serif" w:hAnsi="PT Astra Serif"/>
        </w:rPr>
        <w:t xml:space="preserve"> </w:t>
      </w:r>
      <w:r w:rsidR="004E57A9">
        <w:rPr>
          <w:rFonts w:ascii="PT Astra Serif" w:hAnsi="PT Astra Serif"/>
        </w:rPr>
        <w:t>ООО «</w:t>
      </w:r>
      <w:r w:rsidR="00E02BD1">
        <w:rPr>
          <w:rFonts w:ascii="PT Astra Serif" w:hAnsi="PT Astra Serif"/>
        </w:rPr>
        <w:t>Автотранспортник</w:t>
      </w:r>
      <w:r w:rsidR="004E57A9">
        <w:rPr>
          <w:rFonts w:ascii="PT Astra Serif" w:hAnsi="PT Astra Serif"/>
        </w:rPr>
        <w:t xml:space="preserve">» (ОГРН </w:t>
      </w:r>
      <w:r w:rsidR="00E02BD1">
        <w:rPr>
          <w:rFonts w:ascii="PT Astra Serif" w:hAnsi="PT Astra Serif"/>
        </w:rPr>
        <w:t>1027003552839</w:t>
      </w:r>
      <w:r w:rsidR="003907D8">
        <w:rPr>
          <w:rFonts w:ascii="PT Astra Serif" w:hAnsi="PT Astra Serif"/>
        </w:rPr>
        <w:t>)</w:t>
      </w:r>
      <w:r w:rsidR="00D71FC7" w:rsidRPr="00A44F36">
        <w:rPr>
          <w:rFonts w:ascii="PT Astra Serif" w:hAnsi="PT Astra Serif"/>
        </w:rPr>
        <w:t>,</w:t>
      </w:r>
      <w:r w:rsidR="00933872" w:rsidRPr="00A44F36">
        <w:rPr>
          <w:rFonts w:ascii="PT Astra Serif" w:hAnsi="PT Astra Serif"/>
        </w:rPr>
        <w:t xml:space="preserve"> </w:t>
      </w:r>
      <w:r w:rsidR="00A77FCC" w:rsidRPr="00A44F36">
        <w:rPr>
          <w:rFonts w:ascii="PT Astra Serif" w:hAnsi="PT Astra Serif"/>
          <w:shd w:val="clear" w:color="auto" w:fill="FFFFFF"/>
        </w:rPr>
        <w:t>а</w:t>
      </w:r>
      <w:r w:rsidR="00A77FCC" w:rsidRPr="00A44F36">
        <w:rPr>
          <w:rFonts w:ascii="PT Astra Serif" w:hAnsi="PT Astra Serif"/>
        </w:rPr>
        <w:t>дрес (место нахождения):</w:t>
      </w:r>
      <w:r w:rsidR="00E70CA3" w:rsidRPr="00A44F36">
        <w:rPr>
          <w:rFonts w:ascii="PT Astra Serif" w:hAnsi="PT Astra Serif"/>
        </w:rPr>
        <w:t xml:space="preserve"> </w:t>
      </w:r>
      <w:r w:rsidR="003907D8" w:rsidRPr="00233942">
        <w:rPr>
          <w:rFonts w:ascii="PT Astra Serif" w:hAnsi="PT Astra Serif"/>
        </w:rPr>
        <w:t xml:space="preserve">г. </w:t>
      </w:r>
      <w:r w:rsidR="00E02BD1">
        <w:rPr>
          <w:rFonts w:ascii="PT Astra Serif" w:hAnsi="PT Astra Serif"/>
        </w:rPr>
        <w:t>Колпашево, ул. Победы, 118</w:t>
      </w:r>
      <w:r w:rsidR="003907D8" w:rsidRPr="00233942">
        <w:rPr>
          <w:rFonts w:ascii="PT Astra Serif" w:hAnsi="PT Astra Serif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A44F36" w:rsidTr="00E1193B">
        <w:trPr>
          <w:trHeight w:val="722"/>
        </w:trPr>
        <w:tc>
          <w:tcPr>
            <w:tcW w:w="4558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Местонахождение и адрес (при наличии) объекта недвижимости</w:t>
            </w:r>
          </w:p>
        </w:tc>
      </w:tr>
      <w:tr w:rsidR="006A77CE" w:rsidRPr="00A44F36" w:rsidTr="00142A47">
        <w:tc>
          <w:tcPr>
            <w:tcW w:w="4558" w:type="dxa"/>
            <w:shd w:val="clear" w:color="auto" w:fill="auto"/>
          </w:tcPr>
          <w:p w:rsidR="006A77CE" w:rsidRPr="00A44F36" w:rsidRDefault="00E02BD1" w:rsidP="002D0EC0">
            <w:pPr>
              <w:pStyle w:val="af1"/>
            </w:pPr>
            <w:r>
              <w:t>70:19:0000003</w:t>
            </w:r>
            <w:r w:rsidR="003907D8" w:rsidRPr="00233942">
              <w:t>:</w:t>
            </w:r>
            <w:r w:rsidR="00A7056F">
              <w:t>2924</w:t>
            </w:r>
          </w:p>
        </w:tc>
        <w:tc>
          <w:tcPr>
            <w:tcW w:w="4560" w:type="dxa"/>
            <w:shd w:val="clear" w:color="auto" w:fill="auto"/>
          </w:tcPr>
          <w:p w:rsidR="006A77CE" w:rsidRPr="00A44F36" w:rsidRDefault="004E57A9" w:rsidP="00E02BD1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  <w:r w:rsidR="00E02BD1">
              <w:rPr>
                <w:rFonts w:ascii="PT Astra Serif" w:hAnsi="PT Astra Serif"/>
              </w:rPr>
              <w:t>р-н. Колпашевский, г. Колпашево, ул. Победы, д.118, строен. 1</w:t>
            </w:r>
            <w:r w:rsidR="00A7056F">
              <w:rPr>
                <w:rFonts w:ascii="PT Astra Serif" w:hAnsi="PT Astra Serif"/>
              </w:rPr>
              <w:t>3</w:t>
            </w:r>
          </w:p>
        </w:tc>
      </w:tr>
    </w:tbl>
    <w:p w:rsidR="00F565B9" w:rsidRPr="00A44F36" w:rsidRDefault="007F4EF6" w:rsidP="007F4EF6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 xml:space="preserve">Основание подачи заявления: установление в отношении объекта недвижимости его рыночной стоимости в размере </w:t>
      </w:r>
      <w:r w:rsidR="00A7056F">
        <w:rPr>
          <w:rFonts w:ascii="PT Astra Serif" w:hAnsi="PT Astra Serif"/>
        </w:rPr>
        <w:t>502</w:t>
      </w:r>
      <w:r w:rsidR="00E02BD1">
        <w:rPr>
          <w:rFonts w:ascii="PT Astra Serif" w:hAnsi="PT Astra Serif"/>
        </w:rPr>
        <w:t xml:space="preserve"> 000</w:t>
      </w:r>
      <w:r w:rsidR="000934D7">
        <w:rPr>
          <w:rFonts w:ascii="PT Astra Serif" w:hAnsi="PT Astra Serif"/>
        </w:rPr>
        <w:t xml:space="preserve"> (</w:t>
      </w:r>
      <w:r w:rsidR="00A7056F">
        <w:rPr>
          <w:rFonts w:ascii="PT Astra Serif" w:hAnsi="PT Astra Serif"/>
        </w:rPr>
        <w:t>пятьсот две</w:t>
      </w:r>
      <w:r w:rsidR="00E02BD1">
        <w:rPr>
          <w:rFonts w:ascii="PT Astra Serif" w:hAnsi="PT Astra Serif"/>
        </w:rPr>
        <w:t xml:space="preserve"> тысяч</w:t>
      </w:r>
      <w:r w:rsidR="00A7056F">
        <w:rPr>
          <w:rFonts w:ascii="PT Astra Serif" w:hAnsi="PT Astra Serif"/>
        </w:rPr>
        <w:t>и</w:t>
      </w:r>
      <w:r w:rsidR="00E02BD1">
        <w:rPr>
          <w:rFonts w:ascii="PT Astra Serif" w:hAnsi="PT Astra Serif"/>
        </w:rPr>
        <w:t xml:space="preserve">) </w:t>
      </w:r>
      <w:r w:rsidR="000934D7">
        <w:rPr>
          <w:rFonts w:ascii="PT Astra Serif" w:hAnsi="PT Astra Serif"/>
        </w:rPr>
        <w:t>рублей</w:t>
      </w:r>
      <w:r w:rsidR="003907D8" w:rsidRPr="00233942">
        <w:rPr>
          <w:rFonts w:ascii="PT Astra Serif" w:hAnsi="PT Astra Serif"/>
        </w:rPr>
        <w:t xml:space="preserve">, определенной по состоянию на </w:t>
      </w:r>
      <w:r w:rsidR="000934D7">
        <w:rPr>
          <w:rFonts w:ascii="PT Astra Serif" w:hAnsi="PT Astra Serif"/>
        </w:rPr>
        <w:t>01.01.2019</w:t>
      </w:r>
      <w:r w:rsidR="003907D8" w:rsidRPr="00A44F36">
        <w:rPr>
          <w:rFonts w:ascii="PT Astra Serif" w:hAnsi="PT Astra Serif"/>
        </w:rPr>
        <w:t xml:space="preserve"> </w:t>
      </w:r>
      <w:r w:rsidRPr="00A44F36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A44F36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A44F36" w:rsidTr="00EF3D77">
        <w:tc>
          <w:tcPr>
            <w:tcW w:w="2981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 xml:space="preserve">Наименование саморегулируемой </w:t>
            </w:r>
            <w:r w:rsidRPr="00A44F36">
              <w:lastRenderedPageBreak/>
              <w:t>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lastRenderedPageBreak/>
              <w:t xml:space="preserve">Реквизиты документа, подтверждающего </w:t>
            </w:r>
            <w:r w:rsidRPr="00A44F36">
              <w:lastRenderedPageBreak/>
              <w:t>членство оценщика в саморегулируемой организации оценщиков</w:t>
            </w:r>
          </w:p>
        </w:tc>
      </w:tr>
      <w:tr w:rsidR="007B10B9" w:rsidRPr="00A44F36" w:rsidTr="00EF3D77">
        <w:tc>
          <w:tcPr>
            <w:tcW w:w="2981" w:type="dxa"/>
            <w:shd w:val="clear" w:color="auto" w:fill="auto"/>
          </w:tcPr>
          <w:p w:rsidR="007B10B9" w:rsidRPr="003153EF" w:rsidRDefault="007B10B9" w:rsidP="007B10B9">
            <w:pPr>
              <w:rPr>
                <w:rFonts w:ascii="PT Astra Serif" w:hAnsi="PT Astra Serif"/>
              </w:rPr>
            </w:pPr>
            <w:r w:rsidRPr="003153EF">
              <w:rPr>
                <w:rFonts w:ascii="PT Astra Serif" w:hAnsi="PT Astra Serif"/>
              </w:rPr>
              <w:lastRenderedPageBreak/>
              <w:t>Смирнов Павел Николаевич</w:t>
            </w:r>
          </w:p>
        </w:tc>
        <w:tc>
          <w:tcPr>
            <w:tcW w:w="3068" w:type="dxa"/>
            <w:shd w:val="clear" w:color="auto" w:fill="auto"/>
          </w:tcPr>
          <w:p w:rsidR="007B10B9" w:rsidRPr="003153EF" w:rsidRDefault="007B10B9" w:rsidP="007B10B9">
            <w:pPr>
              <w:rPr>
                <w:rFonts w:ascii="PT Astra Serif" w:hAnsi="PT Astra Serif"/>
              </w:rPr>
            </w:pPr>
            <w:r w:rsidRPr="003153EF">
              <w:rPr>
                <w:rFonts w:ascii="PT Astra Serif" w:hAnsi="PT Astra Serif"/>
              </w:rPr>
              <w:t>Некоммерческое партнерство «Саморегулируемая организация оценщиков «Экспертный совет»</w:t>
            </w:r>
          </w:p>
        </w:tc>
        <w:tc>
          <w:tcPr>
            <w:tcW w:w="3069" w:type="dxa"/>
            <w:shd w:val="clear" w:color="auto" w:fill="auto"/>
          </w:tcPr>
          <w:p w:rsidR="007B10B9" w:rsidRPr="003153EF" w:rsidRDefault="007B10B9" w:rsidP="007B10B9">
            <w:pPr>
              <w:rPr>
                <w:rFonts w:ascii="PT Astra Serif" w:hAnsi="PT Astra Serif"/>
              </w:rPr>
            </w:pPr>
            <w:r w:rsidRPr="003153EF">
              <w:rPr>
                <w:rFonts w:ascii="PT Astra Serif" w:hAnsi="PT Astra Serif"/>
              </w:rPr>
              <w:t>Свидетельство от 20.09.2013, регистрационный номер 183</w:t>
            </w:r>
          </w:p>
        </w:tc>
      </w:tr>
    </w:tbl>
    <w:p w:rsidR="007B10B9" w:rsidRDefault="007B10B9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A66F57" w:rsidRPr="00A44F36" w:rsidRDefault="00A66F57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В результате рассмотрения заявления установлено:</w:t>
      </w:r>
    </w:p>
    <w:p w:rsidR="007B10B9" w:rsidRPr="001F5004" w:rsidRDefault="007B10B9" w:rsidP="007B10B9">
      <w:pPr>
        <w:pStyle w:val="Default"/>
        <w:ind w:firstLine="567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7B10B9" w:rsidRPr="001F5004" w:rsidRDefault="007B10B9" w:rsidP="007B10B9">
      <w:pPr>
        <w:pStyle w:val="Default"/>
        <w:ind w:firstLine="567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7B10B9" w:rsidRPr="001F5004" w:rsidRDefault="007B10B9" w:rsidP="007B10B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ab/>
      </w:r>
    </w:p>
    <w:p w:rsidR="007B10B9" w:rsidRPr="001F5004" w:rsidRDefault="007B10B9" w:rsidP="007B10B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 xml:space="preserve">         Комиссией принято РЕШЕНИЕ: </w:t>
      </w:r>
    </w:p>
    <w:p w:rsidR="007B10B9" w:rsidRDefault="007B10B9" w:rsidP="007B10B9">
      <w:pPr>
        <w:pStyle w:val="Default"/>
        <w:ind w:firstLine="567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определить кадастровую стоимость объекта недвижимости с кадастровым номером 70:19:0000003:2924 в размере его рыночной стоимости 502 000 (пятьсот две тысячи) рублей.</w:t>
      </w:r>
    </w:p>
    <w:p w:rsidR="007B10B9" w:rsidRPr="001F5004" w:rsidRDefault="007B10B9" w:rsidP="007B10B9">
      <w:pPr>
        <w:pStyle w:val="Default"/>
        <w:ind w:firstLine="567"/>
        <w:jc w:val="both"/>
        <w:rPr>
          <w:rFonts w:ascii="PT Astra Serif" w:hAnsi="PT Astra Serif"/>
        </w:rPr>
      </w:pPr>
    </w:p>
    <w:p w:rsidR="007B10B9" w:rsidRPr="001F5004" w:rsidRDefault="007B10B9" w:rsidP="007B10B9">
      <w:pPr>
        <w:pStyle w:val="Default"/>
        <w:ind w:firstLine="567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Результаты голосования за принятое решение:</w:t>
      </w:r>
    </w:p>
    <w:p w:rsidR="007B10B9" w:rsidRPr="001F5004" w:rsidRDefault="007B10B9" w:rsidP="007B10B9">
      <w:pPr>
        <w:pStyle w:val="Default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Малиновская Елена Юрьевна – за;</w:t>
      </w:r>
    </w:p>
    <w:p w:rsidR="007B10B9" w:rsidRPr="001F5004" w:rsidRDefault="007B10B9" w:rsidP="007B10B9">
      <w:pPr>
        <w:pStyle w:val="Default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Лиманская Наталия Викторовна – за;</w:t>
      </w:r>
    </w:p>
    <w:p w:rsidR="007B10B9" w:rsidRDefault="007B10B9" w:rsidP="007B10B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Мельникова Екатерина Феликсовна – за.</w:t>
      </w:r>
    </w:p>
    <w:p w:rsidR="007B10B9" w:rsidRPr="001F5004" w:rsidRDefault="007B10B9" w:rsidP="007B10B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</w:p>
    <w:p w:rsidR="003A1DF2" w:rsidRPr="00A44F36" w:rsidRDefault="003A1DF2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Решение принято единогласно.</w:t>
      </w:r>
    </w:p>
    <w:p w:rsidR="004E3F7D" w:rsidRPr="00A44F36" w:rsidRDefault="0078340A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Решений об отводах не принималось.</w:t>
      </w:r>
    </w:p>
    <w:p w:rsidR="008749C1" w:rsidRPr="00A44F36" w:rsidRDefault="008749C1" w:rsidP="00142A47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Настоящее решение может быть оспорено в суде.</w:t>
      </w:r>
    </w:p>
    <w:p w:rsidR="008749C1" w:rsidRPr="00A44F36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Pr="00A44F36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Pr="00A44F36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A44F36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A44F36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A44F36">
        <w:rPr>
          <w:rFonts w:ascii="PT Astra Serif" w:hAnsi="PT Astra Serif"/>
          <w:bCs/>
        </w:rPr>
        <w:t xml:space="preserve">                        </w:t>
      </w:r>
      <w:r w:rsidRPr="00A44F36">
        <w:rPr>
          <w:rFonts w:ascii="PT Astra Serif" w:hAnsi="PT Astra Serif"/>
          <w:bCs/>
        </w:rPr>
        <w:t xml:space="preserve">  </w:t>
      </w:r>
      <w:r w:rsidR="00CC1114" w:rsidRPr="00A44F36">
        <w:rPr>
          <w:rFonts w:ascii="PT Astra Serif" w:hAnsi="PT Astra Serif"/>
          <w:bCs/>
        </w:rPr>
        <w:t xml:space="preserve">           </w:t>
      </w:r>
      <w:r w:rsidR="00544B67" w:rsidRPr="00A44F36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A44F36" w:rsidTr="00544B67">
        <w:tc>
          <w:tcPr>
            <w:tcW w:w="2694" w:type="dxa"/>
            <w:shd w:val="clear" w:color="auto" w:fill="auto"/>
          </w:tcPr>
          <w:p w:rsidR="00C7498A" w:rsidRPr="00A44F36" w:rsidRDefault="00C7498A" w:rsidP="00B13A58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A44F36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628D6" w:rsidRPr="00A44F36" w:rsidRDefault="00E628D6" w:rsidP="00B13A58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sectPr w:rsidR="00E628D6" w:rsidRPr="00A44F36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4080" w:rsidRDefault="00664080">
      <w:r>
        <w:separator/>
      </w:r>
    </w:p>
  </w:endnote>
  <w:endnote w:type="continuationSeparator" w:id="0">
    <w:p w:rsidR="00664080" w:rsidRDefault="006640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4080" w:rsidRDefault="00664080">
      <w:r>
        <w:separator/>
      </w:r>
    </w:p>
  </w:footnote>
  <w:footnote w:type="continuationSeparator" w:id="0">
    <w:p w:rsidR="00664080" w:rsidRDefault="006640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6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3600493C"/>
    <w:multiLevelType w:val="hybridMultilevel"/>
    <w:tmpl w:val="CBB208D0"/>
    <w:lvl w:ilvl="0" w:tplc="FFFFFFFF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636"/>
        </w:tabs>
        <w:ind w:left="163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7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D13084"/>
    <w:multiLevelType w:val="hybridMultilevel"/>
    <w:tmpl w:val="2AD8F1F6"/>
    <w:lvl w:ilvl="0" w:tplc="1B4A33A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3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>
    <w:nsid w:val="555C7ACA"/>
    <w:multiLevelType w:val="hybridMultilevel"/>
    <w:tmpl w:val="D2D856D6"/>
    <w:lvl w:ilvl="0" w:tplc="0BFC3112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9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7"/>
  </w:num>
  <w:num w:numId="3">
    <w:abstractNumId w:val="16"/>
  </w:num>
  <w:num w:numId="4">
    <w:abstractNumId w:val="6"/>
  </w:num>
  <w:num w:numId="5">
    <w:abstractNumId w:val="7"/>
  </w:num>
  <w:num w:numId="6">
    <w:abstractNumId w:val="28"/>
  </w:num>
  <w:num w:numId="7">
    <w:abstractNumId w:val="14"/>
  </w:num>
  <w:num w:numId="8">
    <w:abstractNumId w:val="22"/>
  </w:num>
  <w:num w:numId="9">
    <w:abstractNumId w:val="21"/>
  </w:num>
  <w:num w:numId="10">
    <w:abstractNumId w:val="25"/>
  </w:num>
  <w:num w:numId="11">
    <w:abstractNumId w:val="15"/>
  </w:num>
  <w:num w:numId="12">
    <w:abstractNumId w:val="34"/>
  </w:num>
  <w:num w:numId="13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1"/>
  </w:num>
  <w:num w:numId="15">
    <w:abstractNumId w:val="1"/>
  </w:num>
  <w:num w:numId="16">
    <w:abstractNumId w:val="10"/>
  </w:num>
  <w:num w:numId="17">
    <w:abstractNumId w:val="32"/>
  </w:num>
  <w:num w:numId="18">
    <w:abstractNumId w:val="26"/>
  </w:num>
  <w:num w:numId="19">
    <w:abstractNumId w:val="4"/>
  </w:num>
  <w:num w:numId="20">
    <w:abstractNumId w:val="35"/>
  </w:num>
  <w:num w:numId="21">
    <w:abstractNumId w:val="19"/>
  </w:num>
  <w:num w:numId="22">
    <w:abstractNumId w:val="3"/>
  </w:num>
  <w:num w:numId="23">
    <w:abstractNumId w:val="5"/>
  </w:num>
  <w:num w:numId="24">
    <w:abstractNumId w:val="17"/>
  </w:num>
  <w:num w:numId="25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0"/>
  </w:num>
  <w:num w:numId="30">
    <w:abstractNumId w:val="0"/>
  </w:num>
  <w:num w:numId="31">
    <w:abstractNumId w:val="18"/>
  </w:num>
  <w:num w:numId="32">
    <w:abstractNumId w:val="12"/>
  </w:num>
  <w:num w:numId="33">
    <w:abstractNumId w:val="33"/>
  </w:num>
  <w:num w:numId="34">
    <w:abstractNumId w:val="13"/>
  </w:num>
  <w:num w:numId="35">
    <w:abstractNumId w:val="9"/>
  </w:num>
  <w:num w:numId="36">
    <w:abstractNumId w:val="2"/>
  </w:num>
  <w:num w:numId="37">
    <w:abstractNumId w:val="8"/>
  </w:num>
  <w:num w:numId="38">
    <w:abstractNumId w:val="24"/>
  </w:num>
  <w:num w:numId="3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635F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4D7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49F7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04B2"/>
    <w:rsid w:val="00181295"/>
    <w:rsid w:val="00183237"/>
    <w:rsid w:val="00184D9F"/>
    <w:rsid w:val="00186A33"/>
    <w:rsid w:val="001874E0"/>
    <w:rsid w:val="00187BA2"/>
    <w:rsid w:val="00191FA8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1FC5"/>
    <w:rsid w:val="001D2AD3"/>
    <w:rsid w:val="001D443B"/>
    <w:rsid w:val="001D4906"/>
    <w:rsid w:val="001D4F51"/>
    <w:rsid w:val="001D4FF6"/>
    <w:rsid w:val="001D5981"/>
    <w:rsid w:val="001D6B55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031B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756A"/>
    <w:rsid w:val="003579EC"/>
    <w:rsid w:val="00360835"/>
    <w:rsid w:val="003608CC"/>
    <w:rsid w:val="00360EAE"/>
    <w:rsid w:val="00361755"/>
    <w:rsid w:val="00362247"/>
    <w:rsid w:val="003710BD"/>
    <w:rsid w:val="0037498D"/>
    <w:rsid w:val="00375AE0"/>
    <w:rsid w:val="00375E2D"/>
    <w:rsid w:val="00375EE9"/>
    <w:rsid w:val="00381894"/>
    <w:rsid w:val="00382F1A"/>
    <w:rsid w:val="003853A7"/>
    <w:rsid w:val="0038670B"/>
    <w:rsid w:val="003868D0"/>
    <w:rsid w:val="00387877"/>
    <w:rsid w:val="00390261"/>
    <w:rsid w:val="003907D8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B11EB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57A2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4BC4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448C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3F4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57A9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1A7B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7C9"/>
    <w:rsid w:val="006149FF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2793C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7D34"/>
    <w:rsid w:val="006540E0"/>
    <w:rsid w:val="00654E8D"/>
    <w:rsid w:val="00656D04"/>
    <w:rsid w:val="006611DD"/>
    <w:rsid w:val="00662AA8"/>
    <w:rsid w:val="006639B7"/>
    <w:rsid w:val="00664080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E0095"/>
    <w:rsid w:val="006E2849"/>
    <w:rsid w:val="006E7391"/>
    <w:rsid w:val="006F0A4C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96446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0B9"/>
    <w:rsid w:val="007B1F94"/>
    <w:rsid w:val="007B2757"/>
    <w:rsid w:val="007B4900"/>
    <w:rsid w:val="007B719F"/>
    <w:rsid w:val="007C2273"/>
    <w:rsid w:val="007C65F9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A02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1059"/>
    <w:rsid w:val="008749C1"/>
    <w:rsid w:val="00875328"/>
    <w:rsid w:val="00877FF4"/>
    <w:rsid w:val="00882CB1"/>
    <w:rsid w:val="008832A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2817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99F"/>
    <w:rsid w:val="008E5FE8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301D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3406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B6AAB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3B85"/>
    <w:rsid w:val="009D420E"/>
    <w:rsid w:val="009D4FE0"/>
    <w:rsid w:val="009D7505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4F36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56F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622"/>
    <w:rsid w:val="00AB3B8C"/>
    <w:rsid w:val="00AB44CE"/>
    <w:rsid w:val="00AB468F"/>
    <w:rsid w:val="00AB52F6"/>
    <w:rsid w:val="00AB591F"/>
    <w:rsid w:val="00AB5E21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494"/>
    <w:rsid w:val="00AF3363"/>
    <w:rsid w:val="00AF3867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4B7F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C89"/>
    <w:rsid w:val="00B92D07"/>
    <w:rsid w:val="00B951E4"/>
    <w:rsid w:val="00B961BB"/>
    <w:rsid w:val="00B96859"/>
    <w:rsid w:val="00B96EAF"/>
    <w:rsid w:val="00BA22A7"/>
    <w:rsid w:val="00BB0237"/>
    <w:rsid w:val="00BB1A1D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2C85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4156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311"/>
    <w:rsid w:val="00CB69C8"/>
    <w:rsid w:val="00CB6E87"/>
    <w:rsid w:val="00CC0B87"/>
    <w:rsid w:val="00CC1114"/>
    <w:rsid w:val="00CC15C7"/>
    <w:rsid w:val="00CC1AFD"/>
    <w:rsid w:val="00CC47F7"/>
    <w:rsid w:val="00CC516A"/>
    <w:rsid w:val="00CD1AFF"/>
    <w:rsid w:val="00CD3298"/>
    <w:rsid w:val="00CD3BC9"/>
    <w:rsid w:val="00CD42FA"/>
    <w:rsid w:val="00CE0450"/>
    <w:rsid w:val="00CE083B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3C4F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1510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F1273"/>
    <w:rsid w:val="00DF243F"/>
    <w:rsid w:val="00DF727B"/>
    <w:rsid w:val="00DF7490"/>
    <w:rsid w:val="00DF7EC5"/>
    <w:rsid w:val="00E00E79"/>
    <w:rsid w:val="00E01345"/>
    <w:rsid w:val="00E01369"/>
    <w:rsid w:val="00E01548"/>
    <w:rsid w:val="00E0240E"/>
    <w:rsid w:val="00E02BD1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6EDB"/>
    <w:rsid w:val="00EA7839"/>
    <w:rsid w:val="00EB0730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C70EF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F0B76"/>
    <w:rsid w:val="00EF0C02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03E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4776"/>
    <w:rsid w:val="00F65493"/>
    <w:rsid w:val="00F65F8B"/>
    <w:rsid w:val="00F663AA"/>
    <w:rsid w:val="00F66E5E"/>
    <w:rsid w:val="00F70BCC"/>
    <w:rsid w:val="00F71FF4"/>
    <w:rsid w:val="00F732EC"/>
    <w:rsid w:val="00F73B49"/>
    <w:rsid w:val="00F7468D"/>
    <w:rsid w:val="00F749B5"/>
    <w:rsid w:val="00F75986"/>
    <w:rsid w:val="00F776ED"/>
    <w:rsid w:val="00F779E9"/>
    <w:rsid w:val="00F854CA"/>
    <w:rsid w:val="00F85AF8"/>
    <w:rsid w:val="00F86F7B"/>
    <w:rsid w:val="00F86FD4"/>
    <w:rsid w:val="00F903BA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7A857D5-1283-4209-B346-0A8DD407C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09879E-3C50-4E8D-8604-3D6D219DCC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2</TotalTime>
  <Pages>2</Pages>
  <Words>514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Корулько Александра Федоровна</cp:lastModifiedBy>
  <cp:revision>5</cp:revision>
  <cp:lastPrinted>2022-04-01T02:41:00Z</cp:lastPrinted>
  <dcterms:created xsi:type="dcterms:W3CDTF">2022-03-22T07:20:00Z</dcterms:created>
  <dcterms:modified xsi:type="dcterms:W3CDTF">2022-04-01T03:05:00Z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