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693847">
        <w:rPr>
          <w:rFonts w:ascii="PT Astra Serif" w:hAnsi="PT Astra Serif"/>
          <w:b/>
          <w:bCs/>
        </w:rPr>
        <w:t>65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D87421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D87421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D87421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D87421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D87421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D87421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693847" w:rsidRPr="00A44F36" w:rsidTr="00D87421">
        <w:tc>
          <w:tcPr>
            <w:tcW w:w="3098" w:type="dxa"/>
            <w:gridSpan w:val="2"/>
            <w:shd w:val="clear" w:color="auto" w:fill="auto"/>
          </w:tcPr>
          <w:p w:rsidR="00693847" w:rsidRPr="001F5004" w:rsidRDefault="00693847" w:rsidP="00693847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693847" w:rsidRPr="001F5004" w:rsidRDefault="00693847" w:rsidP="00693847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693847" w:rsidRPr="001F5004" w:rsidRDefault="00693847" w:rsidP="00693847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693847" w:rsidRPr="00A44F36" w:rsidTr="00D87421">
        <w:tc>
          <w:tcPr>
            <w:tcW w:w="3098" w:type="dxa"/>
            <w:gridSpan w:val="2"/>
            <w:shd w:val="clear" w:color="auto" w:fill="auto"/>
          </w:tcPr>
          <w:p w:rsidR="00693847" w:rsidRPr="00A44F36" w:rsidRDefault="00693847" w:rsidP="00693847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93847" w:rsidRPr="00A44F36" w:rsidRDefault="00693847" w:rsidP="00693847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693847" w:rsidRPr="00A44F36" w:rsidRDefault="00693847" w:rsidP="00693847">
            <w:pPr>
              <w:pStyle w:val="af1"/>
              <w:jc w:val="both"/>
            </w:pPr>
          </w:p>
        </w:tc>
      </w:tr>
      <w:tr w:rsidR="00693847" w:rsidRPr="00A44F36" w:rsidTr="00D87421">
        <w:tc>
          <w:tcPr>
            <w:tcW w:w="3098" w:type="dxa"/>
            <w:gridSpan w:val="2"/>
            <w:shd w:val="clear" w:color="auto" w:fill="auto"/>
          </w:tcPr>
          <w:p w:rsidR="00693847" w:rsidRPr="00A44F36" w:rsidRDefault="00693847" w:rsidP="00693847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693847" w:rsidRPr="00A44F36" w:rsidRDefault="00693847" w:rsidP="00693847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693847" w:rsidRPr="00A44F36" w:rsidRDefault="00693847" w:rsidP="00693847">
            <w:pPr>
              <w:pStyle w:val="af1"/>
            </w:pPr>
          </w:p>
        </w:tc>
      </w:tr>
      <w:tr w:rsidR="00693847" w:rsidRPr="00A44F36" w:rsidTr="00D87421">
        <w:tc>
          <w:tcPr>
            <w:tcW w:w="9344" w:type="dxa"/>
            <w:gridSpan w:val="6"/>
            <w:shd w:val="clear" w:color="auto" w:fill="auto"/>
          </w:tcPr>
          <w:p w:rsidR="00693847" w:rsidRPr="00A44F36" w:rsidRDefault="00693847" w:rsidP="00693847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693847" w:rsidRPr="00A44F36" w:rsidRDefault="00693847" w:rsidP="00693847">
            <w:pPr>
              <w:pStyle w:val="af1"/>
            </w:pPr>
          </w:p>
        </w:tc>
      </w:tr>
      <w:tr w:rsidR="00693847" w:rsidRPr="00A44F36" w:rsidTr="00D87421">
        <w:tc>
          <w:tcPr>
            <w:tcW w:w="2968" w:type="dxa"/>
            <w:shd w:val="clear" w:color="auto" w:fill="auto"/>
          </w:tcPr>
          <w:p w:rsidR="00693847" w:rsidRPr="001F5004" w:rsidRDefault="00693847" w:rsidP="00693847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93847" w:rsidRPr="001F5004" w:rsidRDefault="00693847" w:rsidP="00693847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93847" w:rsidRPr="001F5004" w:rsidRDefault="00693847" w:rsidP="00D87421">
            <w:pPr>
              <w:pStyle w:val="af1"/>
              <w:jc w:val="both"/>
            </w:pPr>
            <w:r w:rsidRPr="001F5004">
              <w:t>секретарь комиссии, консультант комитета по распоряжению</w:t>
            </w:r>
            <w:r w:rsidR="00D87421">
              <w:t xml:space="preserve"> </w:t>
            </w:r>
            <w:r w:rsidR="00D87421" w:rsidRPr="001F5004">
              <w:t>имуществом</w:t>
            </w:r>
            <w:r w:rsidRPr="001F5004">
              <w:t xml:space="preserve"> 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D87421"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D87421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D87421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Pr="00A44F36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02BD1">
        <w:rPr>
          <w:rFonts w:ascii="PT Astra Serif" w:hAnsi="PT Astra Serif"/>
        </w:rPr>
        <w:t>02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B92C89">
        <w:rPr>
          <w:rFonts w:ascii="PT Astra Serif" w:hAnsi="PT Astra Serif"/>
        </w:rPr>
        <w:t>3</w:t>
      </w:r>
      <w:r w:rsidR="00D87421">
        <w:rPr>
          <w:rFonts w:ascii="PT Astra Serif" w:hAnsi="PT Astra Serif"/>
        </w:rPr>
        <w:t>4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4E57A9">
        <w:rPr>
          <w:rFonts w:ascii="PT Astra Serif" w:hAnsi="PT Astra Serif"/>
        </w:rPr>
        <w:t>ООО «</w:t>
      </w:r>
      <w:r w:rsidR="00E02BD1">
        <w:rPr>
          <w:rFonts w:ascii="PT Astra Serif" w:hAnsi="PT Astra Serif"/>
        </w:rPr>
        <w:t>Автотранспортник</w:t>
      </w:r>
      <w:r w:rsidR="004E57A9">
        <w:rPr>
          <w:rFonts w:ascii="PT Astra Serif" w:hAnsi="PT Astra Serif"/>
        </w:rPr>
        <w:t xml:space="preserve">» (ОГРН </w:t>
      </w:r>
      <w:r w:rsidR="00E02BD1">
        <w:rPr>
          <w:rFonts w:ascii="PT Astra Serif" w:hAnsi="PT Astra Serif"/>
        </w:rPr>
        <w:t>1027003552839</w:t>
      </w:r>
      <w:r w:rsidR="003907D8">
        <w:rPr>
          <w:rFonts w:ascii="PT Astra Serif" w:hAnsi="PT Astra Serif"/>
        </w:rPr>
        <w:t>)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3907D8" w:rsidRPr="00233942">
        <w:rPr>
          <w:rFonts w:ascii="PT Astra Serif" w:hAnsi="PT Astra Serif"/>
        </w:rPr>
        <w:t xml:space="preserve">г. </w:t>
      </w:r>
      <w:r w:rsidR="00E02BD1">
        <w:rPr>
          <w:rFonts w:ascii="PT Astra Serif" w:hAnsi="PT Astra Serif"/>
        </w:rPr>
        <w:t>Колпашево, ул. Победы, 118</w:t>
      </w:r>
      <w:r w:rsidR="003907D8" w:rsidRPr="00233942">
        <w:rPr>
          <w:rFonts w:ascii="PT Astra Serif" w:hAnsi="PT Astra Serif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02BD1" w:rsidP="002D0EC0">
            <w:pPr>
              <w:pStyle w:val="af1"/>
            </w:pPr>
            <w:r>
              <w:t>70:19:0000003</w:t>
            </w:r>
            <w:r w:rsidR="003907D8" w:rsidRPr="00233942">
              <w:t>:</w:t>
            </w:r>
            <w:r>
              <w:t>328</w:t>
            </w:r>
            <w:r w:rsidR="00F903BA">
              <w:t>6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E57A9" w:rsidP="00E02BD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="00E02BD1">
              <w:rPr>
                <w:rFonts w:ascii="PT Astra Serif" w:hAnsi="PT Astra Serif"/>
              </w:rPr>
              <w:t>р-н. Колпашевский, г. Колпашево, ул. Победы, д.118, строен. 1</w:t>
            </w:r>
            <w:r w:rsidR="00F903BA">
              <w:rPr>
                <w:rFonts w:ascii="PT Astra Serif" w:hAnsi="PT Astra Serif"/>
              </w:rPr>
              <w:t>/1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F903BA">
        <w:rPr>
          <w:rFonts w:ascii="PT Astra Serif" w:hAnsi="PT Astra Serif"/>
        </w:rPr>
        <w:t>6 850</w:t>
      </w:r>
      <w:r w:rsidR="00E02BD1">
        <w:rPr>
          <w:rFonts w:ascii="PT Astra Serif" w:hAnsi="PT Astra Serif"/>
        </w:rPr>
        <w:t xml:space="preserve"> 000</w:t>
      </w:r>
      <w:r w:rsidR="000934D7">
        <w:rPr>
          <w:rFonts w:ascii="PT Astra Serif" w:hAnsi="PT Astra Serif"/>
        </w:rPr>
        <w:t xml:space="preserve"> (</w:t>
      </w:r>
      <w:r w:rsidR="00871059">
        <w:rPr>
          <w:rFonts w:ascii="PT Astra Serif" w:hAnsi="PT Astra Serif"/>
        </w:rPr>
        <w:t>шесть миллионов восемьсот пятьдесят</w:t>
      </w:r>
      <w:r w:rsidR="00E02BD1">
        <w:rPr>
          <w:rFonts w:ascii="PT Astra Serif" w:hAnsi="PT Astra Serif"/>
        </w:rPr>
        <w:t xml:space="preserve"> тысяч)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0934D7">
        <w:rPr>
          <w:rFonts w:ascii="PT Astra Serif" w:hAnsi="PT Astra Serif"/>
        </w:rPr>
        <w:t>01.01.2019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</w:t>
            </w:r>
            <w:r w:rsidRPr="00A44F36">
              <w:lastRenderedPageBreak/>
              <w:t>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</w:t>
            </w:r>
            <w:r w:rsidRPr="00A44F36">
              <w:lastRenderedPageBreak/>
              <w:t>членство оценщика в саморегулируемой организации оценщиков</w:t>
            </w:r>
          </w:p>
        </w:tc>
      </w:tr>
      <w:tr w:rsidR="00693847" w:rsidRPr="00A44F36" w:rsidTr="00EF3D77">
        <w:tc>
          <w:tcPr>
            <w:tcW w:w="2981" w:type="dxa"/>
            <w:shd w:val="clear" w:color="auto" w:fill="auto"/>
          </w:tcPr>
          <w:p w:rsidR="00693847" w:rsidRPr="003153EF" w:rsidRDefault="00693847" w:rsidP="00693847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lastRenderedPageBreak/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693847" w:rsidRPr="003153EF" w:rsidRDefault="00693847" w:rsidP="00693847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693847" w:rsidRPr="003153EF" w:rsidRDefault="00693847" w:rsidP="00693847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Свидетельство от 20.09.2013, регистрационный номер 183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693847" w:rsidRPr="001F5004" w:rsidRDefault="00693847" w:rsidP="00693847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693847" w:rsidRPr="001F5004" w:rsidRDefault="00693847" w:rsidP="00693847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693847" w:rsidRPr="001F5004" w:rsidRDefault="00693847" w:rsidP="006938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ab/>
      </w:r>
    </w:p>
    <w:p w:rsidR="00693847" w:rsidRPr="001F5004" w:rsidRDefault="00693847" w:rsidP="006938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693847" w:rsidRDefault="00693847" w:rsidP="00693847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70:19:0000003:3286 в размере его рыночной стоимости 6 850 000 (шесть миллионов восемьсот пятьдесят тысяч) рублей.</w:t>
      </w:r>
    </w:p>
    <w:p w:rsidR="00693847" w:rsidRPr="001F5004" w:rsidRDefault="00693847" w:rsidP="00693847">
      <w:pPr>
        <w:pStyle w:val="Default"/>
        <w:ind w:firstLine="567"/>
        <w:jc w:val="both"/>
        <w:rPr>
          <w:rFonts w:ascii="PT Astra Serif" w:hAnsi="PT Astra Serif"/>
        </w:rPr>
      </w:pPr>
    </w:p>
    <w:p w:rsidR="00693847" w:rsidRPr="001F5004" w:rsidRDefault="00693847" w:rsidP="00693847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693847" w:rsidRPr="001F5004" w:rsidRDefault="00693847" w:rsidP="00693847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693847" w:rsidRPr="001F5004" w:rsidRDefault="00693847" w:rsidP="00693847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693847" w:rsidRDefault="00693847" w:rsidP="006938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за.</w:t>
      </w:r>
    </w:p>
    <w:p w:rsidR="00693847" w:rsidRPr="001F5004" w:rsidRDefault="00693847" w:rsidP="00693847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22DE" w:rsidRDefault="003D22DE">
      <w:r>
        <w:separator/>
      </w:r>
    </w:p>
  </w:endnote>
  <w:endnote w:type="continuationSeparator" w:id="0">
    <w:p w:rsidR="003D22DE" w:rsidRDefault="003D2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22DE" w:rsidRDefault="003D22DE">
      <w:r>
        <w:separator/>
      </w:r>
    </w:p>
  </w:footnote>
  <w:footnote w:type="continuationSeparator" w:id="0">
    <w:p w:rsidR="003D22DE" w:rsidRDefault="003D22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06C9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2DE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3847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5658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22A7"/>
    <w:rsid w:val="00BB0237"/>
    <w:rsid w:val="00BB1A1D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421"/>
    <w:rsid w:val="00D87BEA"/>
    <w:rsid w:val="00D902DF"/>
    <w:rsid w:val="00D90A52"/>
    <w:rsid w:val="00D91AEF"/>
    <w:rsid w:val="00D9268D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17F5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999E1DB-905F-48C9-BBC4-BECA2CC53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E6C81-9144-4667-B445-C2EDDC382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</TotalTime>
  <Pages>2</Pages>
  <Words>521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2022-04-01T02:41:00Z</cp:lastPrinted>
  <dcterms:created xsi:type="dcterms:W3CDTF">2022-03-22T07:18:00Z</dcterms:created>
  <dcterms:modified xsi:type="dcterms:W3CDTF">2022-04-01T03:05:00Z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