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56175">
        <w:rPr>
          <w:rFonts w:ascii="PT Astra Serif" w:hAnsi="PT Astra Serif"/>
          <w:b/>
          <w:bCs/>
        </w:rPr>
        <w:t>8</w:t>
      </w:r>
      <w:r w:rsidR="00226219">
        <w:rPr>
          <w:rFonts w:ascii="PT Astra Serif" w:hAnsi="PT Astra Serif"/>
          <w:b/>
          <w:bCs/>
        </w:rPr>
        <w:t>1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7727F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1C14FA" w:rsidRDefault="007727F9" w:rsidP="008214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EE1AC8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A44F36" w:rsidTr="000D3D77">
        <w:tc>
          <w:tcPr>
            <w:tcW w:w="2968" w:type="dxa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727F9" w:rsidRPr="00EE1AC8" w:rsidRDefault="00736B16" w:rsidP="00456175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1C4021">
        <w:rPr>
          <w:rFonts w:ascii="PT Astra Serif" w:hAnsi="PT Astra Serif"/>
        </w:rPr>
        <w:t>2</w:t>
      </w:r>
      <w:r w:rsidR="007727F9">
        <w:rPr>
          <w:rFonts w:ascii="PT Astra Serif" w:hAnsi="PT Astra Serif"/>
        </w:rPr>
        <w:t>4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7727F9">
        <w:rPr>
          <w:rFonts w:ascii="PT Astra Serif" w:hAnsi="PT Astra Serif"/>
        </w:rPr>
        <w:t>57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2B63D3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2B63D3">
        <w:rPr>
          <w:rFonts w:ascii="PT Astra Serif" w:hAnsi="PT Astra Serif"/>
        </w:rPr>
        <w:t>ХХХ</w:t>
      </w:r>
      <w:bookmarkStart w:id="0" w:name="_GoBack"/>
      <w:bookmarkEnd w:id="0"/>
    </w:p>
    <w:p w:rsidR="00184EB4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7727F9" w:rsidP="00456175">
            <w:pPr>
              <w:pStyle w:val="af1"/>
            </w:pPr>
            <w:r w:rsidRPr="00EE1AC8">
              <w:t>70:14:0300088:</w:t>
            </w:r>
            <w:r w:rsidR="00456175">
              <w:t>60</w:t>
            </w:r>
            <w:r w:rsidR="00226219">
              <w:t>1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7727F9" w:rsidP="00184EB4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 xml:space="preserve">Российская Федерация, Томская область, Томский муниципальный район, Воронинское сельское поселение, с. Семилужки, ул. Колхозная, д. 3, строение 1, помещение </w:t>
            </w:r>
            <w:r w:rsidR="00226219" w:rsidRPr="00EE1AC8">
              <w:rPr>
                <w:rFonts w:ascii="PT Astra Serif" w:hAnsi="PT Astra Serif"/>
              </w:rPr>
              <w:t>1006, 2001-2006, 2009-2014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226219" w:rsidRPr="00EE1AC8">
        <w:rPr>
          <w:rFonts w:ascii="PT Astra Serif" w:hAnsi="PT Astra Serif"/>
        </w:rPr>
        <w:t xml:space="preserve">576 615 (пятьсот семьдесят шесть тысяч шестьсот пятнадцать) </w:t>
      </w:r>
      <w:r w:rsidR="007727F9" w:rsidRPr="00EE1AC8">
        <w:rPr>
          <w:rFonts w:ascii="PT Astra Serif" w:hAnsi="PT Astra Serif"/>
        </w:rPr>
        <w:t>рублей</w:t>
      </w:r>
      <w:r w:rsidR="008C7726" w:rsidRPr="00F47495">
        <w:rPr>
          <w:rFonts w:ascii="PT Astra Serif" w:hAnsi="PT Astra Serif"/>
        </w:rPr>
        <w:t xml:space="preserve">, определенной по состоянию на </w:t>
      </w:r>
      <w:r w:rsidR="007727F9" w:rsidRPr="00EE1AC8">
        <w:rPr>
          <w:rFonts w:ascii="PT Astra Serif" w:hAnsi="PT Astra Serif"/>
        </w:rPr>
        <w:t xml:space="preserve">23.06.2021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Наименование саморегулируемой организации оценщиков, членом которой является </w:t>
            </w:r>
            <w:r w:rsidRPr="00A44F36">
              <w:lastRenderedPageBreak/>
              <w:t>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подтверждающего членство оценщика в саморегулируемой </w:t>
            </w:r>
            <w:r w:rsidRPr="00A44F36">
              <w:lastRenderedPageBreak/>
              <w:t>организации оценщиков</w:t>
            </w:r>
          </w:p>
        </w:tc>
      </w:tr>
      <w:tr w:rsidR="007727F9" w:rsidRPr="00A44F36" w:rsidTr="00EF3D77">
        <w:tc>
          <w:tcPr>
            <w:tcW w:w="2981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lastRenderedPageBreak/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7727F9" w:rsidRPr="001F4C8C" w:rsidRDefault="007727F9" w:rsidP="007727F9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84EB4" w:rsidRPr="008E08EC" w:rsidRDefault="00184EB4" w:rsidP="00184EB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ab/>
      </w:r>
    </w:p>
    <w:p w:rsidR="00184EB4" w:rsidRPr="008E08EC" w:rsidRDefault="00184EB4" w:rsidP="00184EB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         Комиссией принято РЕШЕНИЕ: </w:t>
      </w:r>
    </w:p>
    <w:p w:rsidR="008C7726" w:rsidRPr="008E08EC" w:rsidRDefault="008C7726" w:rsidP="008C7726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1D7668" w:rsidRPr="00EE1AC8">
        <w:rPr>
          <w:rFonts w:ascii="PT Astra Serif" w:hAnsi="PT Astra Serif"/>
        </w:rPr>
        <w:t>70:14:0300088:</w:t>
      </w:r>
      <w:r w:rsidR="00456175">
        <w:rPr>
          <w:rFonts w:ascii="PT Astra Serif" w:hAnsi="PT Astra Serif"/>
        </w:rPr>
        <w:t>60</w:t>
      </w:r>
      <w:r w:rsidR="00226219">
        <w:rPr>
          <w:rFonts w:ascii="PT Astra Serif" w:hAnsi="PT Astra Serif"/>
        </w:rPr>
        <w:t>1</w:t>
      </w:r>
      <w:r w:rsidR="001D7668">
        <w:rPr>
          <w:rFonts w:ascii="PT Astra Serif" w:hAnsi="PT Astra Serif"/>
        </w:rPr>
        <w:t xml:space="preserve"> </w:t>
      </w:r>
      <w:r w:rsidRPr="008E08EC">
        <w:rPr>
          <w:rFonts w:ascii="PT Astra Serif" w:hAnsi="PT Astra Serif"/>
        </w:rPr>
        <w:t xml:space="preserve">в </w:t>
      </w:r>
      <w:r>
        <w:rPr>
          <w:rFonts w:ascii="PT Astra Serif" w:hAnsi="PT Astra Serif"/>
        </w:rPr>
        <w:t xml:space="preserve">размере его рыночной стоимости </w:t>
      </w:r>
      <w:r w:rsidR="00226219" w:rsidRPr="00EE1AC8">
        <w:rPr>
          <w:rFonts w:ascii="PT Astra Serif" w:hAnsi="PT Astra Serif"/>
        </w:rPr>
        <w:t xml:space="preserve">576 615 (пятьсот семьдесят шесть тысяч шестьсот пятнадцать) </w:t>
      </w:r>
      <w:r w:rsidRPr="00F47495">
        <w:rPr>
          <w:rFonts w:ascii="PT Astra Serif" w:hAnsi="PT Astra Serif"/>
        </w:rPr>
        <w:t>рубл</w:t>
      </w:r>
      <w:r w:rsidR="00226219">
        <w:rPr>
          <w:rFonts w:ascii="PT Astra Serif" w:hAnsi="PT Astra Serif"/>
        </w:rPr>
        <w:t>ей</w:t>
      </w:r>
      <w:r w:rsidRPr="008E08EC">
        <w:rPr>
          <w:rFonts w:ascii="PT Astra Serif" w:hAnsi="PT Astra Serif"/>
        </w:rPr>
        <w:t>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Малиновская Елена Юрьевна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Лабуткина Людмила Александровна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Лиманская Наталья Викторовна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Мельникова Екатерина Феликсовна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Чадаева Инна Валерьевна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C6E" w:rsidRDefault="00AE6C6E">
      <w:r>
        <w:separator/>
      </w:r>
    </w:p>
  </w:endnote>
  <w:endnote w:type="continuationSeparator" w:id="0">
    <w:p w:rsidR="00AE6C6E" w:rsidRDefault="00AE6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C6E" w:rsidRDefault="00AE6C6E">
      <w:r>
        <w:separator/>
      </w:r>
    </w:p>
  </w:footnote>
  <w:footnote w:type="continuationSeparator" w:id="0">
    <w:p w:rsidR="00AE6C6E" w:rsidRDefault="00AE6C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3D3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E6C6E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99A4D-4894-4A18-A221-AA2BFB932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927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24</cp:revision>
  <cp:lastPrinted>2022-04-26T01:30:00Z</cp:lastPrinted>
  <dcterms:created xsi:type="dcterms:W3CDTF">2022-03-22T07:37:00Z</dcterms:created>
  <dcterms:modified xsi:type="dcterms:W3CDTF">2022-05-04T04:38:00Z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