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456175">
        <w:rPr>
          <w:rFonts w:ascii="PT Astra Serif" w:hAnsi="PT Astra Serif"/>
          <w:b/>
          <w:bCs/>
        </w:rPr>
        <w:t>8</w:t>
      </w:r>
      <w:r w:rsidR="0027385A">
        <w:rPr>
          <w:rFonts w:ascii="PT Astra Serif" w:hAnsi="PT Astra Serif"/>
          <w:b/>
          <w:bCs/>
        </w:rPr>
        <w:t>2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7727F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22</w:t>
            </w:r>
            <w:r w:rsidR="003B2097">
              <w:rPr>
                <w:rFonts w:ascii="PT Astra Serif" w:hAnsi="PT Astra Serif"/>
              </w:rPr>
              <w:t xml:space="preserve"> апреля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  <w:r w:rsidR="00074A64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A44F36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C94156" w:rsidP="0006234C">
            <w:pPr>
              <w:rPr>
                <w:rFonts w:ascii="PT Astra Serif" w:hAnsi="PT Astra Serif"/>
              </w:rPr>
            </w:pPr>
          </w:p>
        </w:tc>
      </w:tr>
      <w:tr w:rsidR="005B19A8" w:rsidRPr="00A44F36" w:rsidTr="000D3D77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0D3D77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821444" w:rsidRPr="00A44F36" w:rsidTr="000D3D77">
        <w:tc>
          <w:tcPr>
            <w:tcW w:w="3098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 w:rsidRPr="001C14FA">
              <w:t>Л</w:t>
            </w:r>
            <w:r>
              <w:t>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>
              <w:t>заместитель</w:t>
            </w:r>
            <w:r w:rsidRPr="001C14FA">
              <w:t xml:space="preserve"> руководителя Управления Росреестра по Томской области</w:t>
            </w:r>
          </w:p>
        </w:tc>
      </w:tr>
      <w:tr w:rsidR="007727F9" w:rsidRPr="00A44F36" w:rsidTr="000D3D77">
        <w:tc>
          <w:tcPr>
            <w:tcW w:w="3098" w:type="dxa"/>
            <w:gridSpan w:val="2"/>
            <w:shd w:val="clear" w:color="auto" w:fill="auto"/>
          </w:tcPr>
          <w:p w:rsidR="007727F9" w:rsidRPr="001C14FA" w:rsidRDefault="007727F9" w:rsidP="00821444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Default="007727F9" w:rsidP="00821444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7727F9" w:rsidRDefault="007727F9" w:rsidP="00821444">
            <w:pPr>
              <w:pStyle w:val="af1"/>
            </w:pPr>
          </w:p>
        </w:tc>
      </w:tr>
      <w:tr w:rsidR="007727F9" w:rsidRPr="00A44F36" w:rsidTr="000D3D77">
        <w:tc>
          <w:tcPr>
            <w:tcW w:w="3098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A44F36" w:rsidTr="000D3D77">
        <w:tc>
          <w:tcPr>
            <w:tcW w:w="3098" w:type="dxa"/>
            <w:gridSpan w:val="2"/>
            <w:shd w:val="clear" w:color="auto" w:fill="auto"/>
          </w:tcPr>
          <w:p w:rsidR="007727F9" w:rsidRPr="00EE1AC8" w:rsidRDefault="007727F9" w:rsidP="007727F9">
            <w:pPr>
              <w:jc w:val="both"/>
              <w:rPr>
                <w:rFonts w:ascii="PT Astra Serif" w:hAnsi="PT Astra Serif"/>
              </w:rPr>
            </w:pPr>
            <w:r w:rsidRPr="00EE1AC8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EE1AC8" w:rsidRDefault="007727F9" w:rsidP="007727F9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исполнительный директор Ассоциации «Совет муниципальных образований Томской области»</w:t>
            </w:r>
          </w:p>
        </w:tc>
      </w:tr>
      <w:tr w:rsidR="007727F9" w:rsidRPr="00A44F36" w:rsidTr="000D3D77">
        <w:tc>
          <w:tcPr>
            <w:tcW w:w="2968" w:type="dxa"/>
            <w:shd w:val="clear" w:color="auto" w:fill="auto"/>
          </w:tcPr>
          <w:p w:rsidR="007727F9" w:rsidRPr="00A44F36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7727F9" w:rsidRPr="00A44F36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7727F9" w:rsidRPr="00A44F36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7727F9" w:rsidRPr="00EE1AC8" w:rsidRDefault="00736B16" w:rsidP="00456175">
      <w:pPr>
        <w:ind w:firstLine="709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1C4021">
        <w:rPr>
          <w:rFonts w:ascii="PT Astra Serif" w:hAnsi="PT Astra Serif"/>
        </w:rPr>
        <w:t>2</w:t>
      </w:r>
      <w:r w:rsidR="007727F9">
        <w:rPr>
          <w:rFonts w:ascii="PT Astra Serif" w:hAnsi="PT Astra Serif"/>
        </w:rPr>
        <w:t>4</w:t>
      </w:r>
      <w:r w:rsidR="00BE6A23" w:rsidRPr="00A44F36">
        <w:rPr>
          <w:rFonts w:ascii="PT Astra Serif" w:hAnsi="PT Astra Serif"/>
        </w:rPr>
        <w:t>.</w:t>
      </w:r>
      <w:r w:rsidR="006C29A0" w:rsidRPr="00A44F36">
        <w:rPr>
          <w:rFonts w:ascii="PT Astra Serif" w:hAnsi="PT Astra Serif"/>
        </w:rPr>
        <w:t>0</w:t>
      </w:r>
      <w:r w:rsidR="003907D8">
        <w:rPr>
          <w:rFonts w:ascii="PT Astra Serif" w:hAnsi="PT Astra Serif"/>
        </w:rPr>
        <w:t>3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7727F9">
        <w:rPr>
          <w:rFonts w:ascii="PT Astra Serif" w:hAnsi="PT Astra Serif"/>
        </w:rPr>
        <w:t>57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1178FF">
        <w:rPr>
          <w:rFonts w:ascii="PT Astra Serif" w:hAnsi="PT Astra Serif"/>
        </w:rPr>
        <w:t>ХХХ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1178FF">
        <w:rPr>
          <w:rFonts w:ascii="PT Astra Serif" w:hAnsi="PT Astra Serif"/>
        </w:rPr>
        <w:t>ХХХ</w:t>
      </w:r>
      <w:bookmarkStart w:id="0" w:name="_GoBack"/>
      <w:bookmarkEnd w:id="0"/>
    </w:p>
    <w:p w:rsidR="00184EB4" w:rsidRDefault="00184EB4" w:rsidP="00C7498A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7727F9" w:rsidP="00456175">
            <w:pPr>
              <w:pStyle w:val="af1"/>
            </w:pPr>
            <w:r w:rsidRPr="00EE1AC8">
              <w:t>70:14:0300088:</w:t>
            </w:r>
            <w:r w:rsidR="00456175">
              <w:t>60</w:t>
            </w:r>
            <w:r w:rsidR="0027385A">
              <w:t>2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7727F9" w:rsidP="0027385A">
            <w:pPr>
              <w:jc w:val="both"/>
              <w:rPr>
                <w:rFonts w:ascii="PT Astra Serif" w:hAnsi="PT Astra Serif"/>
              </w:rPr>
            </w:pPr>
            <w:r w:rsidRPr="00EE1AC8">
              <w:rPr>
                <w:rFonts w:ascii="PT Astra Serif" w:hAnsi="PT Astra Serif"/>
              </w:rPr>
              <w:t xml:space="preserve">Российская Федерация, Томская область, Томский муниципальный район, Воронинское сельское поселение, с. Семилужки, ул. Колхозная, д. 3, строение 1, помещение </w:t>
            </w:r>
            <w:r w:rsidR="0027385A">
              <w:rPr>
                <w:rFonts w:ascii="PT Astra Serif" w:hAnsi="PT Astra Serif"/>
              </w:rPr>
              <w:t>1019</w:t>
            </w:r>
          </w:p>
        </w:tc>
      </w:tr>
    </w:tbl>
    <w:p w:rsidR="00F565B9" w:rsidRPr="00A44F36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27385A" w:rsidRPr="00EE1AC8">
        <w:rPr>
          <w:rFonts w:ascii="PT Astra Serif" w:hAnsi="PT Astra Serif"/>
        </w:rPr>
        <w:t xml:space="preserve">231 214 (двести тридцать одна тысяча двести </w:t>
      </w:r>
      <w:r w:rsidR="0027385A">
        <w:rPr>
          <w:rFonts w:ascii="PT Astra Serif" w:hAnsi="PT Astra Serif"/>
        </w:rPr>
        <w:t>четырнадцать)</w:t>
      </w:r>
      <w:r w:rsidR="00226219" w:rsidRPr="00EE1AC8">
        <w:rPr>
          <w:rFonts w:ascii="PT Astra Serif" w:hAnsi="PT Astra Serif"/>
        </w:rPr>
        <w:t xml:space="preserve"> </w:t>
      </w:r>
      <w:r w:rsidR="007727F9" w:rsidRPr="00EE1AC8">
        <w:rPr>
          <w:rFonts w:ascii="PT Astra Serif" w:hAnsi="PT Astra Serif"/>
        </w:rPr>
        <w:t>рублей</w:t>
      </w:r>
      <w:r w:rsidR="008C7726" w:rsidRPr="00F47495">
        <w:rPr>
          <w:rFonts w:ascii="PT Astra Serif" w:hAnsi="PT Astra Serif"/>
        </w:rPr>
        <w:t xml:space="preserve">, определенной по состоянию на </w:t>
      </w:r>
      <w:r w:rsidR="007727F9" w:rsidRPr="00EE1AC8">
        <w:rPr>
          <w:rFonts w:ascii="PT Astra Serif" w:hAnsi="PT Astra Serif"/>
        </w:rPr>
        <w:t xml:space="preserve">23.06.2021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 xml:space="preserve">Наименование саморегулируемой организации оценщиков, членом которой является </w:t>
            </w:r>
            <w:r w:rsidRPr="00A44F36">
              <w:lastRenderedPageBreak/>
              <w:t>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lastRenderedPageBreak/>
              <w:t xml:space="preserve">Реквизиты документа, подтверждающего членство оценщика в саморегулируемой </w:t>
            </w:r>
            <w:r w:rsidRPr="00A44F36">
              <w:lastRenderedPageBreak/>
              <w:t>организации оценщиков</w:t>
            </w:r>
          </w:p>
        </w:tc>
      </w:tr>
      <w:tr w:rsidR="007727F9" w:rsidRPr="00A44F36" w:rsidTr="00EF3D77">
        <w:tc>
          <w:tcPr>
            <w:tcW w:w="2981" w:type="dxa"/>
            <w:shd w:val="clear" w:color="auto" w:fill="auto"/>
          </w:tcPr>
          <w:p w:rsidR="007727F9" w:rsidRPr="001F4C8C" w:rsidRDefault="007727F9" w:rsidP="007727F9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lastRenderedPageBreak/>
              <w:t>Гладких Анна Юрьевна</w:t>
            </w:r>
          </w:p>
        </w:tc>
        <w:tc>
          <w:tcPr>
            <w:tcW w:w="3068" w:type="dxa"/>
            <w:shd w:val="clear" w:color="auto" w:fill="auto"/>
          </w:tcPr>
          <w:p w:rsidR="007727F9" w:rsidRPr="001F4C8C" w:rsidRDefault="007727F9" w:rsidP="007727F9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Саморегулируемая организация оценщиков Ассоциация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7727F9" w:rsidRPr="001F4C8C" w:rsidRDefault="007727F9" w:rsidP="007727F9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Регистрационный № 009536, дата включения в реестр 22.06.2015</w:t>
            </w:r>
          </w:p>
        </w:tc>
      </w:tr>
    </w:tbl>
    <w:p w:rsidR="00184EB4" w:rsidRDefault="00184EB4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184EB4" w:rsidRPr="008E08EC" w:rsidRDefault="00184EB4" w:rsidP="00184EB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8E08EC">
        <w:rPr>
          <w:rFonts w:ascii="PT Astra Serif" w:hAnsi="PT Astra Serif"/>
        </w:rPr>
        <w:t>В результате рассмотрения заявления установлено:</w:t>
      </w:r>
    </w:p>
    <w:p w:rsidR="00184EB4" w:rsidRPr="008E08EC" w:rsidRDefault="00184EB4" w:rsidP="00184EB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184EB4" w:rsidRPr="008E08EC" w:rsidRDefault="00184EB4" w:rsidP="00184EB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184EB4" w:rsidRPr="008E08EC" w:rsidRDefault="00184EB4" w:rsidP="00184EB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ab/>
      </w:r>
    </w:p>
    <w:p w:rsidR="00184EB4" w:rsidRPr="008E08EC" w:rsidRDefault="00184EB4" w:rsidP="00184EB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 xml:space="preserve">         Комиссией принято РЕШЕНИЕ: </w:t>
      </w:r>
    </w:p>
    <w:p w:rsidR="008C7726" w:rsidRPr="008E08EC" w:rsidRDefault="008C7726" w:rsidP="008C7726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1D7668" w:rsidRPr="00EE1AC8">
        <w:rPr>
          <w:rFonts w:ascii="PT Astra Serif" w:hAnsi="PT Astra Serif"/>
        </w:rPr>
        <w:t>70:14:0300088:</w:t>
      </w:r>
      <w:r w:rsidR="00456175">
        <w:rPr>
          <w:rFonts w:ascii="PT Astra Serif" w:hAnsi="PT Astra Serif"/>
        </w:rPr>
        <w:t>60</w:t>
      </w:r>
      <w:r w:rsidR="0027385A">
        <w:rPr>
          <w:rFonts w:ascii="PT Astra Serif" w:hAnsi="PT Astra Serif"/>
        </w:rPr>
        <w:t>2</w:t>
      </w:r>
      <w:r w:rsidR="001D7668">
        <w:rPr>
          <w:rFonts w:ascii="PT Astra Serif" w:hAnsi="PT Astra Serif"/>
        </w:rPr>
        <w:t xml:space="preserve"> </w:t>
      </w:r>
      <w:r w:rsidRPr="008E08EC">
        <w:rPr>
          <w:rFonts w:ascii="PT Astra Serif" w:hAnsi="PT Astra Serif"/>
        </w:rPr>
        <w:t xml:space="preserve">в </w:t>
      </w:r>
      <w:r>
        <w:rPr>
          <w:rFonts w:ascii="PT Astra Serif" w:hAnsi="PT Astra Serif"/>
        </w:rPr>
        <w:t xml:space="preserve">размере его рыночной стоимости </w:t>
      </w:r>
      <w:r w:rsidR="0027385A" w:rsidRPr="00EE1AC8">
        <w:rPr>
          <w:rFonts w:ascii="PT Astra Serif" w:hAnsi="PT Astra Serif"/>
        </w:rPr>
        <w:t xml:space="preserve">231 214 (двести тридцать одна тысяча двести четырнадцать) </w:t>
      </w:r>
      <w:r w:rsidRPr="00F47495">
        <w:rPr>
          <w:rFonts w:ascii="PT Astra Serif" w:hAnsi="PT Astra Serif"/>
        </w:rPr>
        <w:t>рубл</w:t>
      </w:r>
      <w:r w:rsidR="00226219">
        <w:rPr>
          <w:rFonts w:ascii="PT Astra Serif" w:hAnsi="PT Astra Serif"/>
        </w:rPr>
        <w:t>ей</w:t>
      </w:r>
      <w:r w:rsidRPr="008E08EC">
        <w:rPr>
          <w:rFonts w:ascii="PT Astra Serif" w:hAnsi="PT Astra Serif"/>
        </w:rPr>
        <w:t>.</w:t>
      </w:r>
    </w:p>
    <w:p w:rsidR="00710114" w:rsidRPr="008E08EC" w:rsidRDefault="00710114" w:rsidP="0071011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710114" w:rsidRPr="008E08EC" w:rsidRDefault="00710114" w:rsidP="0071011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Результаты голосования за принятое решение: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Малиновская Елена Юрьевна – за;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Лабуткина Людмила Александровна – за;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Лиманская Наталья Викторовна – за;</w:t>
      </w:r>
    </w:p>
    <w:p w:rsidR="001D7668" w:rsidRPr="00EE1AC8" w:rsidRDefault="001D7668" w:rsidP="001D766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Мельникова Екатерина Феликсовна – за;</w:t>
      </w:r>
    </w:p>
    <w:p w:rsidR="001D7668" w:rsidRPr="00EE1AC8" w:rsidRDefault="001D7668" w:rsidP="001D766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Чадаева Инна Валерьевна – за.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A44F36" w:rsidRDefault="00184EB4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3C7FB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184EB4">
      <w:headerReference w:type="even" r:id="rId8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0ADD" w:rsidRDefault="004A0ADD">
      <w:r>
        <w:separator/>
      </w:r>
    </w:p>
  </w:endnote>
  <w:endnote w:type="continuationSeparator" w:id="0">
    <w:p w:rsidR="004A0ADD" w:rsidRDefault="004A0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0ADD" w:rsidRDefault="004A0ADD">
      <w:r>
        <w:separator/>
      </w:r>
    </w:p>
  </w:footnote>
  <w:footnote w:type="continuationSeparator" w:id="0">
    <w:p w:rsidR="004A0ADD" w:rsidRDefault="004A0A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178FF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0ADD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4401E-EE89-4D6F-9C51-659111D0C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927</TotalTime>
  <Pages>2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25</cp:revision>
  <cp:lastPrinted>2022-04-26T01:31:00Z</cp:lastPrinted>
  <dcterms:created xsi:type="dcterms:W3CDTF">2022-03-22T07:37:00Z</dcterms:created>
  <dcterms:modified xsi:type="dcterms:W3CDTF">2022-05-04T04:38:00Z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