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580A7C">
        <w:rPr>
          <w:rFonts w:ascii="PT Astra Serif" w:hAnsi="PT Astra Serif"/>
          <w:b/>
          <w:bCs/>
        </w:rPr>
        <w:t>89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7727F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8F70B9">
              <w:rPr>
                <w:rFonts w:ascii="PT Astra Serif" w:hAnsi="PT Astra Serif"/>
              </w:rPr>
              <w:t>9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074A64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1D76A1" w:rsidRPr="00A44F36" w:rsidTr="000D3D77">
        <w:tc>
          <w:tcPr>
            <w:tcW w:w="3098" w:type="dxa"/>
            <w:gridSpan w:val="2"/>
            <w:shd w:val="clear" w:color="auto" w:fill="auto"/>
          </w:tcPr>
          <w:p w:rsidR="001D76A1" w:rsidRPr="008E08EC" w:rsidRDefault="001D76A1" w:rsidP="001D76A1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1D76A1" w:rsidRPr="008E08EC" w:rsidRDefault="001D76A1" w:rsidP="001D76A1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1D76A1" w:rsidRPr="008E08EC" w:rsidRDefault="001D76A1" w:rsidP="001D76A1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1D76A1" w:rsidRPr="00A44F36" w:rsidTr="000D3D77">
        <w:tc>
          <w:tcPr>
            <w:tcW w:w="3098" w:type="dxa"/>
            <w:gridSpan w:val="2"/>
            <w:shd w:val="clear" w:color="auto" w:fill="auto"/>
          </w:tcPr>
          <w:p w:rsidR="001D76A1" w:rsidRPr="00A44F36" w:rsidRDefault="001D76A1" w:rsidP="001D76A1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1D76A1" w:rsidRPr="00A44F36" w:rsidRDefault="001D76A1" w:rsidP="001D76A1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1D76A1" w:rsidRPr="00A44F36" w:rsidRDefault="001D76A1" w:rsidP="001D76A1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1D76A1" w:rsidRPr="00A44F36" w:rsidTr="000D3D77">
        <w:tc>
          <w:tcPr>
            <w:tcW w:w="3098" w:type="dxa"/>
            <w:gridSpan w:val="2"/>
            <w:shd w:val="clear" w:color="auto" w:fill="auto"/>
          </w:tcPr>
          <w:p w:rsidR="001D76A1" w:rsidRPr="00A44F36" w:rsidRDefault="001D76A1" w:rsidP="001D76A1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1D76A1" w:rsidRPr="00A44F36" w:rsidRDefault="001D76A1" w:rsidP="001D76A1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1D76A1" w:rsidRPr="00A44F36" w:rsidRDefault="001D76A1" w:rsidP="001D76A1">
            <w:pPr>
              <w:pStyle w:val="af1"/>
            </w:pPr>
          </w:p>
        </w:tc>
      </w:tr>
      <w:tr w:rsidR="001D76A1" w:rsidRPr="00A44F36" w:rsidTr="000D3D77">
        <w:tc>
          <w:tcPr>
            <w:tcW w:w="3098" w:type="dxa"/>
            <w:gridSpan w:val="2"/>
            <w:shd w:val="clear" w:color="auto" w:fill="auto"/>
          </w:tcPr>
          <w:p w:rsidR="001D76A1" w:rsidRPr="00EE1AC8" w:rsidRDefault="001D76A1" w:rsidP="001D76A1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>Лиманская Наталья Викторовна</w:t>
            </w:r>
          </w:p>
          <w:p w:rsidR="001D76A1" w:rsidRPr="00EE1AC8" w:rsidRDefault="001D76A1" w:rsidP="001D76A1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1D76A1" w:rsidRPr="00EE1AC8" w:rsidRDefault="001D76A1" w:rsidP="001D76A1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1D76A1" w:rsidRPr="00EE1AC8" w:rsidRDefault="001D76A1" w:rsidP="001D76A1">
            <w:pPr>
              <w:pStyle w:val="af1"/>
            </w:pPr>
            <w:r w:rsidRPr="00EE1AC8">
              <w:t>исполнительный директор Ассоциации «Совет муниципальных образований Томской области»</w:t>
            </w:r>
          </w:p>
        </w:tc>
      </w:tr>
      <w:tr w:rsidR="001D76A1" w:rsidRPr="00A44F36" w:rsidTr="000D3D77">
        <w:tc>
          <w:tcPr>
            <w:tcW w:w="2968" w:type="dxa"/>
            <w:shd w:val="clear" w:color="auto" w:fill="auto"/>
          </w:tcPr>
          <w:p w:rsidR="001D76A1" w:rsidRPr="00A44F36" w:rsidRDefault="001D76A1" w:rsidP="001D76A1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1D76A1" w:rsidRPr="00A44F36" w:rsidRDefault="001D76A1" w:rsidP="001D76A1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1D76A1" w:rsidRPr="00A44F36" w:rsidRDefault="001D76A1" w:rsidP="001D76A1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EC7C5E" w:rsidRPr="00B67788" w:rsidRDefault="00736B16" w:rsidP="00EC7C5E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1607D7">
        <w:rPr>
          <w:rFonts w:ascii="PT Astra Serif" w:hAnsi="PT Astra Serif"/>
        </w:rPr>
        <w:t>29</w:t>
      </w:r>
      <w:r w:rsidR="00BE6A23" w:rsidRPr="00A44F36">
        <w:rPr>
          <w:rFonts w:ascii="PT Astra Serif" w:hAnsi="PT Astra Serif"/>
        </w:rPr>
        <w:t>.</w:t>
      </w:r>
      <w:r w:rsidR="001607D7">
        <w:rPr>
          <w:rFonts w:ascii="PT Astra Serif" w:hAnsi="PT Astra Serif"/>
        </w:rPr>
        <w:t>03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43495F">
        <w:rPr>
          <w:rFonts w:ascii="PT Astra Serif" w:hAnsi="PT Astra Serif"/>
        </w:rPr>
        <w:t>6</w:t>
      </w:r>
      <w:r w:rsidR="00A02222">
        <w:rPr>
          <w:rFonts w:ascii="PT Astra Serif" w:hAnsi="PT Astra Serif"/>
        </w:rPr>
        <w:t>6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43495F">
        <w:rPr>
          <w:rFonts w:ascii="PT Astra Serif" w:hAnsi="PT Astra Serif"/>
        </w:rPr>
        <w:t xml:space="preserve"> </w:t>
      </w:r>
      <w:r w:rsidR="00AE4683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AE4683">
        <w:rPr>
          <w:rFonts w:ascii="PT Astra Serif" w:hAnsi="PT Astra Serif"/>
        </w:rPr>
        <w:t>ХХХ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1D76A1" w:rsidP="00456175">
            <w:pPr>
              <w:pStyle w:val="af1"/>
            </w:pPr>
            <w:r w:rsidRPr="00B67788">
              <w:t>70:16:0202003:489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1D76A1" w:rsidP="0027385A">
            <w:pPr>
              <w:jc w:val="both"/>
              <w:rPr>
                <w:rFonts w:ascii="PT Astra Serif" w:hAnsi="PT Astra Serif"/>
              </w:rPr>
            </w:pPr>
            <w:r w:rsidRPr="001D76A1">
              <w:rPr>
                <w:rFonts w:ascii="PT Astra Serif" w:hAnsi="PT Astra Serif"/>
              </w:rPr>
              <w:t>Томская область, р-н. Шегарский, с. Баткат, пер. Кооперативный, д. 2б</w:t>
            </w:r>
          </w:p>
        </w:tc>
      </w:tr>
    </w:tbl>
    <w:p w:rsidR="00A32712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1D76A1" w:rsidRPr="00B67788">
        <w:rPr>
          <w:rFonts w:ascii="PT Astra Serif" w:hAnsi="PT Astra Serif"/>
        </w:rPr>
        <w:t>2 387 000 (два миллиона триста восемьдесят семь тысяч)</w:t>
      </w:r>
      <w:r w:rsidR="001607D7" w:rsidRPr="00B67788">
        <w:rPr>
          <w:rFonts w:ascii="PT Astra Serif" w:hAnsi="PT Astra Serif"/>
        </w:rPr>
        <w:t xml:space="preserve"> </w:t>
      </w:r>
      <w:r w:rsidR="008F70B9" w:rsidRPr="00B67788">
        <w:rPr>
          <w:rFonts w:ascii="PT Astra Serif" w:hAnsi="PT Astra Serif"/>
        </w:rPr>
        <w:t xml:space="preserve">рублей, определенной по состоянию на </w:t>
      </w:r>
      <w:r w:rsidR="001D76A1" w:rsidRPr="00B67788">
        <w:rPr>
          <w:rFonts w:ascii="PT Astra Serif" w:hAnsi="PT Astra Serif"/>
        </w:rPr>
        <w:t xml:space="preserve">01.01.2019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p w:rsidR="00A32712" w:rsidRPr="00A44F36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1607D7" w:rsidRPr="00A44F36" w:rsidTr="00EF3D77">
        <w:tc>
          <w:tcPr>
            <w:tcW w:w="2981" w:type="dxa"/>
            <w:shd w:val="clear" w:color="auto" w:fill="auto"/>
          </w:tcPr>
          <w:p w:rsidR="001607D7" w:rsidRPr="002D0EC0" w:rsidRDefault="001607D7" w:rsidP="001607D7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Доценко Юлия Геннадьевна</w:t>
            </w:r>
          </w:p>
        </w:tc>
        <w:tc>
          <w:tcPr>
            <w:tcW w:w="3068" w:type="dxa"/>
            <w:shd w:val="clear" w:color="auto" w:fill="auto"/>
          </w:tcPr>
          <w:p w:rsidR="001607D7" w:rsidRPr="002D0EC0" w:rsidRDefault="001607D7" w:rsidP="001607D7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1607D7" w:rsidRPr="002D0EC0" w:rsidRDefault="001607D7" w:rsidP="001607D7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регистрационный номер 004019</w:t>
            </w:r>
            <w:r>
              <w:rPr>
                <w:rFonts w:ascii="PT Astra Serif" w:hAnsi="PT Astra Serif"/>
              </w:rPr>
              <w:t xml:space="preserve">, </w:t>
            </w:r>
            <w:r w:rsidRPr="002D0EC0">
              <w:rPr>
                <w:rFonts w:ascii="PT Astra Serif" w:hAnsi="PT Astra Serif"/>
              </w:rPr>
              <w:t>дата включения в реестр 18.03.2008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t>В результате рассмотрения заявления установлено:</w:t>
      </w:r>
    </w:p>
    <w:p w:rsidR="001607D7" w:rsidRPr="00B67788" w:rsidRDefault="001607D7" w:rsidP="001607D7">
      <w:pPr>
        <w:pStyle w:val="Default"/>
        <w:ind w:firstLine="567"/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</w:t>
      </w:r>
      <w:r w:rsidRPr="00B67788">
        <w:rPr>
          <w:rFonts w:ascii="PT Astra Serif" w:hAnsi="PT Astra Serif"/>
        </w:rPr>
        <w:lastRenderedPageBreak/>
        <w:t>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1607D7" w:rsidRPr="00B67788" w:rsidRDefault="001607D7" w:rsidP="001607D7">
      <w:pPr>
        <w:pStyle w:val="Default"/>
        <w:ind w:firstLine="567"/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1607D7" w:rsidRPr="00B67788" w:rsidRDefault="001607D7" w:rsidP="001607D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ab/>
      </w:r>
    </w:p>
    <w:p w:rsidR="001607D7" w:rsidRPr="00B67788" w:rsidRDefault="001607D7" w:rsidP="001607D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 xml:space="preserve">         Комиссией принято РЕШЕНИЕ: </w:t>
      </w:r>
    </w:p>
    <w:p w:rsidR="001D76A1" w:rsidRPr="00B67788" w:rsidRDefault="001D76A1" w:rsidP="001D76A1">
      <w:pPr>
        <w:pStyle w:val="Default"/>
        <w:ind w:firstLine="567"/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>определить кадастровую стоимость объекта недвижимости с кадастровым номером 70:16:0202003:489 в размере его рыночной стоимости 2 387 000 (два миллиона триста восемьдесят семь тысяч) рублей.</w:t>
      </w:r>
    </w:p>
    <w:p w:rsidR="00EC228A" w:rsidRPr="008E08EC" w:rsidRDefault="00EC228A" w:rsidP="00EC228A">
      <w:pPr>
        <w:pStyle w:val="Default"/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Лабуткина Людмила Александровна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Лиманская Наталья Викторовна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Мельн</w:t>
      </w:r>
      <w:r w:rsidR="008F70B9">
        <w:rPr>
          <w:rFonts w:ascii="PT Astra Serif" w:hAnsi="PT Astra Serif"/>
        </w:rPr>
        <w:t>икова Екатерина Феликсовна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43923" w:rsidP="00856198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</w:rPr>
        <w:t>Заместитель председателя</w:t>
      </w:r>
      <w:r w:rsidRPr="00B67788">
        <w:rPr>
          <w:rFonts w:ascii="PT Astra Serif" w:hAnsi="PT Astra Serif"/>
        </w:rPr>
        <w:t xml:space="preserve"> комиссии                                            </w:t>
      </w:r>
      <w:r>
        <w:rPr>
          <w:rFonts w:ascii="PT Astra Serif" w:hAnsi="PT Astra Serif"/>
        </w:rPr>
        <w:t xml:space="preserve">                     Л.А. Лабуткина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020" w:rsidRDefault="00D72020">
      <w:r>
        <w:separator/>
      </w:r>
    </w:p>
  </w:endnote>
  <w:endnote w:type="continuationSeparator" w:id="0">
    <w:p w:rsidR="00D72020" w:rsidRDefault="00D72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020" w:rsidRDefault="00D72020">
      <w:r>
        <w:separator/>
      </w:r>
    </w:p>
  </w:footnote>
  <w:footnote w:type="continuationSeparator" w:id="0">
    <w:p w:rsidR="00D72020" w:rsidRDefault="00D720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07D7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D76A1"/>
    <w:rsid w:val="001E03AD"/>
    <w:rsid w:val="001E5D79"/>
    <w:rsid w:val="001E75CD"/>
    <w:rsid w:val="001E7CF1"/>
    <w:rsid w:val="001F4BD5"/>
    <w:rsid w:val="001F4C8C"/>
    <w:rsid w:val="001F5284"/>
    <w:rsid w:val="001F7814"/>
    <w:rsid w:val="0020098A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090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47F8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A7C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2F42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D756A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8F6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0EA2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3923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0B9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1E5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222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0CE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BE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683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075C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20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C5F47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28A"/>
    <w:rsid w:val="00EC2ADF"/>
    <w:rsid w:val="00EC42AC"/>
    <w:rsid w:val="00EC5DCC"/>
    <w:rsid w:val="00EC70EF"/>
    <w:rsid w:val="00EC7C5E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82482-A3FB-43AD-98DD-0E96545AF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967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38</cp:revision>
  <cp:lastPrinted>2022-04-29T05:04:00Z</cp:lastPrinted>
  <dcterms:created xsi:type="dcterms:W3CDTF">2022-03-22T07:37:00Z</dcterms:created>
  <dcterms:modified xsi:type="dcterms:W3CDTF">2022-05-04T05:09:00Z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