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240CE">
        <w:rPr>
          <w:rFonts w:ascii="PT Astra Serif" w:hAnsi="PT Astra Serif"/>
          <w:b/>
          <w:bCs/>
        </w:rPr>
        <w:t>9</w:t>
      </w:r>
      <w:r w:rsidR="00DA48CD">
        <w:rPr>
          <w:rFonts w:ascii="PT Astra Serif" w:hAnsi="PT Astra Serif"/>
          <w:b/>
          <w:bCs/>
        </w:rPr>
        <w:t>0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7727F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8F70B9">
              <w:rPr>
                <w:rFonts w:ascii="PT Astra Serif" w:hAnsi="PT Astra Serif"/>
              </w:rPr>
              <w:t>9</w:t>
            </w:r>
            <w:r w:rsidR="003B2097">
              <w:rPr>
                <w:rFonts w:ascii="PT Astra Serif" w:hAnsi="PT Astra Serif"/>
              </w:rPr>
              <w:t xml:space="preserve"> апреля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  <w:r w:rsidR="00074A64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1D76A1" w:rsidRPr="00A44F36" w:rsidTr="000D3D77">
        <w:tc>
          <w:tcPr>
            <w:tcW w:w="3098" w:type="dxa"/>
            <w:gridSpan w:val="2"/>
            <w:shd w:val="clear" w:color="auto" w:fill="auto"/>
          </w:tcPr>
          <w:p w:rsidR="001D76A1" w:rsidRPr="008E08EC" w:rsidRDefault="001D76A1" w:rsidP="001D76A1">
            <w:pPr>
              <w:pStyle w:val="af1"/>
            </w:pPr>
            <w:r w:rsidRPr="001C14FA">
              <w:t>Л</w:t>
            </w:r>
            <w:r>
              <w:t>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1D76A1" w:rsidRPr="008E08EC" w:rsidRDefault="001D76A1" w:rsidP="001D76A1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1D76A1" w:rsidRPr="008E08EC" w:rsidRDefault="001D76A1" w:rsidP="001D76A1">
            <w:pPr>
              <w:pStyle w:val="af1"/>
            </w:pPr>
            <w:r>
              <w:t>заместитель</w:t>
            </w:r>
            <w:r w:rsidRPr="001C14FA">
              <w:t xml:space="preserve"> руководителя Управления Росреестра по Томской области</w:t>
            </w:r>
          </w:p>
        </w:tc>
      </w:tr>
      <w:tr w:rsidR="001D76A1" w:rsidRPr="00A44F36" w:rsidTr="000D3D77">
        <w:tc>
          <w:tcPr>
            <w:tcW w:w="3098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1D76A1" w:rsidRPr="00A44F36" w:rsidTr="000D3D77">
        <w:tc>
          <w:tcPr>
            <w:tcW w:w="3098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1D76A1" w:rsidRPr="00A44F36" w:rsidRDefault="001D76A1" w:rsidP="001D76A1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1D76A1" w:rsidRPr="00A44F36" w:rsidRDefault="001D76A1" w:rsidP="001D76A1">
            <w:pPr>
              <w:pStyle w:val="af1"/>
            </w:pPr>
          </w:p>
        </w:tc>
      </w:tr>
      <w:tr w:rsidR="001D76A1" w:rsidRPr="00A44F36" w:rsidTr="000D3D77">
        <w:tc>
          <w:tcPr>
            <w:tcW w:w="3098" w:type="dxa"/>
            <w:gridSpan w:val="2"/>
            <w:shd w:val="clear" w:color="auto" w:fill="auto"/>
          </w:tcPr>
          <w:p w:rsidR="001D76A1" w:rsidRPr="00EE1AC8" w:rsidRDefault="001D76A1" w:rsidP="001D76A1">
            <w:pPr>
              <w:jc w:val="both"/>
              <w:rPr>
                <w:rFonts w:ascii="PT Astra Serif" w:hAnsi="PT Astra Serif"/>
              </w:rPr>
            </w:pPr>
            <w:r w:rsidRPr="00EE1AC8">
              <w:rPr>
                <w:rFonts w:ascii="PT Astra Serif" w:hAnsi="PT Astra Serif"/>
              </w:rPr>
              <w:t>Лиманская Наталья Викторовна</w:t>
            </w:r>
          </w:p>
          <w:p w:rsidR="001D76A1" w:rsidRPr="00EE1AC8" w:rsidRDefault="001D76A1" w:rsidP="001D76A1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1D76A1" w:rsidRPr="00EE1AC8" w:rsidRDefault="001D76A1" w:rsidP="001D76A1">
            <w:pPr>
              <w:pStyle w:val="af1"/>
            </w:pPr>
            <w:r w:rsidRPr="00EE1AC8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1D76A1" w:rsidRPr="00EE1AC8" w:rsidRDefault="001D76A1" w:rsidP="001D76A1">
            <w:pPr>
              <w:pStyle w:val="af1"/>
            </w:pPr>
            <w:r w:rsidRPr="00EE1AC8">
              <w:t>исполнительный директор Ассоциации «Совет муниципальных образований Томской области»</w:t>
            </w:r>
          </w:p>
        </w:tc>
      </w:tr>
      <w:tr w:rsidR="001D76A1" w:rsidRPr="00A44F36" w:rsidTr="000D3D77">
        <w:tc>
          <w:tcPr>
            <w:tcW w:w="2968" w:type="dxa"/>
            <w:shd w:val="clear" w:color="auto" w:fill="auto"/>
          </w:tcPr>
          <w:p w:rsidR="001D76A1" w:rsidRPr="00A44F36" w:rsidRDefault="001D76A1" w:rsidP="001D76A1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1D76A1" w:rsidRPr="00A44F36" w:rsidRDefault="001D76A1" w:rsidP="001D76A1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1D76A1" w:rsidRPr="00A44F36" w:rsidRDefault="001D76A1" w:rsidP="001D76A1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EC7C5E" w:rsidRPr="00B67788" w:rsidRDefault="00736B16" w:rsidP="00EC7C5E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1607D7">
        <w:rPr>
          <w:rFonts w:ascii="PT Astra Serif" w:hAnsi="PT Astra Serif"/>
        </w:rPr>
        <w:t>29</w:t>
      </w:r>
      <w:r w:rsidR="00BE6A23" w:rsidRPr="00A44F36">
        <w:rPr>
          <w:rFonts w:ascii="PT Astra Serif" w:hAnsi="PT Astra Serif"/>
        </w:rPr>
        <w:t>.</w:t>
      </w:r>
      <w:r w:rsidR="001607D7">
        <w:rPr>
          <w:rFonts w:ascii="PT Astra Serif" w:hAnsi="PT Astra Serif"/>
        </w:rPr>
        <w:t>03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43495F">
        <w:rPr>
          <w:rFonts w:ascii="PT Astra Serif" w:hAnsi="PT Astra Serif"/>
        </w:rPr>
        <w:t>6</w:t>
      </w:r>
      <w:r w:rsidR="0090139C">
        <w:rPr>
          <w:rFonts w:ascii="PT Astra Serif" w:hAnsi="PT Astra Serif"/>
        </w:rPr>
        <w:t>4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43495F">
        <w:rPr>
          <w:rFonts w:ascii="PT Astra Serif" w:hAnsi="PT Astra Serif"/>
        </w:rPr>
        <w:t xml:space="preserve"> </w:t>
      </w:r>
      <w:r w:rsidR="005D4531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5D4531">
        <w:rPr>
          <w:rFonts w:ascii="PT Astra Serif" w:hAnsi="PT Astra Serif"/>
        </w:rPr>
        <w:t>ХХХ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90139C" w:rsidP="00456175">
            <w:pPr>
              <w:pStyle w:val="af1"/>
            </w:pPr>
            <w:r w:rsidRPr="00B67788">
              <w:t>70:21:0200012:7311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90139C" w:rsidP="0027385A">
            <w:pPr>
              <w:jc w:val="both"/>
              <w:rPr>
                <w:rFonts w:ascii="PT Astra Serif" w:hAnsi="PT Astra Serif"/>
              </w:rPr>
            </w:pPr>
            <w:r w:rsidRPr="0090139C">
              <w:rPr>
                <w:rFonts w:ascii="PT Astra Serif" w:hAnsi="PT Astra Serif"/>
              </w:rPr>
              <w:t>Томская область, г. Томск, пр-кт. Фрунзе, д. 152, пом. п010-п011, п035</w:t>
            </w:r>
          </w:p>
        </w:tc>
      </w:tr>
    </w:tbl>
    <w:p w:rsidR="00A32712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90139C" w:rsidRPr="00B67788">
        <w:rPr>
          <w:rFonts w:ascii="PT Astra Serif" w:hAnsi="PT Astra Serif"/>
        </w:rPr>
        <w:t xml:space="preserve">706 739 (семьсот шесть тысяч семьсот тридцать девять) </w:t>
      </w:r>
      <w:r w:rsidR="008F70B9" w:rsidRPr="00B67788">
        <w:rPr>
          <w:rFonts w:ascii="PT Astra Serif" w:hAnsi="PT Astra Serif"/>
        </w:rPr>
        <w:t xml:space="preserve">рублей, определенной по состоянию на </w:t>
      </w:r>
      <w:r w:rsidR="001D76A1" w:rsidRPr="00B67788">
        <w:rPr>
          <w:rFonts w:ascii="PT Astra Serif" w:hAnsi="PT Astra Serif"/>
        </w:rPr>
        <w:t xml:space="preserve">01.01.2019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A32712" w:rsidRPr="00A44F36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90139C" w:rsidRPr="00A44F36" w:rsidTr="00EF3D77">
        <w:tc>
          <w:tcPr>
            <w:tcW w:w="2981" w:type="dxa"/>
            <w:shd w:val="clear" w:color="auto" w:fill="auto"/>
          </w:tcPr>
          <w:p w:rsidR="0090139C" w:rsidRPr="009B0982" w:rsidRDefault="0090139C" w:rsidP="0090139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068" w:type="dxa"/>
            <w:shd w:val="clear" w:color="auto" w:fill="auto"/>
          </w:tcPr>
          <w:p w:rsidR="0090139C" w:rsidRPr="009B0982" w:rsidRDefault="0090139C" w:rsidP="0090139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«Саморегулируемая межрегиональная ассоциация оценщиков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069" w:type="dxa"/>
            <w:shd w:val="clear" w:color="auto" w:fill="auto"/>
          </w:tcPr>
          <w:p w:rsidR="0090139C" w:rsidRPr="00130C98" w:rsidRDefault="0090139C" w:rsidP="0090139C">
            <w:pPr>
              <w:rPr>
                <w:rFonts w:ascii="PT Astra Serif" w:hAnsi="PT Astra Serif"/>
              </w:rPr>
            </w:pPr>
            <w:r w:rsidRPr="00130C98">
              <w:rPr>
                <w:rFonts w:ascii="PT Astra Serif" w:hAnsi="PT Astra Serif"/>
              </w:rPr>
              <w:t>регистрационный № 38</w:t>
            </w:r>
            <w:r>
              <w:rPr>
                <w:rFonts w:ascii="PT Astra Serif" w:hAnsi="PT Astra Serif"/>
              </w:rPr>
              <w:t>9, дата включения в реестр 03.07</w:t>
            </w:r>
            <w:r w:rsidRPr="00130C98">
              <w:rPr>
                <w:rFonts w:ascii="PT Astra Serif" w:hAnsi="PT Astra Serif"/>
              </w:rPr>
              <w:t>.2007</w:t>
            </w:r>
          </w:p>
        </w:tc>
      </w:tr>
    </w:tbl>
    <w:p w:rsidR="00184EB4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8E08EC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E08EC">
        <w:rPr>
          <w:rFonts w:ascii="PT Astra Serif" w:hAnsi="PT Astra Serif"/>
        </w:rPr>
        <w:t>В результате рассмотрения заявления установлено:</w:t>
      </w:r>
    </w:p>
    <w:p w:rsidR="001607D7" w:rsidRPr="00B67788" w:rsidRDefault="001607D7" w:rsidP="001607D7">
      <w:pPr>
        <w:pStyle w:val="Default"/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</w:t>
      </w:r>
      <w:r w:rsidRPr="00B67788">
        <w:rPr>
          <w:rFonts w:ascii="PT Astra Serif" w:hAnsi="PT Astra Serif"/>
        </w:rPr>
        <w:lastRenderedPageBreak/>
        <w:t>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607D7" w:rsidRPr="00B67788" w:rsidRDefault="001607D7" w:rsidP="001607D7">
      <w:pPr>
        <w:pStyle w:val="Default"/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607D7" w:rsidRPr="00B67788" w:rsidRDefault="001607D7" w:rsidP="001607D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ab/>
      </w:r>
    </w:p>
    <w:p w:rsidR="001607D7" w:rsidRPr="00B67788" w:rsidRDefault="001607D7" w:rsidP="001607D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 xml:space="preserve">         Комиссией принято РЕШЕНИЕ: </w:t>
      </w:r>
    </w:p>
    <w:p w:rsidR="0090139C" w:rsidRPr="00B67788" w:rsidRDefault="0090139C" w:rsidP="0090139C">
      <w:pPr>
        <w:pStyle w:val="Default"/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>определить кадастровую стоимость объекта недвижимости с кадастровым номером 70:21:0200012:7311 в размере его рыночной стоимости 706 739 (семьсот шесть тысяч семьсот тридцать девять) рублей.</w:t>
      </w:r>
    </w:p>
    <w:p w:rsidR="00EC228A" w:rsidRPr="008E08EC" w:rsidRDefault="00EC228A" w:rsidP="00EC228A">
      <w:pPr>
        <w:pStyle w:val="Default"/>
        <w:ind w:firstLine="567"/>
        <w:jc w:val="both"/>
        <w:rPr>
          <w:rFonts w:ascii="PT Astra Serif" w:hAnsi="PT Astra Serif"/>
        </w:rPr>
      </w:pPr>
    </w:p>
    <w:p w:rsidR="00710114" w:rsidRPr="008E08EC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8E08EC">
        <w:rPr>
          <w:rFonts w:ascii="PT Astra Serif" w:hAnsi="PT Astra Serif"/>
        </w:rPr>
        <w:t>Результаты голосования за принятое решение: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Лабуткина Людмила Александровна – за;</w:t>
      </w:r>
    </w:p>
    <w:p w:rsidR="001D7668" w:rsidRPr="00EE1AC8" w:rsidRDefault="001D7668" w:rsidP="001D7668">
      <w:pPr>
        <w:pStyle w:val="Default"/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Лиманская Наталья Викторовна – за;</w:t>
      </w:r>
    </w:p>
    <w:p w:rsidR="001D7668" w:rsidRPr="00EE1AC8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E1AC8">
        <w:rPr>
          <w:rFonts w:ascii="PT Astra Serif" w:hAnsi="PT Astra Serif"/>
        </w:rPr>
        <w:t>Мельн</w:t>
      </w:r>
      <w:r w:rsidR="008F70B9">
        <w:rPr>
          <w:rFonts w:ascii="PT Astra Serif" w:hAnsi="PT Astra Serif"/>
        </w:rPr>
        <w:t>икова Екатерина Феликсовна – за.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A44F36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442AF5" w:rsidP="00856198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председателя</w:t>
      </w:r>
      <w:r w:rsidR="00856198" w:rsidRPr="00A44F36">
        <w:rPr>
          <w:rFonts w:ascii="PT Astra Serif" w:hAnsi="PT Astra Serif"/>
          <w:bCs/>
        </w:rPr>
        <w:t xml:space="preserve">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</w:t>
      </w:r>
      <w:r>
        <w:rPr>
          <w:rFonts w:ascii="PT Astra Serif" w:hAnsi="PT Astra Serif"/>
          <w:bCs/>
        </w:rPr>
        <w:t xml:space="preserve">       </w:t>
      </w:r>
      <w:r w:rsidR="00B301C8" w:rsidRPr="00A44F36">
        <w:rPr>
          <w:rFonts w:ascii="PT Astra Serif" w:hAnsi="PT Astra Serif"/>
          <w:bCs/>
        </w:rPr>
        <w:t xml:space="preserve"> </w:t>
      </w:r>
      <w:r w:rsidR="00856198"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Л.А. Лабуткина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269" w:rsidRDefault="00AF0269">
      <w:r>
        <w:separator/>
      </w:r>
    </w:p>
  </w:endnote>
  <w:endnote w:type="continuationSeparator" w:id="0">
    <w:p w:rsidR="00AF0269" w:rsidRDefault="00AF0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269" w:rsidRDefault="00AF0269">
      <w:r>
        <w:separator/>
      </w:r>
    </w:p>
  </w:footnote>
  <w:footnote w:type="continuationSeparator" w:id="0">
    <w:p w:rsidR="00AF0269" w:rsidRDefault="00AF0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B03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07D7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D76A1"/>
    <w:rsid w:val="001E03AD"/>
    <w:rsid w:val="001E5D79"/>
    <w:rsid w:val="001E75CD"/>
    <w:rsid w:val="001E7CF1"/>
    <w:rsid w:val="001F4BD5"/>
    <w:rsid w:val="001F4C8C"/>
    <w:rsid w:val="001F5284"/>
    <w:rsid w:val="001F7814"/>
    <w:rsid w:val="0020098A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090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47F8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2AF5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4531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2F42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D756A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8F6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0B9"/>
    <w:rsid w:val="008F77F4"/>
    <w:rsid w:val="0090139C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1E5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222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0CE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269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910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C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C5F47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28A"/>
    <w:rsid w:val="00EC2ADF"/>
    <w:rsid w:val="00EC42AC"/>
    <w:rsid w:val="00EC5DCC"/>
    <w:rsid w:val="00EC70EF"/>
    <w:rsid w:val="00EC7C5E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82A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07D03-78BE-4940-AE42-A9F0AA3B2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971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39</cp:revision>
  <cp:lastPrinted>2022-04-29T05:16:00Z</cp:lastPrinted>
  <dcterms:created xsi:type="dcterms:W3CDTF">2022-03-22T07:37:00Z</dcterms:created>
  <dcterms:modified xsi:type="dcterms:W3CDTF">2022-05-04T05:09:00Z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