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44B59">
        <w:rPr>
          <w:rFonts w:ascii="PT Astra Serif" w:hAnsi="PT Astra Serif"/>
          <w:b/>
          <w:bCs/>
        </w:rPr>
        <w:t>96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A44B5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="003B209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мая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0D3D77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0D3D77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0D3D77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F12B3" w:rsidRPr="00A44F36" w:rsidTr="000D3D77">
        <w:tc>
          <w:tcPr>
            <w:tcW w:w="3098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F12B3" w:rsidRDefault="006F12B3" w:rsidP="006F12B3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E6324" w:rsidRPr="00A44F36" w:rsidTr="000D3D77">
        <w:tc>
          <w:tcPr>
            <w:tcW w:w="3098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4E6324" w:rsidRPr="00A44F36" w:rsidRDefault="004E6324" w:rsidP="004E6324">
            <w:pPr>
              <w:pStyle w:val="af1"/>
              <w:jc w:val="both"/>
            </w:pP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1F5004" w:rsidRDefault="0080017A" w:rsidP="0080017A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80017A" w:rsidRPr="00A44F36" w:rsidTr="000D3D77">
        <w:tc>
          <w:tcPr>
            <w:tcW w:w="3098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9344" w:type="dxa"/>
            <w:gridSpan w:val="6"/>
            <w:shd w:val="clear" w:color="auto" w:fill="auto"/>
          </w:tcPr>
          <w:p w:rsidR="0080017A" w:rsidRPr="00A44F36" w:rsidRDefault="0080017A" w:rsidP="0080017A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80017A" w:rsidRPr="00A44F36" w:rsidRDefault="0080017A" w:rsidP="0080017A">
            <w:pPr>
              <w:pStyle w:val="af1"/>
            </w:pP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Default="0080017A" w:rsidP="0080017A">
            <w:pPr>
              <w:pStyle w:val="af1"/>
              <w:jc w:val="both"/>
            </w:pPr>
            <w:r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80017A" w:rsidRPr="00A44F36" w:rsidTr="000D3D77">
        <w:tc>
          <w:tcPr>
            <w:tcW w:w="2968" w:type="dxa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80017A" w:rsidRPr="00C777A6" w:rsidRDefault="0080017A" w:rsidP="0080017A">
            <w:pPr>
              <w:pStyle w:val="af1"/>
              <w:jc w:val="both"/>
            </w:pPr>
            <w:r w:rsidRPr="00C777A6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  <w:p w:rsidR="0080017A" w:rsidRPr="00C777A6" w:rsidRDefault="0080017A" w:rsidP="0080017A">
            <w:pPr>
              <w:pStyle w:val="af1"/>
              <w:jc w:val="both"/>
            </w:pPr>
          </w:p>
        </w:tc>
      </w:tr>
    </w:tbl>
    <w:p w:rsidR="00262FCE" w:rsidRDefault="00736B16" w:rsidP="00262FCE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12</w:t>
      </w:r>
      <w:r w:rsidR="00BE6A23" w:rsidRPr="00A44F36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04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262FCE">
        <w:rPr>
          <w:rFonts w:ascii="PT Astra Serif" w:hAnsi="PT Astra Serif"/>
        </w:rPr>
        <w:t>69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262FCE">
        <w:rPr>
          <w:rFonts w:ascii="PT Astra Serif" w:hAnsi="PT Astra Serif"/>
        </w:rPr>
        <w:t>ООО «Недвижимость-аренда» (ОГРН 1027000865352</w:t>
      </w:r>
      <w:r w:rsidR="00262FCE" w:rsidRPr="001F5004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262FCE" w:rsidRPr="001F5004">
        <w:rPr>
          <w:rFonts w:ascii="PT Astra Serif" w:hAnsi="PT Astra Serif"/>
        </w:rPr>
        <w:t xml:space="preserve">Томская область, г. </w:t>
      </w:r>
      <w:r w:rsidR="00262FCE">
        <w:rPr>
          <w:rFonts w:ascii="PT Astra Serif" w:hAnsi="PT Astra Serif"/>
        </w:rPr>
        <w:t>Томск, ул. Вершинина, д. 43В.</w:t>
      </w:r>
    </w:p>
    <w:p w:rsidR="00262FCE" w:rsidRPr="001F5004" w:rsidRDefault="00262FCE" w:rsidP="00262FCE">
      <w:pPr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262FCE" w:rsidP="002D0EC0">
            <w:pPr>
              <w:pStyle w:val="af1"/>
            </w:pPr>
            <w:r w:rsidRPr="001F5004">
              <w:t>70:</w:t>
            </w:r>
            <w:r>
              <w:t>21</w:t>
            </w:r>
            <w:r w:rsidRPr="001F5004">
              <w:t>:</w:t>
            </w:r>
            <w:r>
              <w:t>0200022</w:t>
            </w:r>
            <w:r w:rsidRPr="001F5004">
              <w:t>:</w:t>
            </w:r>
            <w:r>
              <w:t>444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262FCE" w:rsidP="008E7654">
            <w:pPr>
              <w:jc w:val="both"/>
              <w:rPr>
                <w:rFonts w:ascii="PT Astra Serif" w:hAnsi="PT Astra Serif"/>
              </w:rPr>
            </w:pPr>
            <w:r w:rsidRPr="001F5004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г. Томск, ул. Вершинина, д. 43в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262FCE">
        <w:rPr>
          <w:rFonts w:ascii="PT Astra Serif" w:hAnsi="PT Astra Serif"/>
        </w:rPr>
        <w:t>74 610 000</w:t>
      </w:r>
      <w:r w:rsidR="00262FCE" w:rsidRPr="001F5004">
        <w:rPr>
          <w:rFonts w:ascii="PT Astra Serif" w:hAnsi="PT Astra Serif"/>
        </w:rPr>
        <w:t xml:space="preserve"> (</w:t>
      </w:r>
      <w:r w:rsidR="00262FCE">
        <w:rPr>
          <w:rFonts w:ascii="PT Astra Serif" w:hAnsi="PT Astra Serif"/>
        </w:rPr>
        <w:t>семьдесят четыре</w:t>
      </w:r>
      <w:r w:rsidR="00262FCE" w:rsidRPr="001F5004">
        <w:rPr>
          <w:rFonts w:ascii="PT Astra Serif" w:hAnsi="PT Astra Serif"/>
        </w:rPr>
        <w:t xml:space="preserve"> миллиона </w:t>
      </w:r>
      <w:r w:rsidR="00262FCE">
        <w:rPr>
          <w:rFonts w:ascii="PT Astra Serif" w:hAnsi="PT Astra Serif"/>
        </w:rPr>
        <w:t xml:space="preserve">шестьсот </w:t>
      </w:r>
      <w:r w:rsidR="00262FCE">
        <w:rPr>
          <w:rFonts w:ascii="PT Astra Serif" w:hAnsi="PT Astra Serif"/>
        </w:rPr>
        <w:lastRenderedPageBreak/>
        <w:t xml:space="preserve">десять </w:t>
      </w:r>
      <w:r w:rsidR="00262FCE" w:rsidRPr="001F5004">
        <w:rPr>
          <w:rFonts w:ascii="PT Astra Serif" w:hAnsi="PT Astra Serif"/>
        </w:rPr>
        <w:t xml:space="preserve">тысяч) рублей, определенной по состоянию на </w:t>
      </w:r>
      <w:r w:rsidR="00262FCE">
        <w:rPr>
          <w:rFonts w:ascii="PT Astra Serif" w:hAnsi="PT Astra Serif"/>
        </w:rPr>
        <w:t>18</w:t>
      </w:r>
      <w:r w:rsidR="00262FCE" w:rsidRPr="001F5004">
        <w:rPr>
          <w:rFonts w:ascii="PT Astra Serif" w:hAnsi="PT Astra Serif"/>
        </w:rPr>
        <w:t>.</w:t>
      </w:r>
      <w:r w:rsidR="00262FCE">
        <w:rPr>
          <w:rFonts w:ascii="PT Astra Serif" w:hAnsi="PT Astra Serif"/>
        </w:rPr>
        <w:t>12.2019</w:t>
      </w:r>
      <w:r w:rsidR="00262FCE" w:rsidRPr="001F5004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262FCE" w:rsidRPr="00A44F36" w:rsidTr="00EF3D77">
        <w:tc>
          <w:tcPr>
            <w:tcW w:w="2981" w:type="dxa"/>
            <w:shd w:val="clear" w:color="auto" w:fill="auto"/>
          </w:tcPr>
          <w:p w:rsidR="00262FCE" w:rsidRPr="00397A58" w:rsidRDefault="00262FCE" w:rsidP="00262FCE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262FCE" w:rsidRPr="00397A58" w:rsidRDefault="00262FCE" w:rsidP="00262FCE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262FCE" w:rsidRPr="00397A58" w:rsidRDefault="00262FCE" w:rsidP="00262FCE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6F12B3" w:rsidRDefault="006F12B3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262FCE" w:rsidRPr="001F5004" w:rsidRDefault="00262FCE" w:rsidP="00262FCE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</w:t>
      </w:r>
      <w:r>
        <w:rPr>
          <w:rFonts w:ascii="PT Astra Serif" w:hAnsi="PT Astra Serif"/>
        </w:rPr>
        <w:t>21</w:t>
      </w:r>
      <w:r w:rsidRPr="001F5004">
        <w:rPr>
          <w:rFonts w:ascii="PT Astra Serif" w:hAnsi="PT Astra Serif"/>
        </w:rPr>
        <w:t>:</w:t>
      </w:r>
      <w:r>
        <w:rPr>
          <w:rFonts w:ascii="PT Astra Serif" w:hAnsi="PT Astra Serif"/>
        </w:rPr>
        <w:t>0200022</w:t>
      </w:r>
      <w:r w:rsidRPr="001F5004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444 </w:t>
      </w:r>
      <w:r w:rsidRPr="001F5004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74 610 000</w:t>
      </w:r>
      <w:r w:rsidRPr="001F5004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семьдесят четыре</w:t>
      </w:r>
      <w:r w:rsidRPr="001F5004">
        <w:rPr>
          <w:rFonts w:ascii="PT Astra Serif" w:hAnsi="PT Astra Serif"/>
        </w:rPr>
        <w:t xml:space="preserve"> миллиона </w:t>
      </w:r>
      <w:r>
        <w:rPr>
          <w:rFonts w:ascii="PT Astra Serif" w:hAnsi="PT Astra Serif"/>
        </w:rPr>
        <w:t xml:space="preserve">шестьсот десять </w:t>
      </w:r>
      <w:r w:rsidRPr="001F5004">
        <w:rPr>
          <w:rFonts w:ascii="PT Astra Serif" w:hAnsi="PT Astra Serif"/>
        </w:rPr>
        <w:t>тысяч</w:t>
      </w:r>
      <w:r>
        <w:rPr>
          <w:rFonts w:ascii="PT Astra Serif" w:hAnsi="PT Astra Serif"/>
        </w:rPr>
        <w:t>)</w:t>
      </w:r>
      <w:r w:rsidRPr="001F5004">
        <w:rPr>
          <w:rFonts w:ascii="PT Astra Serif" w:hAnsi="PT Astra Serif"/>
        </w:rPr>
        <w:t xml:space="preserve"> рублей.</w:t>
      </w:r>
    </w:p>
    <w:p w:rsidR="004E632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</w:p>
    <w:p w:rsidR="004E6324" w:rsidRPr="001F5004" w:rsidRDefault="004E6324" w:rsidP="004E6324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262FCE" w:rsidRPr="001F5004" w:rsidRDefault="00262FCE" w:rsidP="00262FCE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262FCE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</w:t>
      </w:r>
      <w:r>
        <w:rPr>
          <w:rFonts w:ascii="PT Astra Serif" w:hAnsi="PT Astra Serif"/>
        </w:rPr>
        <w:t>;</w:t>
      </w:r>
    </w:p>
    <w:p w:rsidR="00262FCE" w:rsidRPr="001F5004" w:rsidRDefault="00262FCE" w:rsidP="00262FCE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</w:t>
      </w:r>
      <w:r w:rsidRPr="001F5004">
        <w:rPr>
          <w:rFonts w:ascii="PT Astra Serif" w:hAnsi="PT Astra Serif"/>
        </w:rPr>
        <w:t>.</w:t>
      </w:r>
    </w:p>
    <w:p w:rsidR="004E6324" w:rsidRDefault="004E632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F5A" w:rsidRDefault="00410F5A">
      <w:r>
        <w:separator/>
      </w:r>
    </w:p>
  </w:endnote>
  <w:endnote w:type="continuationSeparator" w:id="0">
    <w:p w:rsidR="00410F5A" w:rsidRDefault="00410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F5A" w:rsidRDefault="00410F5A">
      <w:r>
        <w:separator/>
      </w:r>
    </w:p>
  </w:footnote>
  <w:footnote w:type="continuationSeparator" w:id="0">
    <w:p w:rsidR="00410F5A" w:rsidRDefault="00410F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2FCE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0F5A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017A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B59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1E8F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057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4E8F2-BBED-45BF-A2EC-7A628F2BD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61</TotalTime>
  <Pages>2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15</cp:revision>
  <cp:lastPrinted>2022-05-13T02:26:00Z</cp:lastPrinted>
  <dcterms:created xsi:type="dcterms:W3CDTF">2022-03-22T07:37:00Z</dcterms:created>
  <dcterms:modified xsi:type="dcterms:W3CDTF">2022-05-18T04:15:00Z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