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400B3A" w:rsidTr="00987D5C">
        <w:trPr>
          <w:trHeight w:val="2430"/>
        </w:trPr>
        <w:tc>
          <w:tcPr>
            <w:tcW w:w="3828" w:type="dxa"/>
          </w:tcPr>
          <w:p w:rsidR="00D700DD" w:rsidRPr="00400B3A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400B3A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400B3A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400B3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00B3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00B3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00B3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00B3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400B3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00B3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00B3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400B3A" w:rsidRDefault="00C539FE" w:rsidP="00C539FE">
      <w:pPr>
        <w:pStyle w:val="Default"/>
        <w:jc w:val="center"/>
        <w:rPr>
          <w:rFonts w:ascii="PT Astra Serif" w:hAnsi="PT Astra Serif"/>
        </w:rPr>
      </w:pPr>
      <w:r w:rsidRPr="00400B3A">
        <w:rPr>
          <w:rFonts w:ascii="PT Astra Serif" w:hAnsi="PT Astra Serif"/>
          <w:b/>
          <w:bCs/>
        </w:rPr>
        <w:t>РЕШЕНИЕ</w:t>
      </w:r>
      <w:r w:rsidR="00694D7C" w:rsidRPr="00400B3A">
        <w:rPr>
          <w:rFonts w:ascii="PT Astra Serif" w:hAnsi="PT Astra Serif"/>
          <w:b/>
          <w:bCs/>
        </w:rPr>
        <w:t xml:space="preserve"> № </w:t>
      </w:r>
      <w:r w:rsidR="00357953" w:rsidRPr="00400B3A">
        <w:rPr>
          <w:rFonts w:ascii="PT Astra Serif" w:hAnsi="PT Astra Serif"/>
          <w:b/>
          <w:bCs/>
        </w:rPr>
        <w:t>1</w:t>
      </w:r>
      <w:r w:rsidR="00070359">
        <w:rPr>
          <w:rFonts w:ascii="PT Astra Serif" w:hAnsi="PT Astra Serif"/>
          <w:b/>
          <w:bCs/>
        </w:rPr>
        <w:t>1</w:t>
      </w:r>
      <w:r w:rsidR="00F1396D">
        <w:rPr>
          <w:rFonts w:ascii="PT Astra Serif" w:hAnsi="PT Astra Serif"/>
          <w:b/>
          <w:bCs/>
        </w:rPr>
        <w:t>2</w:t>
      </w:r>
    </w:p>
    <w:p w:rsidR="00C539FE" w:rsidRPr="00400B3A" w:rsidRDefault="00D23FC4" w:rsidP="00C539FE">
      <w:pPr>
        <w:pStyle w:val="Default"/>
        <w:jc w:val="center"/>
        <w:rPr>
          <w:rFonts w:ascii="PT Astra Serif" w:hAnsi="PT Astra Serif"/>
        </w:rPr>
      </w:pPr>
      <w:r w:rsidRPr="00400B3A">
        <w:rPr>
          <w:rFonts w:ascii="PT Astra Serif" w:hAnsi="PT Astra Serif"/>
          <w:b/>
          <w:bCs/>
        </w:rPr>
        <w:t>к</w:t>
      </w:r>
      <w:r w:rsidR="00C539FE" w:rsidRPr="00400B3A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400B3A" w:rsidRDefault="00C539FE" w:rsidP="00C539FE">
      <w:pPr>
        <w:jc w:val="center"/>
        <w:rPr>
          <w:rFonts w:ascii="PT Astra Serif" w:hAnsi="PT Astra Serif"/>
          <w:b/>
          <w:bCs/>
        </w:rPr>
      </w:pPr>
      <w:r w:rsidRPr="00400B3A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400B3A">
        <w:rPr>
          <w:rFonts w:ascii="PT Astra Serif" w:hAnsi="PT Astra Serif"/>
          <w:b/>
          <w:bCs/>
        </w:rPr>
        <w:t xml:space="preserve">на территории </w:t>
      </w:r>
      <w:r w:rsidR="00D23FC4" w:rsidRPr="00400B3A">
        <w:rPr>
          <w:rFonts w:ascii="PT Astra Serif" w:hAnsi="PT Astra Serif"/>
          <w:b/>
        </w:rPr>
        <w:t>Т</w:t>
      </w:r>
      <w:r w:rsidR="00EB7466" w:rsidRPr="00400B3A">
        <w:rPr>
          <w:rFonts w:ascii="PT Astra Serif" w:hAnsi="PT Astra Serif"/>
          <w:b/>
        </w:rPr>
        <w:t>омской области</w:t>
      </w:r>
    </w:p>
    <w:p w:rsidR="003D0096" w:rsidRPr="00400B3A" w:rsidRDefault="00EB7466" w:rsidP="00C539FE">
      <w:pPr>
        <w:jc w:val="center"/>
        <w:rPr>
          <w:rFonts w:ascii="PT Astra Serif" w:hAnsi="PT Astra Serif"/>
          <w:b/>
          <w:bCs/>
        </w:rPr>
      </w:pPr>
      <w:r w:rsidRPr="00400B3A">
        <w:rPr>
          <w:rFonts w:ascii="PT Astra Serif" w:hAnsi="PT Astra Serif"/>
          <w:b/>
          <w:bCs/>
        </w:rPr>
        <w:t>(далее</w:t>
      </w:r>
      <w:r w:rsidR="00C539FE" w:rsidRPr="00400B3A">
        <w:rPr>
          <w:rFonts w:ascii="PT Astra Serif" w:hAnsi="PT Astra Serif"/>
          <w:b/>
          <w:bCs/>
        </w:rPr>
        <w:t xml:space="preserve"> – комиссия)</w:t>
      </w:r>
    </w:p>
    <w:p w:rsidR="000E15E1" w:rsidRPr="00400B3A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400B3A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400B3A" w:rsidRDefault="00357953" w:rsidP="0006234C">
            <w:pPr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t>13</w:t>
            </w:r>
            <w:r w:rsidR="003B2097" w:rsidRPr="00400B3A">
              <w:rPr>
                <w:rFonts w:ascii="PT Astra Serif" w:hAnsi="PT Astra Serif"/>
              </w:rPr>
              <w:t xml:space="preserve"> </w:t>
            </w:r>
            <w:r w:rsidRPr="00400B3A">
              <w:rPr>
                <w:rFonts w:ascii="PT Astra Serif" w:hAnsi="PT Astra Serif"/>
              </w:rPr>
              <w:t>мая</w:t>
            </w:r>
            <w:r w:rsidR="00A3592B" w:rsidRPr="00400B3A">
              <w:rPr>
                <w:rFonts w:ascii="PT Astra Serif" w:hAnsi="PT Astra Serif"/>
              </w:rPr>
              <w:t xml:space="preserve"> </w:t>
            </w:r>
            <w:r w:rsidR="00D23FC4" w:rsidRPr="00400B3A">
              <w:rPr>
                <w:rFonts w:ascii="PT Astra Serif" w:hAnsi="PT Astra Serif"/>
              </w:rPr>
              <w:t>202</w:t>
            </w:r>
            <w:r w:rsidR="00544B67" w:rsidRPr="00400B3A">
              <w:rPr>
                <w:rFonts w:ascii="PT Astra Serif" w:hAnsi="PT Astra Serif"/>
              </w:rPr>
              <w:t>2</w:t>
            </w:r>
            <w:r w:rsidR="00D23FC4" w:rsidRPr="00400B3A">
              <w:rPr>
                <w:rFonts w:ascii="PT Astra Serif" w:hAnsi="PT Astra Serif"/>
              </w:rPr>
              <w:t xml:space="preserve"> года</w:t>
            </w:r>
          </w:p>
          <w:p w:rsidR="00D23FC4" w:rsidRPr="00400B3A" w:rsidRDefault="00A9501A" w:rsidP="0029561D">
            <w:pPr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t>1</w:t>
            </w:r>
            <w:r w:rsidR="0029561D" w:rsidRPr="00400B3A">
              <w:rPr>
                <w:rFonts w:ascii="PT Astra Serif" w:hAnsi="PT Astra Serif"/>
              </w:rPr>
              <w:t>4</w:t>
            </w:r>
            <w:r w:rsidR="00D23FC4" w:rsidRPr="00400B3A">
              <w:rPr>
                <w:rFonts w:ascii="PT Astra Serif" w:hAnsi="PT Astra Serif"/>
              </w:rPr>
              <w:t>.</w:t>
            </w:r>
            <w:r w:rsidR="00085263" w:rsidRPr="00400B3A">
              <w:rPr>
                <w:rFonts w:ascii="PT Astra Serif" w:hAnsi="PT Astra Serif"/>
              </w:rPr>
              <w:t>0</w:t>
            </w:r>
            <w:r w:rsidR="001C2112" w:rsidRPr="00400B3A">
              <w:rPr>
                <w:rFonts w:ascii="PT Astra Serif" w:hAnsi="PT Astra Serif"/>
              </w:rPr>
              <w:t>0</w:t>
            </w:r>
            <w:r w:rsidR="00D23FC4" w:rsidRPr="00400B3A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00B3A" w:rsidRDefault="00D23FC4" w:rsidP="0006234C">
            <w:pPr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t>Место проведения: г. Томск, пр.</w:t>
            </w:r>
            <w:r w:rsidR="00E70CA3" w:rsidRPr="00400B3A">
              <w:rPr>
                <w:rFonts w:ascii="PT Astra Serif" w:hAnsi="PT Astra Serif"/>
              </w:rPr>
              <w:t xml:space="preserve"> </w:t>
            </w:r>
            <w:r w:rsidRPr="00400B3A">
              <w:rPr>
                <w:rFonts w:ascii="PT Astra Serif" w:hAnsi="PT Astra Serif"/>
              </w:rPr>
              <w:t>Кирова,</w:t>
            </w:r>
            <w:r w:rsidR="00C44A0E" w:rsidRPr="00400B3A">
              <w:rPr>
                <w:rFonts w:ascii="PT Astra Serif" w:hAnsi="PT Astra Serif"/>
              </w:rPr>
              <w:t xml:space="preserve"> </w:t>
            </w:r>
            <w:r w:rsidRPr="00400B3A">
              <w:rPr>
                <w:rFonts w:ascii="PT Astra Serif" w:hAnsi="PT Astra Serif"/>
              </w:rPr>
              <w:t>д.20,</w:t>
            </w:r>
            <w:r w:rsidR="00074A64" w:rsidRPr="00400B3A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400B3A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400B3A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00B3A" w:rsidRDefault="00C94156" w:rsidP="0006234C">
            <w:pPr>
              <w:rPr>
                <w:rFonts w:ascii="PT Astra Serif" w:hAnsi="PT Astra Serif"/>
              </w:rPr>
            </w:pPr>
          </w:p>
        </w:tc>
      </w:tr>
      <w:tr w:rsidR="005B19A8" w:rsidRPr="00400B3A" w:rsidTr="000D3D77">
        <w:tc>
          <w:tcPr>
            <w:tcW w:w="9344" w:type="dxa"/>
            <w:gridSpan w:val="6"/>
            <w:shd w:val="clear" w:color="auto" w:fill="auto"/>
          </w:tcPr>
          <w:p w:rsidR="004B630F" w:rsidRPr="00400B3A" w:rsidRDefault="005B19A8" w:rsidP="00696A5F">
            <w:pPr>
              <w:pStyle w:val="af1"/>
            </w:pPr>
            <w:r w:rsidRPr="00400B3A">
              <w:t>Комиссия в составе:</w:t>
            </w:r>
          </w:p>
          <w:p w:rsidR="00C94156" w:rsidRPr="00400B3A" w:rsidRDefault="00C94156" w:rsidP="00696A5F">
            <w:pPr>
              <w:pStyle w:val="af1"/>
            </w:pPr>
          </w:p>
        </w:tc>
      </w:tr>
      <w:tr w:rsidR="00544B67" w:rsidRPr="00400B3A" w:rsidTr="000D3D77">
        <w:tc>
          <w:tcPr>
            <w:tcW w:w="3098" w:type="dxa"/>
            <w:gridSpan w:val="2"/>
            <w:shd w:val="clear" w:color="auto" w:fill="auto"/>
          </w:tcPr>
          <w:p w:rsidR="00544B67" w:rsidRPr="00400B3A" w:rsidRDefault="00544B67" w:rsidP="00544B67">
            <w:pPr>
              <w:pStyle w:val="af1"/>
            </w:pPr>
            <w:r w:rsidRPr="00400B3A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400B3A" w:rsidRDefault="00544B67" w:rsidP="00544B67">
            <w:pPr>
              <w:pStyle w:val="af1"/>
            </w:pPr>
            <w:r w:rsidRPr="00400B3A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400B3A" w:rsidRDefault="00544B67" w:rsidP="00544B67">
            <w:pPr>
              <w:pStyle w:val="af1"/>
            </w:pPr>
            <w:r w:rsidRPr="00400B3A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400B3A" w:rsidTr="000D3D77">
        <w:tc>
          <w:tcPr>
            <w:tcW w:w="3098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  <w:r w:rsidRPr="00400B3A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  <w:r w:rsidRPr="00400B3A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  <w:r w:rsidRPr="00400B3A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400B3A" w:rsidTr="000D3D77">
        <w:tc>
          <w:tcPr>
            <w:tcW w:w="3098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00B3A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</w:p>
        </w:tc>
      </w:tr>
      <w:tr w:rsidR="007727F9" w:rsidRPr="00400B3A" w:rsidTr="000D3D77">
        <w:tc>
          <w:tcPr>
            <w:tcW w:w="3098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7727F9" w:rsidRPr="00400B3A" w:rsidTr="000D3D77">
        <w:tc>
          <w:tcPr>
            <w:tcW w:w="3098" w:type="dxa"/>
            <w:gridSpan w:val="2"/>
            <w:shd w:val="clear" w:color="auto" w:fill="auto"/>
          </w:tcPr>
          <w:p w:rsidR="007727F9" w:rsidRPr="00400B3A" w:rsidRDefault="007727F9" w:rsidP="007727F9">
            <w:pPr>
              <w:jc w:val="both"/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t>Лиманская Наталья Викторовна</w:t>
            </w:r>
          </w:p>
          <w:p w:rsidR="007727F9" w:rsidRPr="00400B3A" w:rsidRDefault="007727F9" w:rsidP="007727F9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исполнительный директор Ассоциации «Совет муниципальных образований Томской области»</w:t>
            </w:r>
          </w:p>
        </w:tc>
      </w:tr>
      <w:tr w:rsidR="007727F9" w:rsidRPr="00400B3A" w:rsidTr="000D3D77">
        <w:tc>
          <w:tcPr>
            <w:tcW w:w="2968" w:type="dxa"/>
            <w:shd w:val="clear" w:color="auto" w:fill="auto"/>
          </w:tcPr>
          <w:p w:rsidR="007727F9" w:rsidRPr="00400B3A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7727F9" w:rsidRPr="00400B3A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7727F9" w:rsidRPr="00400B3A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713A08" w:rsidRPr="00400B3A" w:rsidRDefault="00736B16" w:rsidP="00A32712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400B3A">
        <w:rPr>
          <w:rFonts w:ascii="PT Astra Serif" w:hAnsi="PT Astra Serif"/>
        </w:rPr>
        <w:t>Н</w:t>
      </w:r>
      <w:r w:rsidR="00AF3363" w:rsidRPr="00400B3A">
        <w:rPr>
          <w:rFonts w:ascii="PT Astra Serif" w:hAnsi="PT Astra Serif"/>
        </w:rPr>
        <w:t>а заседании</w:t>
      </w:r>
      <w:r w:rsidR="007D0CE5" w:rsidRPr="00400B3A">
        <w:rPr>
          <w:rFonts w:ascii="PT Astra Serif" w:hAnsi="PT Astra Serif"/>
        </w:rPr>
        <w:t xml:space="preserve"> комиссии</w:t>
      </w:r>
      <w:r w:rsidR="007F6C3C" w:rsidRPr="00400B3A">
        <w:rPr>
          <w:rFonts w:ascii="PT Astra Serif" w:hAnsi="PT Astra Serif"/>
        </w:rPr>
        <w:t xml:space="preserve"> </w:t>
      </w:r>
      <w:r w:rsidR="00AF3363" w:rsidRPr="00400B3A">
        <w:rPr>
          <w:rFonts w:ascii="PT Astra Serif" w:hAnsi="PT Astra Serif"/>
        </w:rPr>
        <w:t>рассмотре</w:t>
      </w:r>
      <w:r w:rsidR="007D0CE5" w:rsidRPr="00400B3A">
        <w:rPr>
          <w:rFonts w:ascii="PT Astra Serif" w:hAnsi="PT Astra Serif"/>
        </w:rPr>
        <w:t>но</w:t>
      </w:r>
      <w:r w:rsidR="007F6C3C" w:rsidRPr="00400B3A">
        <w:rPr>
          <w:rFonts w:ascii="PT Astra Serif" w:hAnsi="PT Astra Serif"/>
        </w:rPr>
        <w:t xml:space="preserve"> </w:t>
      </w:r>
      <w:r w:rsidR="00090572" w:rsidRPr="00400B3A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400B3A">
        <w:rPr>
          <w:rFonts w:ascii="PT Astra Serif" w:hAnsi="PT Astra Serif"/>
        </w:rPr>
        <w:t xml:space="preserve"> </w:t>
      </w:r>
      <w:r w:rsidR="003A71DD">
        <w:rPr>
          <w:rFonts w:ascii="PT Astra Serif" w:hAnsi="PT Astra Serif"/>
        </w:rPr>
        <w:t>2</w:t>
      </w:r>
      <w:r w:rsidR="00F1396D">
        <w:rPr>
          <w:rFonts w:ascii="PT Astra Serif" w:hAnsi="PT Astra Serif"/>
        </w:rPr>
        <w:t>2</w:t>
      </w:r>
      <w:r w:rsidR="00BE6A23" w:rsidRPr="00400B3A">
        <w:rPr>
          <w:rFonts w:ascii="PT Astra Serif" w:hAnsi="PT Astra Serif"/>
        </w:rPr>
        <w:t>.</w:t>
      </w:r>
      <w:r w:rsidR="00400B3A" w:rsidRPr="00400B3A">
        <w:rPr>
          <w:rFonts w:ascii="PT Astra Serif" w:hAnsi="PT Astra Serif"/>
        </w:rPr>
        <w:t>04</w:t>
      </w:r>
      <w:r w:rsidR="00BE6A23" w:rsidRPr="00400B3A">
        <w:rPr>
          <w:rFonts w:ascii="PT Astra Serif" w:hAnsi="PT Astra Serif"/>
        </w:rPr>
        <w:t>.202</w:t>
      </w:r>
      <w:r w:rsidR="006C29A0" w:rsidRPr="00400B3A">
        <w:rPr>
          <w:rFonts w:ascii="PT Astra Serif" w:hAnsi="PT Astra Serif"/>
        </w:rPr>
        <w:t>2</w:t>
      </w:r>
      <w:r w:rsidR="00BE6A23" w:rsidRPr="00400B3A">
        <w:rPr>
          <w:rFonts w:ascii="PT Astra Serif" w:hAnsi="PT Astra Serif"/>
        </w:rPr>
        <w:t xml:space="preserve"> вх. № 202</w:t>
      </w:r>
      <w:r w:rsidR="006C29A0" w:rsidRPr="00400B3A">
        <w:rPr>
          <w:rFonts w:ascii="PT Astra Serif" w:hAnsi="PT Astra Serif"/>
        </w:rPr>
        <w:t>2</w:t>
      </w:r>
      <w:r w:rsidR="00BE6A23" w:rsidRPr="00400B3A">
        <w:rPr>
          <w:rFonts w:ascii="PT Astra Serif" w:hAnsi="PT Astra Serif"/>
        </w:rPr>
        <w:t>/</w:t>
      </w:r>
      <w:r w:rsidR="00F1396D">
        <w:rPr>
          <w:rFonts w:ascii="PT Astra Serif" w:hAnsi="PT Astra Serif"/>
        </w:rPr>
        <w:t>81</w:t>
      </w:r>
      <w:r w:rsidR="00A3592B" w:rsidRPr="00400B3A">
        <w:rPr>
          <w:rFonts w:ascii="PT Astra Serif" w:hAnsi="PT Astra Serif"/>
        </w:rPr>
        <w:t xml:space="preserve"> </w:t>
      </w:r>
      <w:r w:rsidR="00090572" w:rsidRPr="00400B3A">
        <w:rPr>
          <w:rFonts w:ascii="PT Astra Serif" w:hAnsi="PT Astra Serif"/>
        </w:rPr>
        <w:t>от</w:t>
      </w:r>
      <w:r w:rsidR="0043495F" w:rsidRPr="00400B3A">
        <w:rPr>
          <w:rFonts w:ascii="PT Astra Serif" w:hAnsi="PT Astra Serif"/>
        </w:rPr>
        <w:t xml:space="preserve"> </w:t>
      </w:r>
      <w:r w:rsidR="00F736C5">
        <w:rPr>
          <w:rFonts w:ascii="PT Astra Serif" w:hAnsi="PT Astra Serif"/>
        </w:rPr>
        <w:t>ХХХ</w:t>
      </w:r>
      <w:r w:rsidR="00D71FC7" w:rsidRPr="00400B3A">
        <w:rPr>
          <w:rFonts w:ascii="PT Astra Serif" w:hAnsi="PT Astra Serif"/>
        </w:rPr>
        <w:t>,</w:t>
      </w:r>
      <w:r w:rsidR="00933872" w:rsidRPr="00400B3A">
        <w:rPr>
          <w:rFonts w:ascii="PT Astra Serif" w:hAnsi="PT Astra Serif"/>
        </w:rPr>
        <w:t xml:space="preserve"> </w:t>
      </w:r>
      <w:r w:rsidR="00A77FCC" w:rsidRPr="00400B3A">
        <w:rPr>
          <w:rFonts w:ascii="PT Astra Serif" w:hAnsi="PT Astra Serif"/>
          <w:shd w:val="clear" w:color="auto" w:fill="FFFFFF"/>
        </w:rPr>
        <w:t>а</w:t>
      </w:r>
      <w:r w:rsidR="00A77FCC" w:rsidRPr="00400B3A">
        <w:rPr>
          <w:rFonts w:ascii="PT Astra Serif" w:hAnsi="PT Astra Serif"/>
        </w:rPr>
        <w:t>дрес (место нахождения):</w:t>
      </w:r>
      <w:r w:rsidR="00E70CA3" w:rsidRPr="00400B3A">
        <w:rPr>
          <w:rFonts w:ascii="PT Astra Serif" w:hAnsi="PT Astra Serif"/>
        </w:rPr>
        <w:t xml:space="preserve"> </w:t>
      </w:r>
      <w:r w:rsidR="00F736C5">
        <w:rPr>
          <w:rFonts w:ascii="PT Astra Serif" w:hAnsi="PT Astra Serif"/>
        </w:rPr>
        <w:t>ХХХ</w:t>
      </w:r>
      <w:bookmarkStart w:id="0" w:name="_GoBack"/>
      <w:bookmarkEnd w:id="0"/>
    </w:p>
    <w:p w:rsidR="00184EB4" w:rsidRPr="00400B3A" w:rsidRDefault="00184EB4" w:rsidP="00C7498A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400B3A" w:rsidTr="003A71DD">
        <w:trPr>
          <w:trHeight w:val="802"/>
        </w:trPr>
        <w:tc>
          <w:tcPr>
            <w:tcW w:w="4558" w:type="dxa"/>
            <w:shd w:val="clear" w:color="auto" w:fill="auto"/>
            <w:vAlign w:val="center"/>
          </w:tcPr>
          <w:p w:rsidR="00252F05" w:rsidRPr="00400B3A" w:rsidRDefault="00252F05" w:rsidP="00444202">
            <w:pPr>
              <w:pStyle w:val="af1"/>
            </w:pPr>
            <w:r w:rsidRPr="00400B3A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400B3A" w:rsidRDefault="00252F05" w:rsidP="00444202">
            <w:pPr>
              <w:pStyle w:val="af1"/>
            </w:pPr>
            <w:r w:rsidRPr="00400B3A">
              <w:t>Местонахождение и адрес (при наличии) объекта недвижимости</w:t>
            </w:r>
          </w:p>
        </w:tc>
      </w:tr>
      <w:tr w:rsidR="006A77CE" w:rsidRPr="00400B3A" w:rsidTr="00142A47">
        <w:tc>
          <w:tcPr>
            <w:tcW w:w="4558" w:type="dxa"/>
            <w:shd w:val="clear" w:color="auto" w:fill="auto"/>
          </w:tcPr>
          <w:p w:rsidR="006A77CE" w:rsidRPr="00400B3A" w:rsidRDefault="0043495F" w:rsidP="00F1396D">
            <w:pPr>
              <w:pStyle w:val="af1"/>
            </w:pPr>
            <w:r w:rsidRPr="00400B3A">
              <w:t>70:</w:t>
            </w:r>
            <w:r w:rsidR="00F1396D">
              <w:t>14</w:t>
            </w:r>
            <w:r w:rsidRPr="00400B3A">
              <w:t>:</w:t>
            </w:r>
            <w:r w:rsidR="00F1396D">
              <w:t>0100010</w:t>
            </w:r>
            <w:r w:rsidRPr="00400B3A">
              <w:t>:</w:t>
            </w:r>
            <w:r w:rsidR="00F1396D">
              <w:t>275</w:t>
            </w:r>
          </w:p>
        </w:tc>
        <w:tc>
          <w:tcPr>
            <w:tcW w:w="4560" w:type="dxa"/>
            <w:shd w:val="clear" w:color="auto" w:fill="auto"/>
          </w:tcPr>
          <w:p w:rsidR="006A77CE" w:rsidRPr="00400B3A" w:rsidRDefault="00F1396D" w:rsidP="00A87EBE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Российская Федерация, Томская область, Томский муниципальный район, Зоркальцевское сельское поселение, территория Шегарский тракт (Зоркальцевское с/п), д. 8</w:t>
            </w:r>
          </w:p>
        </w:tc>
      </w:tr>
    </w:tbl>
    <w:p w:rsidR="00A32712" w:rsidRPr="00400B3A" w:rsidRDefault="00A32712" w:rsidP="007F4EF6">
      <w:pPr>
        <w:pStyle w:val="Default"/>
        <w:ind w:firstLine="567"/>
        <w:jc w:val="both"/>
        <w:rPr>
          <w:rFonts w:ascii="PT Astra Serif" w:hAnsi="PT Astra Serif"/>
        </w:rPr>
      </w:pPr>
    </w:p>
    <w:p w:rsidR="00F565B9" w:rsidRPr="00400B3A" w:rsidRDefault="007F4EF6" w:rsidP="006462DF">
      <w:pPr>
        <w:pStyle w:val="Default"/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F1396D">
        <w:rPr>
          <w:rFonts w:ascii="PT Astra Serif" w:hAnsi="PT Astra Serif"/>
        </w:rPr>
        <w:t>10 060 100</w:t>
      </w:r>
      <w:r w:rsidR="0043495F" w:rsidRPr="00400B3A">
        <w:rPr>
          <w:rFonts w:ascii="PT Astra Serif" w:hAnsi="PT Astra Serif"/>
        </w:rPr>
        <w:t xml:space="preserve"> (</w:t>
      </w:r>
      <w:r w:rsidR="00F1396D">
        <w:rPr>
          <w:rFonts w:ascii="PT Astra Serif" w:hAnsi="PT Astra Serif"/>
        </w:rPr>
        <w:t>десять</w:t>
      </w:r>
      <w:r w:rsidR="0043495F" w:rsidRPr="00400B3A">
        <w:rPr>
          <w:rFonts w:ascii="PT Astra Serif" w:hAnsi="PT Astra Serif"/>
        </w:rPr>
        <w:t xml:space="preserve"> миллион</w:t>
      </w:r>
      <w:r w:rsidR="00070359">
        <w:rPr>
          <w:rFonts w:ascii="PT Astra Serif" w:hAnsi="PT Astra Serif"/>
        </w:rPr>
        <w:t>ов</w:t>
      </w:r>
      <w:r w:rsidR="0043495F" w:rsidRPr="00400B3A">
        <w:rPr>
          <w:rFonts w:ascii="PT Astra Serif" w:hAnsi="PT Astra Serif"/>
        </w:rPr>
        <w:t xml:space="preserve"> </w:t>
      </w:r>
      <w:r w:rsidR="00F1396D">
        <w:rPr>
          <w:rFonts w:ascii="PT Astra Serif" w:hAnsi="PT Astra Serif"/>
        </w:rPr>
        <w:t>шестьдесят</w:t>
      </w:r>
      <w:r w:rsidR="00070359">
        <w:rPr>
          <w:rFonts w:ascii="PT Astra Serif" w:hAnsi="PT Astra Serif"/>
        </w:rPr>
        <w:t xml:space="preserve"> </w:t>
      </w:r>
      <w:r w:rsidR="0043495F" w:rsidRPr="00400B3A">
        <w:rPr>
          <w:rFonts w:ascii="PT Astra Serif" w:hAnsi="PT Astra Serif"/>
        </w:rPr>
        <w:t>тысяч</w:t>
      </w:r>
      <w:r w:rsidR="00F1396D">
        <w:rPr>
          <w:rFonts w:ascii="PT Astra Serif" w:hAnsi="PT Astra Serif"/>
        </w:rPr>
        <w:t xml:space="preserve"> сто</w:t>
      </w:r>
      <w:r w:rsidR="0001527F">
        <w:rPr>
          <w:rFonts w:ascii="PT Astra Serif" w:hAnsi="PT Astra Serif"/>
        </w:rPr>
        <w:t>) рубл</w:t>
      </w:r>
      <w:r w:rsidR="00A87EBE">
        <w:rPr>
          <w:rFonts w:ascii="PT Astra Serif" w:hAnsi="PT Astra Serif"/>
        </w:rPr>
        <w:t>ей</w:t>
      </w:r>
      <w:r w:rsidR="0043495F" w:rsidRPr="00400B3A">
        <w:rPr>
          <w:rFonts w:ascii="PT Astra Serif" w:hAnsi="PT Astra Serif"/>
        </w:rPr>
        <w:t xml:space="preserve">, определенной по состоянию на </w:t>
      </w:r>
      <w:r w:rsidR="00F1396D">
        <w:rPr>
          <w:rFonts w:ascii="PT Astra Serif" w:hAnsi="PT Astra Serif"/>
        </w:rPr>
        <w:t>01</w:t>
      </w:r>
      <w:r w:rsidR="0043495F" w:rsidRPr="00400B3A">
        <w:rPr>
          <w:rFonts w:ascii="PT Astra Serif" w:hAnsi="PT Astra Serif"/>
        </w:rPr>
        <w:t>.</w:t>
      </w:r>
      <w:r w:rsidR="00F1396D">
        <w:rPr>
          <w:rFonts w:ascii="PT Astra Serif" w:hAnsi="PT Astra Serif"/>
        </w:rPr>
        <w:t>01.2019</w:t>
      </w:r>
      <w:r w:rsidR="0043495F" w:rsidRPr="00400B3A">
        <w:rPr>
          <w:rFonts w:ascii="PT Astra Serif" w:hAnsi="PT Astra Serif"/>
        </w:rPr>
        <w:t xml:space="preserve"> </w:t>
      </w:r>
      <w:r w:rsidRPr="00400B3A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400B3A">
        <w:rPr>
          <w:rFonts w:ascii="PT Astra Serif" w:hAnsi="PT Astra Serif"/>
        </w:rPr>
        <w:t>, составленном оценщиком:</w:t>
      </w:r>
    </w:p>
    <w:p w:rsidR="00A32712" w:rsidRPr="00400B3A" w:rsidRDefault="00A32712" w:rsidP="007F4EF6">
      <w:pPr>
        <w:pStyle w:val="Default"/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400B3A" w:rsidTr="00EF3D77">
        <w:tc>
          <w:tcPr>
            <w:tcW w:w="2981" w:type="dxa"/>
            <w:shd w:val="clear" w:color="auto" w:fill="auto"/>
          </w:tcPr>
          <w:p w:rsidR="007507F4" w:rsidRPr="00400B3A" w:rsidRDefault="007507F4" w:rsidP="00696A5F">
            <w:pPr>
              <w:pStyle w:val="af1"/>
            </w:pPr>
            <w:r w:rsidRPr="00400B3A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400B3A" w:rsidRDefault="007507F4" w:rsidP="00696A5F">
            <w:pPr>
              <w:pStyle w:val="af1"/>
            </w:pPr>
            <w:r w:rsidRPr="00400B3A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400B3A" w:rsidRDefault="007507F4" w:rsidP="00696A5F">
            <w:pPr>
              <w:pStyle w:val="af1"/>
            </w:pPr>
            <w:r w:rsidRPr="00400B3A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F1396D" w:rsidRPr="00400B3A" w:rsidTr="00EF3D77">
        <w:tc>
          <w:tcPr>
            <w:tcW w:w="2981" w:type="dxa"/>
            <w:shd w:val="clear" w:color="auto" w:fill="auto"/>
          </w:tcPr>
          <w:p w:rsidR="00F1396D" w:rsidRDefault="00F1396D" w:rsidP="00F1396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Соболев Андрей Иванович</w:t>
            </w:r>
          </w:p>
        </w:tc>
        <w:tc>
          <w:tcPr>
            <w:tcW w:w="3068" w:type="dxa"/>
            <w:shd w:val="clear" w:color="auto" w:fill="auto"/>
          </w:tcPr>
          <w:p w:rsidR="00F1396D" w:rsidRDefault="00F1396D" w:rsidP="00F1396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F1396D" w:rsidRDefault="00F1396D" w:rsidP="00F1396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Регистрационный номер № 009100</w:t>
            </w:r>
          </w:p>
        </w:tc>
      </w:tr>
    </w:tbl>
    <w:p w:rsidR="00184EB4" w:rsidRPr="00400B3A" w:rsidRDefault="00184EB4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184EB4" w:rsidRPr="00400B3A" w:rsidRDefault="00184EB4" w:rsidP="00184EB4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400B3A">
        <w:rPr>
          <w:rFonts w:ascii="PT Astra Serif" w:hAnsi="PT Astra Serif"/>
        </w:rPr>
        <w:t>В результате рассмотрения заявления установлено:</w:t>
      </w:r>
    </w:p>
    <w:p w:rsidR="005C1CD1" w:rsidRPr="00400B3A" w:rsidRDefault="005C1CD1" w:rsidP="005C1CD1">
      <w:pPr>
        <w:pStyle w:val="Default"/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5C1CD1" w:rsidRPr="00400B3A" w:rsidRDefault="005C1CD1" w:rsidP="005C1CD1">
      <w:pPr>
        <w:pStyle w:val="Default"/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5C1CD1" w:rsidRPr="00400B3A" w:rsidRDefault="005C1CD1" w:rsidP="005C1CD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ab/>
      </w:r>
    </w:p>
    <w:p w:rsidR="005C1CD1" w:rsidRPr="00400B3A" w:rsidRDefault="005C1CD1" w:rsidP="005C1CD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 xml:space="preserve">         Комиссией принято РЕШЕНИЕ: </w:t>
      </w:r>
    </w:p>
    <w:p w:rsidR="0043495F" w:rsidRPr="00400B3A" w:rsidRDefault="0043495F" w:rsidP="0043495F">
      <w:pPr>
        <w:pStyle w:val="Default"/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F1396D" w:rsidRPr="00F1396D">
        <w:rPr>
          <w:rFonts w:ascii="PT Astra Serif" w:hAnsi="PT Astra Serif"/>
        </w:rPr>
        <w:t>70:14:0100010:275</w:t>
      </w:r>
      <w:r w:rsidR="00F1396D">
        <w:rPr>
          <w:rFonts w:ascii="PT Astra Serif" w:hAnsi="PT Astra Serif"/>
        </w:rPr>
        <w:t xml:space="preserve"> </w:t>
      </w:r>
      <w:r w:rsidRPr="00400B3A">
        <w:rPr>
          <w:rFonts w:ascii="PT Astra Serif" w:hAnsi="PT Astra Serif"/>
        </w:rPr>
        <w:t xml:space="preserve">в размере его рыночной стоимости </w:t>
      </w:r>
      <w:r w:rsidR="00F1396D">
        <w:rPr>
          <w:rFonts w:ascii="PT Astra Serif" w:hAnsi="PT Astra Serif"/>
        </w:rPr>
        <w:t>10 060 100</w:t>
      </w:r>
      <w:r w:rsidR="00F1396D" w:rsidRPr="00400B3A">
        <w:rPr>
          <w:rFonts w:ascii="PT Astra Serif" w:hAnsi="PT Astra Serif"/>
        </w:rPr>
        <w:t xml:space="preserve"> (</w:t>
      </w:r>
      <w:r w:rsidR="00F1396D">
        <w:rPr>
          <w:rFonts w:ascii="PT Astra Serif" w:hAnsi="PT Astra Serif"/>
        </w:rPr>
        <w:t>десять</w:t>
      </w:r>
      <w:r w:rsidR="00F1396D" w:rsidRPr="00400B3A">
        <w:rPr>
          <w:rFonts w:ascii="PT Astra Serif" w:hAnsi="PT Astra Serif"/>
        </w:rPr>
        <w:t xml:space="preserve"> миллион</w:t>
      </w:r>
      <w:r w:rsidR="00F1396D">
        <w:rPr>
          <w:rFonts w:ascii="PT Astra Serif" w:hAnsi="PT Astra Serif"/>
        </w:rPr>
        <w:t>ов</w:t>
      </w:r>
      <w:r w:rsidR="00F1396D" w:rsidRPr="00400B3A">
        <w:rPr>
          <w:rFonts w:ascii="PT Astra Serif" w:hAnsi="PT Astra Serif"/>
        </w:rPr>
        <w:t xml:space="preserve"> </w:t>
      </w:r>
      <w:r w:rsidR="00F1396D">
        <w:rPr>
          <w:rFonts w:ascii="PT Astra Serif" w:hAnsi="PT Astra Serif"/>
        </w:rPr>
        <w:t xml:space="preserve">шестьдесят </w:t>
      </w:r>
      <w:r w:rsidR="00F1396D" w:rsidRPr="00400B3A">
        <w:rPr>
          <w:rFonts w:ascii="PT Astra Serif" w:hAnsi="PT Astra Serif"/>
        </w:rPr>
        <w:t>тысяч</w:t>
      </w:r>
      <w:r w:rsidR="00F1396D">
        <w:rPr>
          <w:rFonts w:ascii="PT Astra Serif" w:hAnsi="PT Astra Serif"/>
        </w:rPr>
        <w:t xml:space="preserve"> сто) </w:t>
      </w:r>
      <w:r w:rsidR="00A87EBE">
        <w:rPr>
          <w:rFonts w:ascii="PT Astra Serif" w:hAnsi="PT Astra Serif"/>
        </w:rPr>
        <w:t>рублей</w:t>
      </w:r>
      <w:r w:rsidRPr="00400B3A">
        <w:rPr>
          <w:rFonts w:ascii="PT Astra Serif" w:hAnsi="PT Astra Serif"/>
        </w:rPr>
        <w:t>.</w:t>
      </w:r>
    </w:p>
    <w:p w:rsidR="00710114" w:rsidRPr="00400B3A" w:rsidRDefault="00710114" w:rsidP="00710114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710114" w:rsidRPr="00400B3A" w:rsidRDefault="00710114" w:rsidP="00710114">
      <w:pPr>
        <w:pStyle w:val="Default"/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Результаты голосования за принятое решение:</w:t>
      </w:r>
    </w:p>
    <w:p w:rsidR="001D7668" w:rsidRPr="00400B3A" w:rsidRDefault="001D7668" w:rsidP="001D7668">
      <w:pPr>
        <w:pStyle w:val="Default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Малиновская Елена Юрьевна – за;</w:t>
      </w:r>
    </w:p>
    <w:p w:rsidR="001D7668" w:rsidRPr="00400B3A" w:rsidRDefault="001D7668" w:rsidP="001D7668">
      <w:pPr>
        <w:pStyle w:val="Default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Лиманская Наталья Викторовна – за;</w:t>
      </w:r>
    </w:p>
    <w:p w:rsidR="001D7668" w:rsidRPr="00400B3A" w:rsidRDefault="001D7668" w:rsidP="001D766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Мельникова Екатерина Феликсовна – за;</w:t>
      </w:r>
    </w:p>
    <w:p w:rsidR="001D7668" w:rsidRPr="00400B3A" w:rsidRDefault="001D7668" w:rsidP="001D766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Чадаева Инна Валерьевна – за.</w:t>
      </w:r>
    </w:p>
    <w:p w:rsidR="004E3F7D" w:rsidRPr="00400B3A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Решений об отводах не принималось.</w:t>
      </w:r>
    </w:p>
    <w:p w:rsidR="008749C1" w:rsidRPr="00400B3A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Настоящее решение может быть оспорено в суде.</w:t>
      </w:r>
    </w:p>
    <w:p w:rsidR="008749C1" w:rsidRPr="00400B3A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400B3A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184EB4" w:rsidRPr="00400B3A" w:rsidRDefault="00184EB4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400B3A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400B3A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400B3A">
        <w:rPr>
          <w:rFonts w:ascii="PT Astra Serif" w:hAnsi="PT Astra Serif"/>
          <w:bCs/>
        </w:rPr>
        <w:t xml:space="preserve">                        </w:t>
      </w:r>
      <w:r w:rsidRPr="00400B3A">
        <w:rPr>
          <w:rFonts w:ascii="PT Astra Serif" w:hAnsi="PT Astra Serif"/>
          <w:bCs/>
        </w:rPr>
        <w:t xml:space="preserve">  </w:t>
      </w:r>
      <w:r w:rsidR="00CC1114" w:rsidRPr="00400B3A">
        <w:rPr>
          <w:rFonts w:ascii="PT Astra Serif" w:hAnsi="PT Astra Serif"/>
          <w:bCs/>
        </w:rPr>
        <w:t xml:space="preserve">           </w:t>
      </w:r>
      <w:r w:rsidR="00544B67" w:rsidRPr="00400B3A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400B3A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400B3A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400B3A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400B3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400B3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400B3A" w:rsidRDefault="00E628D6" w:rsidP="003C7FB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400B3A" w:rsidSect="00184EB4">
      <w:headerReference w:type="even" r:id="rId8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0FC" w:rsidRDefault="005450FC">
      <w:r>
        <w:separator/>
      </w:r>
    </w:p>
  </w:endnote>
  <w:endnote w:type="continuationSeparator" w:id="0">
    <w:p w:rsidR="005450FC" w:rsidRDefault="00545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0FC" w:rsidRDefault="005450FC">
      <w:r>
        <w:separator/>
      </w:r>
    </w:p>
  </w:footnote>
  <w:footnote w:type="continuationSeparator" w:id="0">
    <w:p w:rsidR="005450FC" w:rsidRDefault="00545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6"/>
  </w:num>
  <w:num w:numId="5">
    <w:abstractNumId w:val="7"/>
  </w:num>
  <w:num w:numId="6">
    <w:abstractNumId w:val="28"/>
  </w:num>
  <w:num w:numId="7">
    <w:abstractNumId w:val="14"/>
  </w:num>
  <w:num w:numId="8">
    <w:abstractNumId w:val="22"/>
  </w:num>
  <w:num w:numId="9">
    <w:abstractNumId w:val="21"/>
  </w:num>
  <w:num w:numId="10">
    <w:abstractNumId w:val="25"/>
  </w:num>
  <w:num w:numId="11">
    <w:abstractNumId w:val="15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1"/>
  </w:num>
  <w:num w:numId="15">
    <w:abstractNumId w:val="1"/>
  </w:num>
  <w:num w:numId="16">
    <w:abstractNumId w:val="10"/>
  </w:num>
  <w:num w:numId="17">
    <w:abstractNumId w:val="32"/>
  </w:num>
  <w:num w:numId="18">
    <w:abstractNumId w:val="26"/>
  </w:num>
  <w:num w:numId="19">
    <w:abstractNumId w:val="4"/>
  </w:num>
  <w:num w:numId="20">
    <w:abstractNumId w:val="35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0"/>
  </w:num>
  <w:num w:numId="31">
    <w:abstractNumId w:val="18"/>
  </w:num>
  <w:num w:numId="32">
    <w:abstractNumId w:val="12"/>
  </w:num>
  <w:num w:numId="33">
    <w:abstractNumId w:val="33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  <w:num w:numId="40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527F"/>
    <w:rsid w:val="000174D1"/>
    <w:rsid w:val="000219E5"/>
    <w:rsid w:val="00021E44"/>
    <w:rsid w:val="0002319D"/>
    <w:rsid w:val="00024F26"/>
    <w:rsid w:val="00026B1C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0359"/>
    <w:rsid w:val="0007215B"/>
    <w:rsid w:val="00074A64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66E2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66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D7668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26219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85A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295D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53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A71DD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0B3A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95F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175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50FC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1CD1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62DF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3A08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335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313D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947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712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655A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87EBE"/>
    <w:rsid w:val="00A90BEB"/>
    <w:rsid w:val="00A9300F"/>
    <w:rsid w:val="00A94669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3048"/>
    <w:rsid w:val="00C94156"/>
    <w:rsid w:val="00C952DE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52D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2A0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5523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96D"/>
    <w:rsid w:val="00F13E34"/>
    <w:rsid w:val="00F141C8"/>
    <w:rsid w:val="00F16750"/>
    <w:rsid w:val="00F2003E"/>
    <w:rsid w:val="00F20768"/>
    <w:rsid w:val="00F2094E"/>
    <w:rsid w:val="00F20F19"/>
    <w:rsid w:val="00F24EC6"/>
    <w:rsid w:val="00F24EEC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2EC"/>
    <w:rsid w:val="00F736C5"/>
    <w:rsid w:val="00F73B49"/>
    <w:rsid w:val="00F7468D"/>
    <w:rsid w:val="00F749B5"/>
    <w:rsid w:val="00F75986"/>
    <w:rsid w:val="00F776ED"/>
    <w:rsid w:val="00F779E9"/>
    <w:rsid w:val="00F85010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FDDE69ED-B32F-49E0-85A4-6E05242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A10D8E-DF10-4B54-8788-A0ED319BA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1055</TotalTime>
  <Pages>2</Pages>
  <Words>462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36</cp:revision>
  <cp:lastPrinted>2022-05-17T09:12:00Z</cp:lastPrinted>
  <dcterms:created xsi:type="dcterms:W3CDTF">2022-03-22T07:37:00Z</dcterms:created>
  <dcterms:modified xsi:type="dcterms:W3CDTF">2022-05-23T07:13:00Z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