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</w:t>
      </w:r>
      <w:r w:rsidR="00070359">
        <w:rPr>
          <w:rFonts w:ascii="PT Astra Serif" w:hAnsi="PT Astra Serif"/>
          <w:b/>
          <w:bCs/>
        </w:rPr>
        <w:t>1</w:t>
      </w:r>
      <w:r w:rsidR="007A55CA">
        <w:rPr>
          <w:rFonts w:ascii="PT Astra Serif" w:hAnsi="PT Astra Serif"/>
          <w:b/>
          <w:bCs/>
        </w:rPr>
        <w:t>4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7A55C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="00357953"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400B3A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3F608B">
        <w:rPr>
          <w:rFonts w:ascii="PT Astra Serif" w:hAnsi="PT Astra Serif"/>
        </w:rPr>
        <w:t>26</w:t>
      </w:r>
      <w:r w:rsidR="00BE6A23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04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7A55CA">
        <w:rPr>
          <w:rFonts w:ascii="PT Astra Serif" w:hAnsi="PT Astra Serif"/>
        </w:rPr>
        <w:t>83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801149">
        <w:rPr>
          <w:rFonts w:ascii="PT Astra Serif" w:hAnsi="PT Astra Serif"/>
        </w:rPr>
        <w:t>ХХХ</w:t>
      </w:r>
      <w:bookmarkStart w:id="0" w:name="_GoBack"/>
      <w:bookmarkEnd w:id="0"/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801149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7A55CA" w:rsidP="003F608B">
            <w:pPr>
              <w:pStyle w:val="af1"/>
            </w:pPr>
            <w:r w:rsidRPr="00B360DE">
              <w:t>70:21:0200029:1801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7A55CA" w:rsidP="00A87EBE">
            <w:pPr>
              <w:jc w:val="both"/>
              <w:rPr>
                <w:rFonts w:ascii="PT Astra Serif" w:hAnsi="PT Astra Serif"/>
              </w:rPr>
            </w:pPr>
            <w:r w:rsidRPr="00B360DE">
              <w:rPr>
                <w:rFonts w:ascii="PT Astra Serif" w:hAnsi="PT Astra Serif"/>
              </w:rPr>
              <w:t>Российская Федерация, Томская область, Город Томск, Томск город, Травяная улица, 28</w:t>
            </w:r>
          </w:p>
        </w:tc>
      </w:tr>
    </w:tbl>
    <w:p w:rsidR="00F565B9" w:rsidRPr="00400B3A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7A55CA" w:rsidRPr="00B360DE">
        <w:rPr>
          <w:rFonts w:ascii="PT Astra Serif" w:hAnsi="PT Astra Serif"/>
        </w:rPr>
        <w:t xml:space="preserve">781 000 (семьсот восемьдесят одна тысяча) рублей, определенной по состоянию на </w:t>
      </w:r>
      <w:r w:rsidR="007A55CA">
        <w:rPr>
          <w:rFonts w:ascii="PT Astra Serif" w:hAnsi="PT Astra Serif"/>
        </w:rPr>
        <w:t>02.06.2021</w:t>
      </w:r>
      <w:r w:rsidR="0043495F" w:rsidRPr="00400B3A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A55CA" w:rsidRPr="00400B3A" w:rsidTr="00EF3D77">
        <w:tc>
          <w:tcPr>
            <w:tcW w:w="2981" w:type="dxa"/>
            <w:shd w:val="clear" w:color="auto" w:fill="auto"/>
          </w:tcPr>
          <w:p w:rsidR="007A55CA" w:rsidRPr="002D0EC0" w:rsidRDefault="007A55CA" w:rsidP="007A55CA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7A55CA" w:rsidRPr="002D0EC0" w:rsidRDefault="007A55CA" w:rsidP="007A55CA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7A55CA" w:rsidRPr="002D0EC0" w:rsidRDefault="007A55CA" w:rsidP="007A55CA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регистрационный номер 004019</w:t>
            </w:r>
            <w:r>
              <w:rPr>
                <w:rFonts w:ascii="PT Astra Serif" w:hAnsi="PT Astra Serif"/>
              </w:rPr>
              <w:t xml:space="preserve">, </w:t>
            </w:r>
            <w:r w:rsidRPr="002D0EC0">
              <w:rPr>
                <w:rFonts w:ascii="PT Astra Serif" w:hAnsi="PT Astra Serif"/>
              </w:rPr>
              <w:t>дата включения в реестр 18.03.2008</w:t>
            </w:r>
          </w:p>
        </w:tc>
      </w:tr>
    </w:tbl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t>В результате рассмотрения заявления установлено:</w:t>
      </w:r>
    </w:p>
    <w:p w:rsidR="007A55CA" w:rsidRPr="00B360DE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lastRenderedPageBreak/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7A55CA" w:rsidRPr="00B360DE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ab/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 xml:space="preserve">Комиссией принято РЕШЕНИЕ: </w:t>
      </w:r>
    </w:p>
    <w:p w:rsidR="007A55CA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определить кадастровую стоимость объекта недвижимости с кадастровым номером 70:21:0200029:1801 в размере его рыночной стоимости 781 000 (семьсот восемьдесят одна тысяча) рублей.</w:t>
      </w:r>
    </w:p>
    <w:p w:rsidR="007A55CA" w:rsidRPr="00B360DE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B360DE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Малиновская Елена Юрьевна – за;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Лиманская Наталья Викторовна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Мельникова Екатерина Феликсовна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6FB" w:rsidRDefault="006806FB">
      <w:r>
        <w:separator/>
      </w:r>
    </w:p>
  </w:endnote>
  <w:endnote w:type="continuationSeparator" w:id="0">
    <w:p w:rsidR="006806FB" w:rsidRDefault="00680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6FB" w:rsidRDefault="006806FB">
      <w:r>
        <w:separator/>
      </w:r>
    </w:p>
  </w:footnote>
  <w:footnote w:type="continuationSeparator" w:id="0">
    <w:p w:rsidR="006806FB" w:rsidRDefault="00680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6FB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149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364DB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E57D5-0577-4073-970D-80576EC8E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1071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39</cp:revision>
  <cp:lastPrinted>2022-05-25T04:51:00Z</cp:lastPrinted>
  <dcterms:created xsi:type="dcterms:W3CDTF">2022-03-22T07:37:00Z</dcterms:created>
  <dcterms:modified xsi:type="dcterms:W3CDTF">2022-06-03T09:14:00Z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