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400B3A" w:rsidTr="00987D5C">
        <w:trPr>
          <w:trHeight w:val="2430"/>
        </w:trPr>
        <w:tc>
          <w:tcPr>
            <w:tcW w:w="3828" w:type="dxa"/>
          </w:tcPr>
          <w:p w:rsidR="00D700DD" w:rsidRPr="00400B3A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400B3A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400B3A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400B3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400B3A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00B3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00B3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400B3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400B3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00B3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00B3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400B3A" w:rsidRDefault="00C539FE" w:rsidP="00C539FE">
      <w:pPr>
        <w:pStyle w:val="Default"/>
        <w:jc w:val="center"/>
        <w:rPr>
          <w:rFonts w:ascii="PT Astra Serif" w:hAnsi="PT Astra Serif"/>
        </w:rPr>
      </w:pPr>
      <w:r w:rsidRPr="00400B3A">
        <w:rPr>
          <w:rFonts w:ascii="PT Astra Serif" w:hAnsi="PT Astra Serif"/>
          <w:b/>
          <w:bCs/>
        </w:rPr>
        <w:t>РЕШЕНИЕ</w:t>
      </w:r>
      <w:r w:rsidR="00694D7C" w:rsidRPr="00400B3A">
        <w:rPr>
          <w:rFonts w:ascii="PT Astra Serif" w:hAnsi="PT Astra Serif"/>
          <w:b/>
          <w:bCs/>
        </w:rPr>
        <w:t xml:space="preserve"> № </w:t>
      </w:r>
      <w:r w:rsidR="00357953" w:rsidRPr="00400B3A">
        <w:rPr>
          <w:rFonts w:ascii="PT Astra Serif" w:hAnsi="PT Astra Serif"/>
          <w:b/>
          <w:bCs/>
        </w:rPr>
        <w:t>1</w:t>
      </w:r>
      <w:r w:rsidR="00171FC8">
        <w:rPr>
          <w:rFonts w:ascii="PT Astra Serif" w:hAnsi="PT Astra Serif"/>
          <w:b/>
          <w:bCs/>
        </w:rPr>
        <w:t>2</w:t>
      </w:r>
      <w:r w:rsidR="00A93F6A">
        <w:rPr>
          <w:rFonts w:ascii="PT Astra Serif" w:hAnsi="PT Astra Serif"/>
          <w:b/>
          <w:bCs/>
        </w:rPr>
        <w:t>1</w:t>
      </w:r>
    </w:p>
    <w:p w:rsidR="00C539FE" w:rsidRPr="00400B3A" w:rsidRDefault="00D23FC4" w:rsidP="00C539FE">
      <w:pPr>
        <w:pStyle w:val="Default"/>
        <w:jc w:val="center"/>
        <w:rPr>
          <w:rFonts w:ascii="PT Astra Serif" w:hAnsi="PT Astra Serif"/>
        </w:rPr>
      </w:pPr>
      <w:r w:rsidRPr="00400B3A">
        <w:rPr>
          <w:rFonts w:ascii="PT Astra Serif" w:hAnsi="PT Astra Serif"/>
          <w:b/>
          <w:bCs/>
        </w:rPr>
        <w:t>к</w:t>
      </w:r>
      <w:r w:rsidR="00C539FE" w:rsidRPr="00400B3A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400B3A" w:rsidRDefault="00C539FE" w:rsidP="00C539FE">
      <w:pPr>
        <w:jc w:val="center"/>
        <w:rPr>
          <w:rFonts w:ascii="PT Astra Serif" w:hAnsi="PT Astra Serif"/>
          <w:b/>
          <w:bCs/>
        </w:rPr>
      </w:pPr>
      <w:r w:rsidRPr="00400B3A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400B3A">
        <w:rPr>
          <w:rFonts w:ascii="PT Astra Serif" w:hAnsi="PT Astra Serif"/>
          <w:b/>
          <w:bCs/>
        </w:rPr>
        <w:t xml:space="preserve">на территории </w:t>
      </w:r>
      <w:r w:rsidR="00D23FC4" w:rsidRPr="00400B3A">
        <w:rPr>
          <w:rFonts w:ascii="PT Astra Serif" w:hAnsi="PT Astra Serif"/>
          <w:b/>
        </w:rPr>
        <w:t>Т</w:t>
      </w:r>
      <w:r w:rsidR="00EB7466" w:rsidRPr="00400B3A">
        <w:rPr>
          <w:rFonts w:ascii="PT Astra Serif" w:hAnsi="PT Astra Serif"/>
          <w:b/>
        </w:rPr>
        <w:t>омской области</w:t>
      </w:r>
    </w:p>
    <w:p w:rsidR="003D0096" w:rsidRPr="00400B3A" w:rsidRDefault="00EB7466" w:rsidP="00C539FE">
      <w:pPr>
        <w:jc w:val="center"/>
        <w:rPr>
          <w:rFonts w:ascii="PT Astra Serif" w:hAnsi="PT Astra Serif"/>
          <w:b/>
          <w:bCs/>
        </w:rPr>
      </w:pPr>
      <w:r w:rsidRPr="00400B3A">
        <w:rPr>
          <w:rFonts w:ascii="PT Astra Serif" w:hAnsi="PT Astra Serif"/>
          <w:b/>
          <w:bCs/>
        </w:rPr>
        <w:t>(далее</w:t>
      </w:r>
      <w:r w:rsidR="00C539FE" w:rsidRPr="00400B3A">
        <w:rPr>
          <w:rFonts w:ascii="PT Astra Serif" w:hAnsi="PT Astra Serif"/>
          <w:b/>
          <w:bCs/>
        </w:rPr>
        <w:t xml:space="preserve"> – комиссия)</w:t>
      </w:r>
    </w:p>
    <w:p w:rsidR="000E15E1" w:rsidRPr="00400B3A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400B3A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400B3A" w:rsidRDefault="007A55C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</w:t>
            </w:r>
            <w:r w:rsidR="003B2097" w:rsidRPr="00400B3A">
              <w:rPr>
                <w:rFonts w:ascii="PT Astra Serif" w:hAnsi="PT Astra Serif"/>
              </w:rPr>
              <w:t xml:space="preserve"> </w:t>
            </w:r>
            <w:r w:rsidR="00357953" w:rsidRPr="00400B3A">
              <w:rPr>
                <w:rFonts w:ascii="PT Astra Serif" w:hAnsi="PT Astra Serif"/>
              </w:rPr>
              <w:t>мая</w:t>
            </w:r>
            <w:r w:rsidR="00A3592B" w:rsidRPr="00400B3A">
              <w:rPr>
                <w:rFonts w:ascii="PT Astra Serif" w:hAnsi="PT Astra Serif"/>
              </w:rPr>
              <w:t xml:space="preserve"> </w:t>
            </w:r>
            <w:r w:rsidR="00D23FC4" w:rsidRPr="00400B3A">
              <w:rPr>
                <w:rFonts w:ascii="PT Astra Serif" w:hAnsi="PT Astra Serif"/>
              </w:rPr>
              <w:t>202</w:t>
            </w:r>
            <w:r w:rsidR="00544B67" w:rsidRPr="00400B3A">
              <w:rPr>
                <w:rFonts w:ascii="PT Astra Serif" w:hAnsi="PT Astra Serif"/>
              </w:rPr>
              <w:t>2</w:t>
            </w:r>
            <w:r w:rsidR="00D23FC4" w:rsidRPr="00400B3A">
              <w:rPr>
                <w:rFonts w:ascii="PT Astra Serif" w:hAnsi="PT Astra Serif"/>
              </w:rPr>
              <w:t xml:space="preserve"> года</w:t>
            </w:r>
          </w:p>
          <w:p w:rsidR="00D23FC4" w:rsidRPr="00400B3A" w:rsidRDefault="00A9501A" w:rsidP="0029561D">
            <w:pPr>
              <w:rPr>
                <w:rFonts w:ascii="PT Astra Serif" w:hAnsi="PT Astra Serif"/>
              </w:rPr>
            </w:pPr>
            <w:r w:rsidRPr="00400B3A">
              <w:rPr>
                <w:rFonts w:ascii="PT Astra Serif" w:hAnsi="PT Astra Serif"/>
              </w:rPr>
              <w:t>1</w:t>
            </w:r>
            <w:r w:rsidR="0029561D" w:rsidRPr="00400B3A">
              <w:rPr>
                <w:rFonts w:ascii="PT Astra Serif" w:hAnsi="PT Astra Serif"/>
              </w:rPr>
              <w:t>4</w:t>
            </w:r>
            <w:r w:rsidR="00D23FC4" w:rsidRPr="00400B3A">
              <w:rPr>
                <w:rFonts w:ascii="PT Astra Serif" w:hAnsi="PT Astra Serif"/>
              </w:rPr>
              <w:t>.</w:t>
            </w:r>
            <w:r w:rsidR="00085263" w:rsidRPr="00400B3A">
              <w:rPr>
                <w:rFonts w:ascii="PT Astra Serif" w:hAnsi="PT Astra Serif"/>
              </w:rPr>
              <w:t>0</w:t>
            </w:r>
            <w:r w:rsidR="001C2112" w:rsidRPr="00400B3A">
              <w:rPr>
                <w:rFonts w:ascii="PT Astra Serif" w:hAnsi="PT Astra Serif"/>
              </w:rPr>
              <w:t>0</w:t>
            </w:r>
            <w:r w:rsidR="00D23FC4" w:rsidRPr="00400B3A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00B3A" w:rsidRDefault="00D23FC4" w:rsidP="0006234C">
            <w:pPr>
              <w:rPr>
                <w:rFonts w:ascii="PT Astra Serif" w:hAnsi="PT Astra Serif"/>
              </w:rPr>
            </w:pPr>
            <w:r w:rsidRPr="00400B3A">
              <w:rPr>
                <w:rFonts w:ascii="PT Astra Serif" w:hAnsi="PT Astra Serif"/>
              </w:rPr>
              <w:t>Место проведения: г. Томск, пр.</w:t>
            </w:r>
            <w:r w:rsidR="00E70CA3" w:rsidRPr="00400B3A">
              <w:rPr>
                <w:rFonts w:ascii="PT Astra Serif" w:hAnsi="PT Astra Serif"/>
              </w:rPr>
              <w:t xml:space="preserve"> </w:t>
            </w:r>
            <w:r w:rsidRPr="00400B3A">
              <w:rPr>
                <w:rFonts w:ascii="PT Astra Serif" w:hAnsi="PT Astra Serif"/>
              </w:rPr>
              <w:t>Кирова,</w:t>
            </w:r>
            <w:r w:rsidR="00C44A0E" w:rsidRPr="00400B3A">
              <w:rPr>
                <w:rFonts w:ascii="PT Astra Serif" w:hAnsi="PT Astra Serif"/>
              </w:rPr>
              <w:t xml:space="preserve"> </w:t>
            </w:r>
            <w:r w:rsidRPr="00400B3A">
              <w:rPr>
                <w:rFonts w:ascii="PT Astra Serif" w:hAnsi="PT Astra Serif"/>
              </w:rPr>
              <w:t>д.20,</w:t>
            </w:r>
            <w:r w:rsidR="00074A64" w:rsidRPr="00400B3A">
              <w:rPr>
                <w:rFonts w:ascii="PT Astra Serif" w:hAnsi="PT Astra Serif"/>
              </w:rPr>
              <w:t xml:space="preserve"> заочно</w:t>
            </w:r>
          </w:p>
        </w:tc>
      </w:tr>
      <w:tr w:rsidR="00D23FC4" w:rsidRPr="00400B3A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400B3A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00B3A" w:rsidRDefault="00C94156" w:rsidP="0006234C">
            <w:pPr>
              <w:rPr>
                <w:rFonts w:ascii="PT Astra Serif" w:hAnsi="PT Astra Serif"/>
              </w:rPr>
            </w:pPr>
          </w:p>
        </w:tc>
      </w:tr>
      <w:tr w:rsidR="005B19A8" w:rsidRPr="00400B3A" w:rsidTr="000D3D77">
        <w:tc>
          <w:tcPr>
            <w:tcW w:w="9344" w:type="dxa"/>
            <w:gridSpan w:val="6"/>
            <w:shd w:val="clear" w:color="auto" w:fill="auto"/>
          </w:tcPr>
          <w:p w:rsidR="004B630F" w:rsidRPr="00400B3A" w:rsidRDefault="005B19A8" w:rsidP="00696A5F">
            <w:pPr>
              <w:pStyle w:val="af1"/>
            </w:pPr>
            <w:r w:rsidRPr="00400B3A">
              <w:t>Комиссия в составе:</w:t>
            </w:r>
          </w:p>
          <w:p w:rsidR="00C94156" w:rsidRPr="00400B3A" w:rsidRDefault="00C94156" w:rsidP="00696A5F">
            <w:pPr>
              <w:pStyle w:val="af1"/>
            </w:pPr>
          </w:p>
        </w:tc>
      </w:tr>
      <w:tr w:rsidR="00544B67" w:rsidRPr="00400B3A" w:rsidTr="000D3D77">
        <w:tc>
          <w:tcPr>
            <w:tcW w:w="3098" w:type="dxa"/>
            <w:gridSpan w:val="2"/>
            <w:shd w:val="clear" w:color="auto" w:fill="auto"/>
          </w:tcPr>
          <w:p w:rsidR="00544B67" w:rsidRPr="00400B3A" w:rsidRDefault="00544B67" w:rsidP="00544B67">
            <w:pPr>
              <w:pStyle w:val="af1"/>
            </w:pPr>
            <w:r w:rsidRPr="00400B3A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400B3A" w:rsidRDefault="00544B67" w:rsidP="00544B67">
            <w:pPr>
              <w:pStyle w:val="af1"/>
            </w:pPr>
            <w:r w:rsidRPr="00400B3A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400B3A" w:rsidRDefault="00544B67" w:rsidP="00544B67">
            <w:pPr>
              <w:pStyle w:val="af1"/>
            </w:pPr>
            <w:r w:rsidRPr="00400B3A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400B3A" w:rsidTr="000D3D77">
        <w:tc>
          <w:tcPr>
            <w:tcW w:w="3098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  <w:r w:rsidRPr="00400B3A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  <w:r w:rsidRPr="00400B3A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  <w:r w:rsidRPr="00400B3A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400B3A" w:rsidTr="000D3D77">
        <w:tc>
          <w:tcPr>
            <w:tcW w:w="3098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00B3A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</w:p>
        </w:tc>
      </w:tr>
      <w:tr w:rsidR="007727F9" w:rsidRPr="00400B3A" w:rsidTr="000D3D77">
        <w:tc>
          <w:tcPr>
            <w:tcW w:w="3098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7727F9" w:rsidRPr="00400B3A" w:rsidTr="000D3D77">
        <w:tc>
          <w:tcPr>
            <w:tcW w:w="3098" w:type="dxa"/>
            <w:gridSpan w:val="2"/>
            <w:shd w:val="clear" w:color="auto" w:fill="auto"/>
          </w:tcPr>
          <w:p w:rsidR="007727F9" w:rsidRPr="00400B3A" w:rsidRDefault="007727F9" w:rsidP="007727F9">
            <w:pPr>
              <w:jc w:val="both"/>
              <w:rPr>
                <w:rFonts w:ascii="PT Astra Serif" w:hAnsi="PT Astra Serif"/>
              </w:rPr>
            </w:pPr>
            <w:r w:rsidRPr="00400B3A">
              <w:rPr>
                <w:rFonts w:ascii="PT Astra Serif" w:hAnsi="PT Astra Serif"/>
              </w:rPr>
              <w:t>Лиманская Наталья Викторовна</w:t>
            </w:r>
          </w:p>
          <w:p w:rsidR="007727F9" w:rsidRPr="00400B3A" w:rsidRDefault="007727F9" w:rsidP="007727F9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исполнительный директор Ассоциации «Совет муниципальных образований Томской области»</w:t>
            </w:r>
          </w:p>
        </w:tc>
      </w:tr>
      <w:tr w:rsidR="007727F9" w:rsidRPr="00400B3A" w:rsidTr="000D3D77">
        <w:tc>
          <w:tcPr>
            <w:tcW w:w="2968" w:type="dxa"/>
            <w:shd w:val="clear" w:color="auto" w:fill="auto"/>
          </w:tcPr>
          <w:p w:rsidR="007727F9" w:rsidRPr="00400B3A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7727F9" w:rsidRPr="00400B3A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7727F9" w:rsidRPr="00400B3A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713A08" w:rsidRDefault="00736B16" w:rsidP="00A32712">
      <w:pPr>
        <w:ind w:firstLine="709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Н</w:t>
      </w:r>
      <w:r w:rsidR="00AF3363" w:rsidRPr="00400B3A">
        <w:rPr>
          <w:rFonts w:ascii="PT Astra Serif" w:hAnsi="PT Astra Serif"/>
        </w:rPr>
        <w:t>а заседании</w:t>
      </w:r>
      <w:r w:rsidR="007D0CE5" w:rsidRPr="00400B3A">
        <w:rPr>
          <w:rFonts w:ascii="PT Astra Serif" w:hAnsi="PT Astra Serif"/>
        </w:rPr>
        <w:t xml:space="preserve"> комиссии</w:t>
      </w:r>
      <w:r w:rsidR="007F6C3C" w:rsidRPr="00400B3A">
        <w:rPr>
          <w:rFonts w:ascii="PT Astra Serif" w:hAnsi="PT Astra Serif"/>
        </w:rPr>
        <w:t xml:space="preserve"> </w:t>
      </w:r>
      <w:r w:rsidR="00AF3363" w:rsidRPr="00400B3A">
        <w:rPr>
          <w:rFonts w:ascii="PT Astra Serif" w:hAnsi="PT Astra Serif"/>
        </w:rPr>
        <w:t>рассмотре</w:t>
      </w:r>
      <w:r w:rsidR="007D0CE5" w:rsidRPr="00400B3A">
        <w:rPr>
          <w:rFonts w:ascii="PT Astra Serif" w:hAnsi="PT Astra Serif"/>
        </w:rPr>
        <w:t>но</w:t>
      </w:r>
      <w:r w:rsidR="007F6C3C" w:rsidRPr="00400B3A">
        <w:rPr>
          <w:rFonts w:ascii="PT Astra Serif" w:hAnsi="PT Astra Serif"/>
        </w:rPr>
        <w:t xml:space="preserve"> </w:t>
      </w:r>
      <w:r w:rsidR="00090572" w:rsidRPr="00400B3A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400B3A">
        <w:rPr>
          <w:rFonts w:ascii="PT Astra Serif" w:hAnsi="PT Astra Serif"/>
        </w:rPr>
        <w:t xml:space="preserve"> </w:t>
      </w:r>
      <w:r w:rsidR="00A93F6A">
        <w:rPr>
          <w:rFonts w:ascii="PT Astra Serif" w:hAnsi="PT Astra Serif"/>
        </w:rPr>
        <w:t>05</w:t>
      </w:r>
      <w:r w:rsidR="00BE6A23" w:rsidRPr="00400B3A">
        <w:rPr>
          <w:rFonts w:ascii="PT Astra Serif" w:hAnsi="PT Astra Serif"/>
        </w:rPr>
        <w:t>.</w:t>
      </w:r>
      <w:r w:rsidR="00A93F6A">
        <w:rPr>
          <w:rFonts w:ascii="PT Astra Serif" w:hAnsi="PT Astra Serif"/>
        </w:rPr>
        <w:t>05</w:t>
      </w:r>
      <w:r w:rsidR="00BE6A23" w:rsidRPr="00400B3A">
        <w:rPr>
          <w:rFonts w:ascii="PT Astra Serif" w:hAnsi="PT Astra Serif"/>
        </w:rPr>
        <w:t>.202</w:t>
      </w:r>
      <w:r w:rsidR="006C29A0" w:rsidRPr="00400B3A">
        <w:rPr>
          <w:rFonts w:ascii="PT Astra Serif" w:hAnsi="PT Astra Serif"/>
        </w:rPr>
        <w:t>2</w:t>
      </w:r>
      <w:r w:rsidR="00BE6A23" w:rsidRPr="00400B3A">
        <w:rPr>
          <w:rFonts w:ascii="PT Astra Serif" w:hAnsi="PT Astra Serif"/>
        </w:rPr>
        <w:t xml:space="preserve"> вх. № 202</w:t>
      </w:r>
      <w:r w:rsidR="006C29A0" w:rsidRPr="00400B3A">
        <w:rPr>
          <w:rFonts w:ascii="PT Astra Serif" w:hAnsi="PT Astra Serif"/>
        </w:rPr>
        <w:t>2</w:t>
      </w:r>
      <w:r w:rsidR="00BE6A23" w:rsidRPr="00400B3A">
        <w:rPr>
          <w:rFonts w:ascii="PT Astra Serif" w:hAnsi="PT Astra Serif"/>
        </w:rPr>
        <w:t>/</w:t>
      </w:r>
      <w:r w:rsidR="00A93F6A">
        <w:rPr>
          <w:rFonts w:ascii="PT Astra Serif" w:hAnsi="PT Astra Serif"/>
        </w:rPr>
        <w:t>89</w:t>
      </w:r>
      <w:r w:rsidR="00A3592B" w:rsidRPr="00400B3A">
        <w:rPr>
          <w:rFonts w:ascii="PT Astra Serif" w:hAnsi="PT Astra Serif"/>
        </w:rPr>
        <w:t xml:space="preserve"> </w:t>
      </w:r>
      <w:r w:rsidR="00090572" w:rsidRPr="00400B3A">
        <w:rPr>
          <w:rFonts w:ascii="PT Astra Serif" w:hAnsi="PT Astra Serif"/>
        </w:rPr>
        <w:t>от</w:t>
      </w:r>
      <w:r w:rsidR="0043495F" w:rsidRPr="00400B3A">
        <w:rPr>
          <w:rFonts w:ascii="PT Astra Serif" w:hAnsi="PT Astra Serif"/>
        </w:rPr>
        <w:t xml:space="preserve"> </w:t>
      </w:r>
      <w:r w:rsidR="0081514E">
        <w:rPr>
          <w:rFonts w:ascii="PT Astra Serif" w:hAnsi="PT Astra Serif"/>
        </w:rPr>
        <w:t>ХХХ</w:t>
      </w:r>
      <w:r w:rsidR="00D71FC7" w:rsidRPr="00400B3A">
        <w:rPr>
          <w:rFonts w:ascii="PT Astra Serif" w:hAnsi="PT Astra Serif"/>
        </w:rPr>
        <w:t>,</w:t>
      </w:r>
      <w:r w:rsidR="00933872" w:rsidRPr="00400B3A">
        <w:rPr>
          <w:rFonts w:ascii="PT Astra Serif" w:hAnsi="PT Astra Serif"/>
        </w:rPr>
        <w:t xml:space="preserve"> </w:t>
      </w:r>
      <w:r w:rsidR="00A77FCC" w:rsidRPr="00400B3A">
        <w:rPr>
          <w:rFonts w:ascii="PT Astra Serif" w:hAnsi="PT Astra Serif"/>
          <w:shd w:val="clear" w:color="auto" w:fill="FFFFFF"/>
        </w:rPr>
        <w:t>а</w:t>
      </w:r>
      <w:r w:rsidR="00A77FCC" w:rsidRPr="00400B3A">
        <w:rPr>
          <w:rFonts w:ascii="PT Astra Serif" w:hAnsi="PT Astra Serif"/>
        </w:rPr>
        <w:t>дрес (место нахождения):</w:t>
      </w:r>
      <w:r w:rsidR="00E70CA3" w:rsidRPr="00400B3A">
        <w:rPr>
          <w:rFonts w:ascii="PT Astra Serif" w:hAnsi="PT Astra Serif"/>
        </w:rPr>
        <w:t xml:space="preserve"> </w:t>
      </w:r>
      <w:r w:rsidR="0081514E">
        <w:rPr>
          <w:rFonts w:ascii="PT Astra Serif" w:hAnsi="PT Astra Serif"/>
        </w:rPr>
        <w:t>ХХХ</w:t>
      </w:r>
    </w:p>
    <w:p w:rsidR="00C1006D" w:rsidRPr="00400B3A" w:rsidRDefault="00C1006D" w:rsidP="00A32712">
      <w:pPr>
        <w:ind w:firstLine="709"/>
        <w:jc w:val="both"/>
        <w:rPr>
          <w:rFonts w:ascii="PT Astra Serif" w:hAnsi="PT Astra Serif"/>
          <w:shd w:val="clear" w:color="auto" w:fill="FFFF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400B3A" w:rsidTr="003A71DD">
        <w:trPr>
          <w:trHeight w:val="802"/>
        </w:trPr>
        <w:tc>
          <w:tcPr>
            <w:tcW w:w="4558" w:type="dxa"/>
            <w:shd w:val="clear" w:color="auto" w:fill="auto"/>
            <w:vAlign w:val="center"/>
          </w:tcPr>
          <w:p w:rsidR="00252F05" w:rsidRPr="00400B3A" w:rsidRDefault="00252F05" w:rsidP="00444202">
            <w:pPr>
              <w:pStyle w:val="af1"/>
            </w:pPr>
            <w:r w:rsidRPr="00400B3A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400B3A" w:rsidRDefault="00252F05" w:rsidP="00444202">
            <w:pPr>
              <w:pStyle w:val="af1"/>
            </w:pPr>
            <w:r w:rsidRPr="00400B3A">
              <w:t>Местонахождение и адрес (при наличии) объекта недвижимости</w:t>
            </w:r>
          </w:p>
        </w:tc>
      </w:tr>
      <w:tr w:rsidR="006A77CE" w:rsidRPr="00400B3A" w:rsidTr="00142A47">
        <w:tc>
          <w:tcPr>
            <w:tcW w:w="4558" w:type="dxa"/>
            <w:shd w:val="clear" w:color="auto" w:fill="auto"/>
          </w:tcPr>
          <w:p w:rsidR="006A77CE" w:rsidRPr="00400B3A" w:rsidRDefault="00A93F6A" w:rsidP="003F608B">
            <w:pPr>
              <w:pStyle w:val="af1"/>
            </w:pPr>
            <w:r w:rsidRPr="00B360DE">
              <w:t>70:21:0200026:3753</w:t>
            </w:r>
          </w:p>
        </w:tc>
        <w:tc>
          <w:tcPr>
            <w:tcW w:w="4560" w:type="dxa"/>
            <w:shd w:val="clear" w:color="auto" w:fill="auto"/>
          </w:tcPr>
          <w:p w:rsidR="006A77CE" w:rsidRPr="00400B3A" w:rsidRDefault="00A93F6A" w:rsidP="00A87EBE">
            <w:pPr>
              <w:jc w:val="both"/>
              <w:rPr>
                <w:rFonts w:ascii="PT Astra Serif" w:hAnsi="PT Astra Serif"/>
              </w:rPr>
            </w:pPr>
            <w:r w:rsidRPr="00B360DE">
              <w:rPr>
                <w:rFonts w:ascii="PT Astra Serif" w:hAnsi="PT Astra Serif"/>
              </w:rPr>
              <w:t>Томская область, г. Томск, ул. Елизаровых, д. 17/1, пом. ц026-ц027, ц037-ц040, ц045</w:t>
            </w:r>
          </w:p>
        </w:tc>
      </w:tr>
    </w:tbl>
    <w:p w:rsidR="00C1006D" w:rsidRDefault="00C1006D" w:rsidP="006462DF">
      <w:pPr>
        <w:pStyle w:val="Default"/>
        <w:ind w:firstLine="567"/>
        <w:jc w:val="both"/>
        <w:rPr>
          <w:rFonts w:ascii="PT Astra Serif" w:hAnsi="PT Astra Serif"/>
        </w:rPr>
      </w:pPr>
    </w:p>
    <w:p w:rsidR="00F565B9" w:rsidRDefault="007F4EF6" w:rsidP="006462DF">
      <w:pPr>
        <w:pStyle w:val="Default"/>
        <w:ind w:firstLine="567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A93F6A" w:rsidRPr="00B360DE">
        <w:rPr>
          <w:rFonts w:ascii="PT Astra Serif" w:hAnsi="PT Astra Serif"/>
        </w:rPr>
        <w:t xml:space="preserve">1 730 000 (один миллион семьсот тридцать тысяч) рублей, определенной по состоянию на 01.01.2019 </w:t>
      </w:r>
      <w:r w:rsidRPr="00400B3A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400B3A">
        <w:rPr>
          <w:rFonts w:ascii="PT Astra Serif" w:hAnsi="PT Astra Serif"/>
        </w:rPr>
        <w:t>, составленном оценщиком:</w:t>
      </w:r>
    </w:p>
    <w:p w:rsidR="00C1006D" w:rsidRPr="00400B3A" w:rsidRDefault="00C1006D" w:rsidP="006462DF">
      <w:pPr>
        <w:pStyle w:val="Default"/>
        <w:ind w:firstLine="567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400B3A" w:rsidTr="00EF3D77">
        <w:tc>
          <w:tcPr>
            <w:tcW w:w="2981" w:type="dxa"/>
            <w:shd w:val="clear" w:color="auto" w:fill="auto"/>
          </w:tcPr>
          <w:p w:rsidR="007507F4" w:rsidRPr="00400B3A" w:rsidRDefault="007507F4" w:rsidP="00696A5F">
            <w:pPr>
              <w:pStyle w:val="af1"/>
            </w:pPr>
            <w:r w:rsidRPr="00400B3A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400B3A" w:rsidRDefault="007507F4" w:rsidP="00696A5F">
            <w:pPr>
              <w:pStyle w:val="af1"/>
            </w:pPr>
            <w:r w:rsidRPr="00400B3A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400B3A" w:rsidRDefault="007507F4" w:rsidP="00696A5F">
            <w:pPr>
              <w:pStyle w:val="af1"/>
            </w:pPr>
            <w:r w:rsidRPr="00400B3A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A93F6A" w:rsidRPr="00400B3A" w:rsidTr="00EF3D77">
        <w:tc>
          <w:tcPr>
            <w:tcW w:w="2981" w:type="dxa"/>
            <w:shd w:val="clear" w:color="auto" w:fill="auto"/>
          </w:tcPr>
          <w:p w:rsidR="00A93F6A" w:rsidRPr="00742192" w:rsidRDefault="00A93F6A" w:rsidP="00A93F6A">
            <w:pPr>
              <w:rPr>
                <w:rFonts w:ascii="PT Astra Serif" w:hAnsi="PT Astra Serif"/>
              </w:rPr>
            </w:pPr>
            <w:r w:rsidRPr="00742192">
              <w:rPr>
                <w:rFonts w:ascii="PT Astra Serif" w:hAnsi="PT Astra Serif"/>
              </w:rPr>
              <w:t>Соколова Дина Евгеньевна</w:t>
            </w:r>
          </w:p>
        </w:tc>
        <w:tc>
          <w:tcPr>
            <w:tcW w:w="3068" w:type="dxa"/>
            <w:shd w:val="clear" w:color="auto" w:fill="auto"/>
          </w:tcPr>
          <w:p w:rsidR="00A93F6A" w:rsidRPr="00742192" w:rsidRDefault="00A93F6A" w:rsidP="00A93F6A">
            <w:pPr>
              <w:rPr>
                <w:rFonts w:ascii="PT Astra Serif" w:hAnsi="PT Astra Serif"/>
              </w:rPr>
            </w:pPr>
            <w:r w:rsidRPr="00742192"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A93F6A" w:rsidRPr="00742192" w:rsidRDefault="00A93F6A" w:rsidP="00A93F6A">
            <w:pPr>
              <w:rPr>
                <w:rFonts w:ascii="PT Astra Serif" w:hAnsi="PT Astra Serif"/>
              </w:rPr>
            </w:pPr>
            <w:r w:rsidRPr="00742192">
              <w:rPr>
                <w:rFonts w:ascii="PT Astra Serif" w:hAnsi="PT Astra Serif"/>
              </w:rPr>
              <w:t xml:space="preserve">Свидетельство от 22.07.2020 № 0002510, </w:t>
            </w:r>
            <w:r w:rsidRPr="00742192">
              <w:rPr>
                <w:rFonts w:ascii="PT Astra Serif" w:hAnsi="PT Astra Serif"/>
              </w:rPr>
              <w:lastRenderedPageBreak/>
              <w:t>номер в реестре 008873</w:t>
            </w:r>
            <w:r>
              <w:rPr>
                <w:rFonts w:ascii="PT Astra Serif" w:hAnsi="PT Astra Serif"/>
              </w:rPr>
              <w:t>, дата включения в реестр 24.01.2014</w:t>
            </w:r>
          </w:p>
        </w:tc>
      </w:tr>
    </w:tbl>
    <w:p w:rsidR="00184EB4" w:rsidRPr="00400B3A" w:rsidRDefault="00184EB4" w:rsidP="00184EB4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400B3A">
        <w:rPr>
          <w:rFonts w:ascii="PT Astra Serif" w:hAnsi="PT Astra Serif"/>
        </w:rPr>
        <w:lastRenderedPageBreak/>
        <w:t>В результате рассмотрения заявления установлено:</w:t>
      </w:r>
    </w:p>
    <w:p w:rsidR="00A93F6A" w:rsidRPr="00B360DE" w:rsidRDefault="00A93F6A" w:rsidP="00A93F6A">
      <w:pPr>
        <w:pStyle w:val="Default"/>
        <w:ind w:firstLine="567"/>
        <w:jc w:val="both"/>
        <w:rPr>
          <w:rFonts w:ascii="PT Astra Serif" w:hAnsi="PT Astra Serif"/>
        </w:rPr>
      </w:pPr>
      <w:r w:rsidRPr="00B360DE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A93F6A" w:rsidRPr="00B360DE" w:rsidRDefault="00A93F6A" w:rsidP="00A93F6A">
      <w:pPr>
        <w:pStyle w:val="Default"/>
        <w:ind w:firstLine="567"/>
        <w:jc w:val="both"/>
        <w:rPr>
          <w:rFonts w:ascii="PT Astra Serif" w:hAnsi="PT Astra Serif"/>
        </w:rPr>
      </w:pPr>
      <w:r w:rsidRPr="00B360DE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A93F6A" w:rsidRPr="00B360DE" w:rsidRDefault="00A93F6A" w:rsidP="00A93F6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360DE">
        <w:rPr>
          <w:rFonts w:ascii="PT Astra Serif" w:hAnsi="PT Astra Serif"/>
        </w:rPr>
        <w:tab/>
      </w:r>
    </w:p>
    <w:p w:rsidR="00A93F6A" w:rsidRPr="00B360DE" w:rsidRDefault="00A93F6A" w:rsidP="00A93F6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360DE">
        <w:rPr>
          <w:rFonts w:ascii="PT Astra Serif" w:hAnsi="PT Astra Serif"/>
        </w:rPr>
        <w:t xml:space="preserve">         Комиссией принято РЕШЕНИЕ: </w:t>
      </w:r>
    </w:p>
    <w:p w:rsidR="00A93F6A" w:rsidRDefault="00A93F6A" w:rsidP="00A93F6A">
      <w:pPr>
        <w:pStyle w:val="Default"/>
        <w:ind w:firstLine="567"/>
        <w:jc w:val="both"/>
        <w:rPr>
          <w:rFonts w:ascii="PT Astra Serif" w:hAnsi="PT Astra Serif"/>
        </w:rPr>
      </w:pPr>
      <w:r w:rsidRPr="00B360DE">
        <w:rPr>
          <w:rFonts w:ascii="PT Astra Serif" w:hAnsi="PT Astra Serif"/>
        </w:rPr>
        <w:t>определить кадастровую стоимость объекта недвижимости с кадастровым номером 70:21:0200026:3753 в размере его рыночной стоимости 1 730 000 (один миллион семьсот тридцать тысяч) рублей.</w:t>
      </w:r>
    </w:p>
    <w:p w:rsidR="0094118A" w:rsidRDefault="0094118A" w:rsidP="0094118A">
      <w:pPr>
        <w:pStyle w:val="Default"/>
        <w:ind w:firstLine="567"/>
        <w:jc w:val="both"/>
        <w:rPr>
          <w:rFonts w:ascii="PT Astra Serif" w:hAnsi="PT Astra Serif"/>
        </w:rPr>
      </w:pPr>
    </w:p>
    <w:p w:rsidR="007A55CA" w:rsidRPr="00B360DE" w:rsidRDefault="007A55CA" w:rsidP="007A55CA">
      <w:pPr>
        <w:pStyle w:val="Default"/>
        <w:ind w:firstLine="567"/>
        <w:jc w:val="both"/>
        <w:rPr>
          <w:rFonts w:ascii="PT Astra Serif" w:hAnsi="PT Astra Serif"/>
        </w:rPr>
      </w:pPr>
      <w:r w:rsidRPr="00B360DE">
        <w:rPr>
          <w:rFonts w:ascii="PT Astra Serif" w:hAnsi="PT Astra Serif"/>
        </w:rPr>
        <w:t>Результаты заочного голосования за принятое решение:</w:t>
      </w:r>
    </w:p>
    <w:p w:rsidR="007A55CA" w:rsidRPr="00B360DE" w:rsidRDefault="007A55CA" w:rsidP="007A55CA">
      <w:pPr>
        <w:pStyle w:val="Default"/>
        <w:jc w:val="both"/>
        <w:rPr>
          <w:rFonts w:ascii="PT Astra Serif" w:hAnsi="PT Astra Serif"/>
        </w:rPr>
      </w:pPr>
      <w:r w:rsidRPr="00B360DE">
        <w:rPr>
          <w:rFonts w:ascii="PT Astra Serif" w:hAnsi="PT Astra Serif"/>
        </w:rPr>
        <w:t>Малиновская Елена Юрьевна – за;</w:t>
      </w:r>
    </w:p>
    <w:p w:rsidR="007A55CA" w:rsidRPr="00B360DE" w:rsidRDefault="007A55CA" w:rsidP="007A55CA">
      <w:pPr>
        <w:pStyle w:val="Default"/>
        <w:jc w:val="both"/>
        <w:rPr>
          <w:rFonts w:ascii="PT Astra Serif" w:hAnsi="PT Astra Serif"/>
        </w:rPr>
      </w:pPr>
      <w:r w:rsidRPr="00B360DE">
        <w:rPr>
          <w:rFonts w:ascii="PT Astra Serif" w:hAnsi="PT Astra Serif"/>
        </w:rPr>
        <w:t>Лиманская Наталья Викторовна – за;</w:t>
      </w:r>
    </w:p>
    <w:p w:rsidR="007A55CA" w:rsidRPr="00B360DE" w:rsidRDefault="007A55CA" w:rsidP="007A55C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360DE">
        <w:rPr>
          <w:rFonts w:ascii="PT Astra Serif" w:hAnsi="PT Astra Serif"/>
        </w:rPr>
        <w:t>Мельникова Екатерина Феликсовна – за;</w:t>
      </w:r>
    </w:p>
    <w:p w:rsidR="007A55CA" w:rsidRPr="00B360DE" w:rsidRDefault="007A55CA" w:rsidP="007A55C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360DE">
        <w:rPr>
          <w:rFonts w:ascii="PT Astra Serif" w:hAnsi="PT Astra Serif"/>
        </w:rPr>
        <w:t>Чадаева Инна Валерьевна – за.</w:t>
      </w:r>
    </w:p>
    <w:p w:rsidR="004E3F7D" w:rsidRPr="00400B3A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Решений об отводах не принималось.</w:t>
      </w:r>
    </w:p>
    <w:p w:rsidR="008749C1" w:rsidRPr="00400B3A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Настоящее решение может быть оспорено в суде.</w:t>
      </w:r>
    </w:p>
    <w:p w:rsidR="008749C1" w:rsidRPr="00400B3A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400B3A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184EB4" w:rsidRPr="00400B3A" w:rsidRDefault="00184EB4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400B3A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400B3A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400B3A">
        <w:rPr>
          <w:rFonts w:ascii="PT Astra Serif" w:hAnsi="PT Astra Serif"/>
          <w:bCs/>
        </w:rPr>
        <w:t xml:space="preserve">                        </w:t>
      </w:r>
      <w:r w:rsidRPr="00400B3A">
        <w:rPr>
          <w:rFonts w:ascii="PT Astra Serif" w:hAnsi="PT Astra Serif"/>
          <w:bCs/>
        </w:rPr>
        <w:t xml:space="preserve">  </w:t>
      </w:r>
      <w:r w:rsidR="00CC1114" w:rsidRPr="00400B3A">
        <w:rPr>
          <w:rFonts w:ascii="PT Astra Serif" w:hAnsi="PT Astra Serif"/>
          <w:bCs/>
        </w:rPr>
        <w:t xml:space="preserve">           </w:t>
      </w:r>
      <w:r w:rsidR="00544B67" w:rsidRPr="00400B3A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400B3A" w:rsidTr="003C7FB1">
        <w:trPr>
          <w:trHeight w:val="101"/>
        </w:trPr>
        <w:tc>
          <w:tcPr>
            <w:tcW w:w="2694" w:type="dxa"/>
            <w:shd w:val="clear" w:color="auto" w:fill="auto"/>
          </w:tcPr>
          <w:p w:rsidR="00C7498A" w:rsidRPr="00400B3A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400B3A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400B3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400B3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400B3A" w:rsidRDefault="00E628D6" w:rsidP="003C7FB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400B3A" w:rsidSect="00184EB4">
      <w:headerReference w:type="even" r:id="rId8"/>
      <w:pgSz w:w="11906" w:h="16838" w:code="9"/>
      <w:pgMar w:top="426" w:right="991" w:bottom="567" w:left="1560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0EC8" w:rsidRDefault="00C90EC8">
      <w:r>
        <w:separator/>
      </w:r>
    </w:p>
  </w:endnote>
  <w:endnote w:type="continuationSeparator" w:id="0">
    <w:p w:rsidR="00C90EC8" w:rsidRDefault="00C90E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0EC8" w:rsidRDefault="00C90EC8">
      <w:r>
        <w:separator/>
      </w:r>
    </w:p>
  </w:footnote>
  <w:footnote w:type="continuationSeparator" w:id="0">
    <w:p w:rsidR="00C90EC8" w:rsidRDefault="00C90E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9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16"/>
  </w:num>
  <w:num w:numId="4">
    <w:abstractNumId w:val="6"/>
  </w:num>
  <w:num w:numId="5">
    <w:abstractNumId w:val="7"/>
  </w:num>
  <w:num w:numId="6">
    <w:abstractNumId w:val="28"/>
  </w:num>
  <w:num w:numId="7">
    <w:abstractNumId w:val="14"/>
  </w:num>
  <w:num w:numId="8">
    <w:abstractNumId w:val="22"/>
  </w:num>
  <w:num w:numId="9">
    <w:abstractNumId w:val="21"/>
  </w:num>
  <w:num w:numId="10">
    <w:abstractNumId w:val="25"/>
  </w:num>
  <w:num w:numId="11">
    <w:abstractNumId w:val="15"/>
  </w:num>
  <w:num w:numId="12">
    <w:abstractNumId w:val="34"/>
  </w:num>
  <w:num w:numId="13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1"/>
  </w:num>
  <w:num w:numId="15">
    <w:abstractNumId w:val="1"/>
  </w:num>
  <w:num w:numId="16">
    <w:abstractNumId w:val="10"/>
  </w:num>
  <w:num w:numId="17">
    <w:abstractNumId w:val="32"/>
  </w:num>
  <w:num w:numId="18">
    <w:abstractNumId w:val="26"/>
  </w:num>
  <w:num w:numId="19">
    <w:abstractNumId w:val="4"/>
  </w:num>
  <w:num w:numId="20">
    <w:abstractNumId w:val="35"/>
  </w:num>
  <w:num w:numId="21">
    <w:abstractNumId w:val="19"/>
  </w:num>
  <w:num w:numId="22">
    <w:abstractNumId w:val="3"/>
  </w:num>
  <w:num w:numId="23">
    <w:abstractNumId w:val="5"/>
  </w:num>
  <w:num w:numId="24">
    <w:abstractNumId w:val="17"/>
  </w:num>
  <w:num w:numId="25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0"/>
  </w:num>
  <w:num w:numId="31">
    <w:abstractNumId w:val="18"/>
  </w:num>
  <w:num w:numId="32">
    <w:abstractNumId w:val="12"/>
  </w:num>
  <w:num w:numId="33">
    <w:abstractNumId w:val="33"/>
  </w:num>
  <w:num w:numId="34">
    <w:abstractNumId w:val="13"/>
  </w:num>
  <w:num w:numId="35">
    <w:abstractNumId w:val="9"/>
  </w:num>
  <w:num w:numId="36">
    <w:abstractNumId w:val="2"/>
  </w:num>
  <w:num w:numId="37">
    <w:abstractNumId w:val="8"/>
  </w:num>
  <w:num w:numId="38">
    <w:abstractNumId w:val="24"/>
  </w:num>
  <w:num w:numId="39">
    <w:abstractNumId w:val="20"/>
  </w:num>
  <w:num w:numId="40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527F"/>
    <w:rsid w:val="000174D1"/>
    <w:rsid w:val="000219E5"/>
    <w:rsid w:val="00021E44"/>
    <w:rsid w:val="0002319D"/>
    <w:rsid w:val="00024F26"/>
    <w:rsid w:val="00026B1C"/>
    <w:rsid w:val="0002783C"/>
    <w:rsid w:val="00027C61"/>
    <w:rsid w:val="00031032"/>
    <w:rsid w:val="000331CA"/>
    <w:rsid w:val="00033FC9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0359"/>
    <w:rsid w:val="0007215B"/>
    <w:rsid w:val="00074A64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66E2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1FC8"/>
    <w:rsid w:val="001770D1"/>
    <w:rsid w:val="00177F69"/>
    <w:rsid w:val="001804B2"/>
    <w:rsid w:val="00181295"/>
    <w:rsid w:val="00183237"/>
    <w:rsid w:val="00184D9F"/>
    <w:rsid w:val="00184EB4"/>
    <w:rsid w:val="00186A33"/>
    <w:rsid w:val="001874E0"/>
    <w:rsid w:val="0018766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021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D7668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26219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45D"/>
    <w:rsid w:val="00272DEC"/>
    <w:rsid w:val="00273057"/>
    <w:rsid w:val="0027385A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295D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43E6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B2A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53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A71DD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C7FB1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08B"/>
    <w:rsid w:val="003F64D0"/>
    <w:rsid w:val="003F6BD8"/>
    <w:rsid w:val="003F6C04"/>
    <w:rsid w:val="003F7066"/>
    <w:rsid w:val="003F75D6"/>
    <w:rsid w:val="00400B3A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506"/>
    <w:rsid w:val="0042386C"/>
    <w:rsid w:val="00427A8F"/>
    <w:rsid w:val="00430DDD"/>
    <w:rsid w:val="004318BD"/>
    <w:rsid w:val="00432040"/>
    <w:rsid w:val="0043495F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175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3696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501E"/>
    <w:rsid w:val="005450FC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1CD1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27970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62DF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14"/>
    <w:rsid w:val="007101E2"/>
    <w:rsid w:val="00711112"/>
    <w:rsid w:val="00711794"/>
    <w:rsid w:val="00712C83"/>
    <w:rsid w:val="00713A08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335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27F9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55CA"/>
    <w:rsid w:val="007A62EE"/>
    <w:rsid w:val="007A6594"/>
    <w:rsid w:val="007B1F94"/>
    <w:rsid w:val="007B2757"/>
    <w:rsid w:val="007B313D"/>
    <w:rsid w:val="007B4900"/>
    <w:rsid w:val="007B719F"/>
    <w:rsid w:val="007C2273"/>
    <w:rsid w:val="007C65F9"/>
    <w:rsid w:val="007C6890"/>
    <w:rsid w:val="007C69F0"/>
    <w:rsid w:val="007C6B57"/>
    <w:rsid w:val="007C7740"/>
    <w:rsid w:val="007D031B"/>
    <w:rsid w:val="007D0947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14E"/>
    <w:rsid w:val="008154D3"/>
    <w:rsid w:val="0081621A"/>
    <w:rsid w:val="00816B8B"/>
    <w:rsid w:val="00817367"/>
    <w:rsid w:val="00821444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58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726"/>
    <w:rsid w:val="008C784B"/>
    <w:rsid w:val="008C78A8"/>
    <w:rsid w:val="008D4521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1CF6"/>
    <w:rsid w:val="009327E5"/>
    <w:rsid w:val="00933872"/>
    <w:rsid w:val="0093401A"/>
    <w:rsid w:val="009345AE"/>
    <w:rsid w:val="009364DB"/>
    <w:rsid w:val="0094118A"/>
    <w:rsid w:val="009428F4"/>
    <w:rsid w:val="00942E6F"/>
    <w:rsid w:val="00944FA6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1DE7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712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1E78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655A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87EBE"/>
    <w:rsid w:val="00A90BEB"/>
    <w:rsid w:val="00A9300F"/>
    <w:rsid w:val="00A93F6A"/>
    <w:rsid w:val="00A94669"/>
    <w:rsid w:val="00A9501A"/>
    <w:rsid w:val="00AA08BB"/>
    <w:rsid w:val="00AA1893"/>
    <w:rsid w:val="00AA1953"/>
    <w:rsid w:val="00AA4356"/>
    <w:rsid w:val="00AA4703"/>
    <w:rsid w:val="00AA48E7"/>
    <w:rsid w:val="00AB1FC5"/>
    <w:rsid w:val="00AB2C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006D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43C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0EC8"/>
    <w:rsid w:val="00C9127A"/>
    <w:rsid w:val="00C91709"/>
    <w:rsid w:val="00C9183C"/>
    <w:rsid w:val="00C91F3D"/>
    <w:rsid w:val="00C92A0F"/>
    <w:rsid w:val="00C92AFF"/>
    <w:rsid w:val="00C93048"/>
    <w:rsid w:val="00C94156"/>
    <w:rsid w:val="00C952DE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1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4881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52D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2A0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E7D91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5523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96D"/>
    <w:rsid w:val="00F13E34"/>
    <w:rsid w:val="00F141C8"/>
    <w:rsid w:val="00F14806"/>
    <w:rsid w:val="00F16750"/>
    <w:rsid w:val="00F2003E"/>
    <w:rsid w:val="00F20768"/>
    <w:rsid w:val="00F2094E"/>
    <w:rsid w:val="00F20BB8"/>
    <w:rsid w:val="00F20F19"/>
    <w:rsid w:val="00F24EC6"/>
    <w:rsid w:val="00F24EEC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062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010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11F9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DDE69ED-B32F-49E0-85A4-6E052421B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FA4C92-F8D3-4AE2-9AB7-C2C5BE869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1081</TotalTime>
  <Pages>2</Pages>
  <Words>462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46</cp:revision>
  <cp:lastPrinted>2022-05-25T05:07:00Z</cp:lastPrinted>
  <dcterms:created xsi:type="dcterms:W3CDTF">2022-03-22T07:37:00Z</dcterms:created>
  <dcterms:modified xsi:type="dcterms:W3CDTF">2022-06-03T09:17:00Z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