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78137D" w:rsidTr="00987D5C">
        <w:trPr>
          <w:trHeight w:val="2430"/>
        </w:trPr>
        <w:tc>
          <w:tcPr>
            <w:tcW w:w="3828" w:type="dxa"/>
          </w:tcPr>
          <w:p w:rsidR="00D700DD" w:rsidRPr="0078137D" w:rsidRDefault="000E6FE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  <w:noProof/>
              </w:rPr>
              <w:drawing>
                <wp:inline distT="0" distB="0" distL="0" distR="0">
                  <wp:extent cx="652145" cy="604520"/>
                  <wp:effectExtent l="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145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87D5C" w:rsidRPr="0078137D" w:rsidRDefault="00987D5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  <w:p w:rsidR="001C4F8E" w:rsidRPr="0078137D" w:rsidRDefault="001C4F8E" w:rsidP="0078137D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/>
                <w:b/>
              </w:rPr>
            </w:pPr>
            <w:r w:rsidRPr="0078137D">
              <w:rPr>
                <w:rFonts w:ascii="PT Astra Serif" w:hAnsi="PT Astra Serif"/>
                <w:b/>
              </w:rPr>
              <w:t>ДЕПАРТАМЕНТ</w:t>
            </w:r>
          </w:p>
          <w:p w:rsidR="00D700DD" w:rsidRPr="0078137D" w:rsidRDefault="001C4F8E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b/>
              </w:rPr>
            </w:pPr>
            <w:r w:rsidRPr="0078137D">
              <w:rPr>
                <w:rFonts w:ascii="PT Astra Serif" w:hAnsi="PT Astra Serif"/>
                <w:b/>
              </w:rPr>
              <w:t>ПО УПРАВЛЕНИЮ ГОСУДАРСТВЕННОЙ СОБСТВЕННОСТЬЮ ТОМСКОЙ ОБЛАСТИ</w:t>
            </w:r>
          </w:p>
          <w:p w:rsidR="00987D5C" w:rsidRPr="0078137D" w:rsidRDefault="00987D5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Кирова пр., д. 20, г.Томск, 634034</w:t>
            </w: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 xml:space="preserve">тел. (3822) </w:t>
            </w:r>
            <w:r w:rsidR="00D01989" w:rsidRPr="0078137D">
              <w:rPr>
                <w:rFonts w:ascii="PT Astra Serif" w:hAnsi="PT Astra Serif"/>
              </w:rPr>
              <w:t>732-7</w:t>
            </w:r>
            <w:r w:rsidRPr="0078137D">
              <w:rPr>
                <w:rFonts w:ascii="PT Astra Serif" w:hAnsi="PT Astra Serif"/>
              </w:rPr>
              <w:t>00, факс (3822) 435-424</w:t>
            </w: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E-mail: dugsto@</w:t>
            </w:r>
            <w:r w:rsidR="00037C58" w:rsidRPr="0078137D">
              <w:rPr>
                <w:rFonts w:ascii="PT Astra Serif" w:hAnsi="PT Astra Serif"/>
                <w:lang w:val="en-US"/>
              </w:rPr>
              <w:t>g</w:t>
            </w:r>
            <w:r w:rsidR="00341C85" w:rsidRPr="0078137D">
              <w:rPr>
                <w:rFonts w:ascii="PT Astra Serif" w:hAnsi="PT Astra Serif"/>
                <w:lang w:val="en-US"/>
              </w:rPr>
              <w:t>ov</w:t>
            </w:r>
            <w:r w:rsidR="00341C85" w:rsidRPr="0078137D">
              <w:rPr>
                <w:rFonts w:ascii="PT Astra Serif" w:hAnsi="PT Astra Serif"/>
              </w:rPr>
              <w:t>70</w:t>
            </w:r>
            <w:r w:rsidRPr="0078137D">
              <w:rPr>
                <w:rFonts w:ascii="PT Astra Serif" w:hAnsi="PT Astra Serif"/>
              </w:rPr>
              <w:t>.ru</w:t>
            </w:r>
          </w:p>
          <w:p w:rsidR="00D700DD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 xml:space="preserve">ИНН/КПП </w:t>
            </w:r>
            <w:r w:rsidR="00962311" w:rsidRPr="0078137D">
              <w:rPr>
                <w:rFonts w:ascii="PT Astra Serif" w:hAnsi="PT Astra Serif"/>
              </w:rPr>
              <w:t xml:space="preserve">7017018464/701701001, </w:t>
            </w:r>
            <w:r w:rsidRPr="0078137D">
              <w:rPr>
                <w:rFonts w:ascii="PT Astra Serif" w:hAnsi="PT Astra Serif"/>
              </w:rPr>
              <w:t>ОГРН 1027000905447</w:t>
            </w:r>
          </w:p>
          <w:p w:rsidR="00D700DD" w:rsidRPr="0078137D" w:rsidRDefault="00D700DD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 w:val="restart"/>
          </w:tcPr>
          <w:p w:rsidR="00D700DD" w:rsidRPr="0078137D" w:rsidRDefault="00D700DD" w:rsidP="0078137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417" w:type="dxa"/>
            <w:vMerge w:val="restart"/>
          </w:tcPr>
          <w:p w:rsidR="00D700DD" w:rsidRPr="0078137D" w:rsidRDefault="00D700DD" w:rsidP="0078137D">
            <w:pPr>
              <w:pStyle w:val="a8"/>
              <w:rPr>
                <w:rFonts w:ascii="PT Astra Serif" w:hAnsi="PT Astra Serif"/>
                <w:b w:val="0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  <w:tr w:rsidR="00D700DD" w:rsidRPr="0078137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78137D" w:rsidRDefault="00D700DD" w:rsidP="0078137D">
            <w:pPr>
              <w:ind w:left="-98" w:right="-104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  <w:tr w:rsidR="00D700DD" w:rsidRPr="0078137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78137D" w:rsidRDefault="00D700DD" w:rsidP="0078137D">
            <w:pPr>
              <w:ind w:left="-98" w:right="-104"/>
              <w:rPr>
                <w:rFonts w:ascii="PT Astra Serif" w:hAnsi="PT Astra Serif"/>
              </w:rPr>
            </w:pPr>
          </w:p>
          <w:p w:rsidR="004B630F" w:rsidRPr="0078137D" w:rsidRDefault="004B630F" w:rsidP="0078137D">
            <w:pPr>
              <w:ind w:left="-98" w:right="-104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</w:tbl>
    <w:p w:rsidR="00C539FE" w:rsidRPr="0078137D" w:rsidRDefault="00C539FE" w:rsidP="0078137D">
      <w:pPr>
        <w:pStyle w:val="Default"/>
        <w:jc w:val="center"/>
        <w:rPr>
          <w:rFonts w:ascii="PT Astra Serif" w:hAnsi="PT Astra Serif"/>
        </w:rPr>
      </w:pPr>
      <w:r w:rsidRPr="0078137D">
        <w:rPr>
          <w:rFonts w:ascii="PT Astra Serif" w:hAnsi="PT Astra Serif"/>
          <w:b/>
          <w:bCs/>
        </w:rPr>
        <w:t>РЕШЕНИЕ</w:t>
      </w:r>
      <w:r w:rsidR="00694D7C" w:rsidRPr="0078137D">
        <w:rPr>
          <w:rFonts w:ascii="PT Astra Serif" w:hAnsi="PT Astra Serif"/>
          <w:b/>
          <w:bCs/>
        </w:rPr>
        <w:t xml:space="preserve"> № </w:t>
      </w:r>
      <w:r w:rsidR="00357953" w:rsidRPr="0078137D">
        <w:rPr>
          <w:rFonts w:ascii="PT Astra Serif" w:hAnsi="PT Astra Serif"/>
          <w:b/>
          <w:bCs/>
        </w:rPr>
        <w:t>1</w:t>
      </w:r>
      <w:r w:rsidR="00BA6273">
        <w:rPr>
          <w:rFonts w:ascii="PT Astra Serif" w:hAnsi="PT Astra Serif"/>
          <w:b/>
          <w:bCs/>
        </w:rPr>
        <w:t>40</w:t>
      </w:r>
    </w:p>
    <w:p w:rsidR="00C539FE" w:rsidRPr="0078137D" w:rsidRDefault="00D23FC4" w:rsidP="0078137D">
      <w:pPr>
        <w:pStyle w:val="Default"/>
        <w:jc w:val="center"/>
        <w:rPr>
          <w:rFonts w:ascii="PT Astra Serif" w:hAnsi="PT Astra Serif"/>
        </w:rPr>
      </w:pPr>
      <w:r w:rsidRPr="0078137D">
        <w:rPr>
          <w:rFonts w:ascii="PT Astra Serif" w:hAnsi="PT Astra Serif"/>
          <w:b/>
          <w:bCs/>
        </w:rPr>
        <w:t>к</w:t>
      </w:r>
      <w:r w:rsidR="00C539FE" w:rsidRPr="0078137D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78137D" w:rsidRDefault="00C539FE" w:rsidP="0078137D">
      <w:pPr>
        <w:jc w:val="center"/>
        <w:rPr>
          <w:rFonts w:ascii="PT Astra Serif" w:hAnsi="PT Astra Serif"/>
          <w:b/>
          <w:bCs/>
        </w:rPr>
      </w:pPr>
      <w:r w:rsidRPr="0078137D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78137D">
        <w:rPr>
          <w:rFonts w:ascii="PT Astra Serif" w:hAnsi="PT Astra Serif"/>
          <w:b/>
          <w:bCs/>
        </w:rPr>
        <w:t xml:space="preserve">на территории </w:t>
      </w:r>
      <w:r w:rsidR="00D23FC4" w:rsidRPr="0078137D">
        <w:rPr>
          <w:rFonts w:ascii="PT Astra Serif" w:hAnsi="PT Astra Serif"/>
          <w:b/>
        </w:rPr>
        <w:t>Т</w:t>
      </w:r>
      <w:r w:rsidR="00EB7466" w:rsidRPr="0078137D">
        <w:rPr>
          <w:rFonts w:ascii="PT Astra Serif" w:hAnsi="PT Astra Serif"/>
          <w:b/>
        </w:rPr>
        <w:t>омской области</w:t>
      </w:r>
    </w:p>
    <w:p w:rsidR="003D0096" w:rsidRPr="0078137D" w:rsidRDefault="00EB7466" w:rsidP="0078137D">
      <w:pPr>
        <w:jc w:val="center"/>
        <w:rPr>
          <w:rFonts w:ascii="PT Astra Serif" w:hAnsi="PT Astra Serif"/>
          <w:b/>
          <w:bCs/>
        </w:rPr>
      </w:pPr>
      <w:r w:rsidRPr="0078137D">
        <w:rPr>
          <w:rFonts w:ascii="PT Astra Serif" w:hAnsi="PT Astra Serif"/>
          <w:b/>
          <w:bCs/>
        </w:rPr>
        <w:t>(далее</w:t>
      </w:r>
      <w:r w:rsidR="00C539FE" w:rsidRPr="0078137D">
        <w:rPr>
          <w:rFonts w:ascii="PT Astra Serif" w:hAnsi="PT Astra Serif"/>
          <w:b/>
          <w:bCs/>
        </w:rPr>
        <w:t xml:space="preserve"> – комиссия)</w:t>
      </w:r>
    </w:p>
    <w:p w:rsidR="000E15E1" w:rsidRPr="0078137D" w:rsidRDefault="000E15E1" w:rsidP="0078137D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78137D" w:rsidTr="000D3D7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78137D" w:rsidRDefault="002A0E32" w:rsidP="0078137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  <w:r w:rsidR="003B2097" w:rsidRPr="0078137D">
              <w:rPr>
                <w:rFonts w:ascii="PT Astra Serif" w:hAnsi="PT Astra Serif"/>
              </w:rPr>
              <w:t xml:space="preserve"> </w:t>
            </w:r>
            <w:r w:rsidR="00BD0BAC" w:rsidRPr="0078137D">
              <w:rPr>
                <w:rFonts w:ascii="PT Astra Serif" w:hAnsi="PT Astra Serif"/>
              </w:rPr>
              <w:t>июня</w:t>
            </w:r>
            <w:r w:rsidR="00A3592B" w:rsidRPr="0078137D">
              <w:rPr>
                <w:rFonts w:ascii="PT Astra Serif" w:hAnsi="PT Astra Serif"/>
              </w:rPr>
              <w:t xml:space="preserve"> </w:t>
            </w:r>
            <w:r w:rsidR="00D23FC4" w:rsidRPr="0078137D">
              <w:rPr>
                <w:rFonts w:ascii="PT Astra Serif" w:hAnsi="PT Astra Serif"/>
              </w:rPr>
              <w:t>202</w:t>
            </w:r>
            <w:r w:rsidR="00544B67" w:rsidRPr="0078137D">
              <w:rPr>
                <w:rFonts w:ascii="PT Astra Serif" w:hAnsi="PT Astra Serif"/>
              </w:rPr>
              <w:t>2</w:t>
            </w:r>
            <w:r w:rsidR="00D23FC4" w:rsidRPr="0078137D">
              <w:rPr>
                <w:rFonts w:ascii="PT Astra Serif" w:hAnsi="PT Astra Serif"/>
              </w:rPr>
              <w:t xml:space="preserve"> года</w:t>
            </w:r>
          </w:p>
          <w:p w:rsidR="00D23FC4" w:rsidRPr="0078137D" w:rsidRDefault="00D23FC4" w:rsidP="0078137D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D23FC4" w:rsidRPr="0078137D" w:rsidRDefault="00D23FC4" w:rsidP="0078137D">
            <w:pPr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Место проведения: г. Томск, пр.</w:t>
            </w:r>
            <w:r w:rsidR="00E70CA3" w:rsidRPr="0078137D">
              <w:rPr>
                <w:rFonts w:ascii="PT Astra Serif" w:hAnsi="PT Astra Serif"/>
              </w:rPr>
              <w:t xml:space="preserve"> </w:t>
            </w:r>
            <w:r w:rsidRPr="0078137D">
              <w:rPr>
                <w:rFonts w:ascii="PT Astra Serif" w:hAnsi="PT Astra Serif"/>
              </w:rPr>
              <w:t>Кирова,</w:t>
            </w:r>
            <w:r w:rsidR="00C44A0E" w:rsidRPr="0078137D">
              <w:rPr>
                <w:rFonts w:ascii="PT Astra Serif" w:hAnsi="PT Astra Serif"/>
              </w:rPr>
              <w:t xml:space="preserve"> </w:t>
            </w:r>
            <w:r w:rsidRPr="0078137D">
              <w:rPr>
                <w:rFonts w:ascii="PT Astra Serif" w:hAnsi="PT Astra Serif"/>
              </w:rPr>
              <w:t>д.20,</w:t>
            </w:r>
            <w:r w:rsidR="00074A64" w:rsidRPr="0078137D">
              <w:rPr>
                <w:rFonts w:ascii="PT Astra Serif" w:hAnsi="PT Astra Serif"/>
              </w:rPr>
              <w:t xml:space="preserve"> заочно</w:t>
            </w:r>
          </w:p>
        </w:tc>
      </w:tr>
      <w:tr w:rsidR="00D23FC4" w:rsidRPr="0078137D" w:rsidTr="000D3D77">
        <w:tc>
          <w:tcPr>
            <w:tcW w:w="4674" w:type="dxa"/>
            <w:gridSpan w:val="5"/>
            <w:vMerge/>
            <w:shd w:val="clear" w:color="auto" w:fill="auto"/>
          </w:tcPr>
          <w:p w:rsidR="00D23FC4" w:rsidRPr="0078137D" w:rsidRDefault="00D23FC4" w:rsidP="0078137D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78137D" w:rsidRDefault="00C94156" w:rsidP="0078137D">
            <w:pPr>
              <w:rPr>
                <w:rFonts w:ascii="PT Astra Serif" w:hAnsi="PT Astra Serif"/>
              </w:rPr>
            </w:pPr>
          </w:p>
        </w:tc>
      </w:tr>
      <w:tr w:rsidR="005B19A8" w:rsidRPr="0078137D" w:rsidTr="000D3D77">
        <w:tc>
          <w:tcPr>
            <w:tcW w:w="9344" w:type="dxa"/>
            <w:gridSpan w:val="6"/>
            <w:shd w:val="clear" w:color="auto" w:fill="auto"/>
          </w:tcPr>
          <w:p w:rsidR="004B630F" w:rsidRPr="0078137D" w:rsidRDefault="005B19A8" w:rsidP="0078137D">
            <w:pPr>
              <w:pStyle w:val="af1"/>
            </w:pPr>
            <w:r w:rsidRPr="0078137D">
              <w:t>Комиссия в составе:</w:t>
            </w:r>
          </w:p>
          <w:p w:rsidR="00C94156" w:rsidRPr="0078137D" w:rsidRDefault="00C94156" w:rsidP="0078137D">
            <w:pPr>
              <w:pStyle w:val="af1"/>
            </w:pPr>
          </w:p>
        </w:tc>
      </w:tr>
      <w:tr w:rsidR="00544B67" w:rsidRPr="0078137D" w:rsidTr="000D3D77">
        <w:tc>
          <w:tcPr>
            <w:tcW w:w="3098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78137D" w:rsidTr="000D3D77">
        <w:tc>
          <w:tcPr>
            <w:tcW w:w="3098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  <w:r w:rsidRPr="0078137D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  <w:r w:rsidRPr="0078137D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78137D" w:rsidTr="000D3D77">
        <w:tc>
          <w:tcPr>
            <w:tcW w:w="3098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78137D" w:rsidRDefault="003A1DF2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</w:p>
        </w:tc>
      </w:tr>
      <w:tr w:rsidR="007727F9" w:rsidRPr="0078137D" w:rsidTr="000D3D77">
        <w:tc>
          <w:tcPr>
            <w:tcW w:w="3098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7727F9" w:rsidRPr="0078137D" w:rsidTr="000D3D77">
        <w:tc>
          <w:tcPr>
            <w:tcW w:w="3098" w:type="dxa"/>
            <w:gridSpan w:val="2"/>
            <w:shd w:val="clear" w:color="auto" w:fill="auto"/>
          </w:tcPr>
          <w:p w:rsidR="007727F9" w:rsidRPr="0078137D" w:rsidRDefault="007727F9" w:rsidP="0078137D">
            <w:pPr>
              <w:jc w:val="both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Лиманская Наталья Викторовна</w:t>
            </w:r>
          </w:p>
          <w:p w:rsidR="007727F9" w:rsidRPr="0078137D" w:rsidRDefault="007727F9" w:rsidP="0078137D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исполнительный директор Ассоциации «Совет муниципальных образований Томской области»</w:t>
            </w:r>
          </w:p>
        </w:tc>
      </w:tr>
      <w:tr w:rsidR="00BD0BAC" w:rsidRPr="0078137D" w:rsidTr="000D3D77">
        <w:tc>
          <w:tcPr>
            <w:tcW w:w="3098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  <w:r w:rsidRPr="0078137D"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  <w:r w:rsidRPr="0078137D">
              <w:t>заместитель руководителя Управления Росреестра по Томской области</w:t>
            </w:r>
          </w:p>
        </w:tc>
      </w:tr>
      <w:tr w:rsidR="00BD0BAC" w:rsidRPr="0078137D" w:rsidTr="000D3D77">
        <w:tc>
          <w:tcPr>
            <w:tcW w:w="3098" w:type="dxa"/>
            <w:gridSpan w:val="2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</w:p>
        </w:tc>
      </w:tr>
      <w:tr w:rsidR="00BD0BAC" w:rsidRPr="0078137D" w:rsidTr="000D3D77">
        <w:tc>
          <w:tcPr>
            <w:tcW w:w="2968" w:type="dxa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C1006D" w:rsidRPr="00AF713B" w:rsidRDefault="00736B16" w:rsidP="008216A4">
      <w:pPr>
        <w:numPr>
          <w:ilvl w:val="0"/>
          <w:numId w:val="44"/>
        </w:numPr>
        <w:autoSpaceDE w:val="0"/>
        <w:autoSpaceDN w:val="0"/>
        <w:adjustRightInd w:val="0"/>
        <w:ind w:left="0" w:firstLine="709"/>
        <w:jc w:val="both"/>
        <w:outlineLvl w:val="0"/>
        <w:rPr>
          <w:rFonts w:ascii="PT Astra Serif" w:hAnsi="PT Astra Serif"/>
          <w:shd w:val="clear" w:color="auto" w:fill="FFFF00"/>
        </w:rPr>
      </w:pPr>
      <w:r w:rsidRPr="00AF713B">
        <w:rPr>
          <w:rFonts w:ascii="PT Astra Serif" w:hAnsi="PT Astra Serif"/>
        </w:rPr>
        <w:t>Н</w:t>
      </w:r>
      <w:r w:rsidR="00AF3363" w:rsidRPr="00AF713B">
        <w:rPr>
          <w:rFonts w:ascii="PT Astra Serif" w:hAnsi="PT Astra Serif"/>
        </w:rPr>
        <w:t>а заседании</w:t>
      </w:r>
      <w:r w:rsidR="007D0CE5" w:rsidRPr="00AF713B">
        <w:rPr>
          <w:rFonts w:ascii="PT Astra Serif" w:hAnsi="PT Astra Serif"/>
        </w:rPr>
        <w:t xml:space="preserve"> комиссии</w:t>
      </w:r>
      <w:r w:rsidR="007F6C3C" w:rsidRPr="00AF713B">
        <w:rPr>
          <w:rFonts w:ascii="PT Astra Serif" w:hAnsi="PT Astra Serif"/>
        </w:rPr>
        <w:t xml:space="preserve"> </w:t>
      </w:r>
      <w:r w:rsidR="00AF3363" w:rsidRPr="00AF713B">
        <w:rPr>
          <w:rFonts w:ascii="PT Astra Serif" w:hAnsi="PT Astra Serif"/>
        </w:rPr>
        <w:t>рассмотре</w:t>
      </w:r>
      <w:r w:rsidR="007D0CE5" w:rsidRPr="00AF713B">
        <w:rPr>
          <w:rFonts w:ascii="PT Astra Serif" w:hAnsi="PT Astra Serif"/>
        </w:rPr>
        <w:t>но</w:t>
      </w:r>
      <w:r w:rsidR="007F6C3C" w:rsidRPr="00AF713B">
        <w:rPr>
          <w:rFonts w:ascii="PT Astra Serif" w:hAnsi="PT Astra Serif"/>
        </w:rPr>
        <w:t xml:space="preserve"> </w:t>
      </w:r>
      <w:r w:rsidR="00090572" w:rsidRPr="00AF713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2A0E32">
        <w:rPr>
          <w:rFonts w:ascii="PT Astra Serif" w:hAnsi="PT Astra Serif"/>
        </w:rPr>
        <w:t xml:space="preserve"> 0</w:t>
      </w:r>
      <w:r w:rsidR="00BA6273">
        <w:rPr>
          <w:rFonts w:ascii="PT Astra Serif" w:hAnsi="PT Astra Serif"/>
        </w:rPr>
        <w:t>8</w:t>
      </w:r>
      <w:r w:rsidR="002A0E32">
        <w:rPr>
          <w:rFonts w:ascii="PT Astra Serif" w:hAnsi="PT Astra Serif"/>
        </w:rPr>
        <w:t>.06</w:t>
      </w:r>
      <w:r w:rsidR="00AF713B" w:rsidRPr="00AF713B">
        <w:rPr>
          <w:rFonts w:ascii="PT Astra Serif" w:hAnsi="PT Astra Serif"/>
        </w:rPr>
        <w:t>.2022 вх. № 2022/</w:t>
      </w:r>
      <w:r w:rsidR="002A0E32">
        <w:rPr>
          <w:rFonts w:ascii="PT Astra Serif" w:hAnsi="PT Astra Serif"/>
        </w:rPr>
        <w:t>10</w:t>
      </w:r>
      <w:r w:rsidR="00BA6273">
        <w:rPr>
          <w:rFonts w:ascii="PT Astra Serif" w:hAnsi="PT Astra Serif"/>
        </w:rPr>
        <w:t>7</w:t>
      </w:r>
      <w:r w:rsidR="00AF713B" w:rsidRPr="00AF713B">
        <w:rPr>
          <w:rFonts w:ascii="PT Astra Serif" w:hAnsi="PT Astra Serif"/>
        </w:rPr>
        <w:t xml:space="preserve"> </w:t>
      </w:r>
      <w:r w:rsidR="00090572" w:rsidRPr="00AF713B">
        <w:rPr>
          <w:rFonts w:ascii="PT Astra Serif" w:hAnsi="PT Astra Serif"/>
        </w:rPr>
        <w:t>от</w:t>
      </w:r>
      <w:r w:rsidR="00AF713B" w:rsidRPr="00AF713B">
        <w:rPr>
          <w:rFonts w:ascii="PT Astra Serif" w:hAnsi="PT Astra Serif"/>
        </w:rPr>
        <w:t xml:space="preserve"> </w:t>
      </w:r>
      <w:r w:rsidR="00E04E36">
        <w:rPr>
          <w:rFonts w:ascii="PT Astra Serif" w:hAnsi="PT Astra Serif"/>
        </w:rPr>
        <w:t>ХХХ</w:t>
      </w:r>
      <w:r w:rsidR="00CF6B24">
        <w:t>,</w:t>
      </w:r>
      <w:r w:rsidR="00AF713B" w:rsidRPr="00AF713B">
        <w:rPr>
          <w:rFonts w:ascii="PT Astra Serif" w:hAnsi="PT Astra Serif"/>
        </w:rPr>
        <w:t xml:space="preserve"> </w:t>
      </w:r>
      <w:r w:rsidR="00A77FCC" w:rsidRPr="00AF713B">
        <w:rPr>
          <w:rFonts w:ascii="PT Astra Serif" w:hAnsi="PT Astra Serif"/>
          <w:shd w:val="clear" w:color="auto" w:fill="FFFFFF"/>
        </w:rPr>
        <w:t>а</w:t>
      </w:r>
      <w:r w:rsidR="00A77FCC" w:rsidRPr="00AF713B">
        <w:rPr>
          <w:rFonts w:ascii="PT Astra Serif" w:hAnsi="PT Astra Serif"/>
        </w:rPr>
        <w:t>дрес (место нахождения):</w:t>
      </w:r>
      <w:r w:rsidR="00E70CA3" w:rsidRPr="00AF713B">
        <w:rPr>
          <w:rFonts w:ascii="PT Astra Serif" w:hAnsi="PT Astra Serif"/>
        </w:rPr>
        <w:t xml:space="preserve"> </w:t>
      </w:r>
      <w:r w:rsidR="00E04E36">
        <w:t>ХХХ</w:t>
      </w:r>
      <w:r w:rsidR="00AF713B" w:rsidRPr="00430636">
        <w:rPr>
          <w:rFonts w:ascii="PT Astra Serif" w:hAnsi="PT Astra Serif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78137D" w:rsidTr="003A71DD">
        <w:trPr>
          <w:trHeight w:val="802"/>
        </w:trPr>
        <w:tc>
          <w:tcPr>
            <w:tcW w:w="4558" w:type="dxa"/>
            <w:shd w:val="clear" w:color="auto" w:fill="auto"/>
            <w:vAlign w:val="center"/>
          </w:tcPr>
          <w:p w:rsidR="00252F05" w:rsidRPr="0078137D" w:rsidRDefault="00252F05" w:rsidP="0078137D">
            <w:pPr>
              <w:pStyle w:val="af1"/>
            </w:pPr>
            <w:r w:rsidRPr="0078137D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78137D" w:rsidRDefault="00252F05" w:rsidP="0078137D">
            <w:pPr>
              <w:pStyle w:val="af1"/>
            </w:pPr>
            <w:r w:rsidRPr="0078137D">
              <w:t>Местонахождение и адрес (при наличии) объекта недвижимости</w:t>
            </w:r>
          </w:p>
        </w:tc>
      </w:tr>
      <w:tr w:rsidR="006A77CE" w:rsidRPr="0078137D" w:rsidTr="00142A47">
        <w:tc>
          <w:tcPr>
            <w:tcW w:w="4558" w:type="dxa"/>
            <w:shd w:val="clear" w:color="auto" w:fill="auto"/>
          </w:tcPr>
          <w:p w:rsidR="006A77CE" w:rsidRPr="0078137D" w:rsidRDefault="00BA6273" w:rsidP="0078137D">
            <w:pPr>
              <w:pStyle w:val="af1"/>
            </w:pPr>
            <w:r w:rsidRPr="00353492">
              <w:t>70:20:0000001:2874</w:t>
            </w:r>
          </w:p>
        </w:tc>
        <w:tc>
          <w:tcPr>
            <w:tcW w:w="4560" w:type="dxa"/>
            <w:shd w:val="clear" w:color="auto" w:fill="auto"/>
          </w:tcPr>
          <w:p w:rsidR="006A77CE" w:rsidRPr="0078137D" w:rsidRDefault="00BA6273" w:rsidP="00AF713B">
            <w:pPr>
              <w:jc w:val="both"/>
              <w:rPr>
                <w:rFonts w:ascii="PT Astra Serif" w:hAnsi="PT Astra Serif"/>
              </w:rPr>
            </w:pPr>
            <w:r w:rsidRPr="00353492">
              <w:t>Томская область, г. Стрежевой, ул. Ермакова, д. 16, стр. 8</w:t>
            </w:r>
            <w:r w:rsidRPr="00430636">
              <w:rPr>
                <w:rFonts w:ascii="PT Astra Serif" w:hAnsi="PT Astra Serif"/>
              </w:rPr>
              <w:t>.</w:t>
            </w:r>
          </w:p>
        </w:tc>
      </w:tr>
    </w:tbl>
    <w:p w:rsidR="00C1006D" w:rsidRPr="0078137D" w:rsidRDefault="00C1006D" w:rsidP="0078137D">
      <w:pPr>
        <w:pStyle w:val="Default"/>
        <w:ind w:firstLine="567"/>
        <w:jc w:val="both"/>
        <w:rPr>
          <w:rFonts w:ascii="PT Astra Serif" w:hAnsi="PT Astra Serif"/>
        </w:rPr>
      </w:pPr>
    </w:p>
    <w:p w:rsidR="00F565B9" w:rsidRPr="0078137D" w:rsidRDefault="007F4EF6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lastRenderedPageBreak/>
        <w:t xml:space="preserve">Основание подачи заявления: установление в отношении объекта недвижимости его рыночной стоимости в размере </w:t>
      </w:r>
      <w:r w:rsidR="00BA6273">
        <w:rPr>
          <w:rFonts w:ascii="PT Astra Serif" w:hAnsi="PT Astra Serif"/>
        </w:rPr>
        <w:t>2 439 260</w:t>
      </w:r>
      <w:r w:rsidR="00BA6273" w:rsidRPr="00430636">
        <w:rPr>
          <w:rFonts w:ascii="PT Astra Serif" w:hAnsi="PT Astra Serif"/>
        </w:rPr>
        <w:t xml:space="preserve"> (</w:t>
      </w:r>
      <w:r w:rsidR="00BA6273">
        <w:rPr>
          <w:rFonts w:ascii="PT Astra Serif" w:hAnsi="PT Astra Serif"/>
        </w:rPr>
        <w:t>два миллиона четыреста тридцать девять тысяч двести шестьдесят тысяч</w:t>
      </w:r>
      <w:r w:rsidR="00AF713B" w:rsidRPr="00430636">
        <w:rPr>
          <w:rFonts w:ascii="PT Astra Serif" w:hAnsi="PT Astra Serif"/>
        </w:rPr>
        <w:t xml:space="preserve">) </w:t>
      </w:r>
      <w:r w:rsidR="008A1F49" w:rsidRPr="00430636">
        <w:rPr>
          <w:rFonts w:ascii="PT Astra Serif" w:hAnsi="PT Astra Serif"/>
        </w:rPr>
        <w:t xml:space="preserve">рублей, определенной по состоянию на </w:t>
      </w:r>
      <w:r w:rsidR="002A0E32">
        <w:rPr>
          <w:rFonts w:ascii="PT Astra Serif" w:hAnsi="PT Astra Serif"/>
        </w:rPr>
        <w:t>0</w:t>
      </w:r>
      <w:r w:rsidR="00A85E79">
        <w:rPr>
          <w:rFonts w:ascii="PT Astra Serif" w:hAnsi="PT Astra Serif"/>
        </w:rPr>
        <w:t>1</w:t>
      </w:r>
      <w:r w:rsidR="00AF713B" w:rsidRPr="00430636">
        <w:rPr>
          <w:rFonts w:ascii="PT Astra Serif" w:hAnsi="PT Astra Serif"/>
        </w:rPr>
        <w:t>.0</w:t>
      </w:r>
      <w:r w:rsidR="00A85E79">
        <w:rPr>
          <w:rFonts w:ascii="PT Astra Serif" w:hAnsi="PT Astra Serif"/>
        </w:rPr>
        <w:t>1</w:t>
      </w:r>
      <w:r w:rsidR="00AF713B">
        <w:rPr>
          <w:rFonts w:ascii="PT Astra Serif" w:hAnsi="PT Astra Serif"/>
        </w:rPr>
        <w:t>.20</w:t>
      </w:r>
      <w:r w:rsidR="002A0E32">
        <w:rPr>
          <w:rFonts w:ascii="PT Astra Serif" w:hAnsi="PT Astra Serif"/>
        </w:rPr>
        <w:t>19</w:t>
      </w:r>
      <w:r w:rsidR="00AF713B" w:rsidRPr="0078137D">
        <w:rPr>
          <w:rFonts w:ascii="PT Astra Serif" w:hAnsi="PT Astra Serif"/>
        </w:rPr>
        <w:t xml:space="preserve"> </w:t>
      </w:r>
      <w:r w:rsidRPr="0078137D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78137D">
        <w:rPr>
          <w:rFonts w:ascii="PT Astra Serif" w:hAnsi="PT Astra Serif"/>
        </w:rPr>
        <w:t>, составленном оценщиком:</w:t>
      </w:r>
    </w:p>
    <w:p w:rsidR="00C1006D" w:rsidRPr="0078137D" w:rsidRDefault="00C1006D" w:rsidP="0078137D">
      <w:pPr>
        <w:pStyle w:val="Default"/>
        <w:ind w:firstLine="567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78137D" w:rsidTr="00EF3D77">
        <w:tc>
          <w:tcPr>
            <w:tcW w:w="2981" w:type="dxa"/>
            <w:shd w:val="clear" w:color="auto" w:fill="auto"/>
          </w:tcPr>
          <w:p w:rsidR="007507F4" w:rsidRPr="0078137D" w:rsidRDefault="007507F4" w:rsidP="0078137D">
            <w:pPr>
              <w:pStyle w:val="af1"/>
            </w:pPr>
            <w:r w:rsidRPr="0078137D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78137D" w:rsidRDefault="007507F4" w:rsidP="0078137D">
            <w:pPr>
              <w:pStyle w:val="af1"/>
            </w:pPr>
            <w:r w:rsidRPr="0078137D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78137D" w:rsidRDefault="007507F4" w:rsidP="0078137D">
            <w:pPr>
              <w:pStyle w:val="af1"/>
            </w:pPr>
            <w:r w:rsidRPr="0078137D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8A1F49" w:rsidRPr="005D3649" w:rsidTr="00EF3D77">
        <w:tc>
          <w:tcPr>
            <w:tcW w:w="2981" w:type="dxa"/>
            <w:shd w:val="clear" w:color="auto" w:fill="auto"/>
          </w:tcPr>
          <w:p w:rsidR="008A1F49" w:rsidRPr="00392545" w:rsidRDefault="00392545" w:rsidP="008A1F49">
            <w:pPr>
              <w:rPr>
                <w:rFonts w:ascii="PT Astra Serif" w:hAnsi="PT Astra Serif"/>
              </w:rPr>
            </w:pPr>
            <w:r w:rsidRPr="00392545">
              <w:rPr>
                <w:rFonts w:ascii="PT Astra Serif" w:hAnsi="PT Astra Serif"/>
              </w:rPr>
              <w:t>Замазчикова Светлана Павловна</w:t>
            </w:r>
          </w:p>
        </w:tc>
        <w:tc>
          <w:tcPr>
            <w:tcW w:w="3068" w:type="dxa"/>
            <w:shd w:val="clear" w:color="auto" w:fill="auto"/>
          </w:tcPr>
          <w:p w:rsidR="008A1F49" w:rsidRPr="00392545" w:rsidRDefault="005D3649" w:rsidP="00392545">
            <w:pPr>
              <w:rPr>
                <w:rFonts w:ascii="PT Astra Serif" w:hAnsi="PT Astra Serif"/>
              </w:rPr>
            </w:pPr>
            <w:r w:rsidRPr="00392545">
              <w:rPr>
                <w:rFonts w:ascii="PT Astra Serif" w:hAnsi="PT Astra Serif"/>
              </w:rPr>
              <w:t xml:space="preserve">член </w:t>
            </w:r>
            <w:r w:rsidR="00392545" w:rsidRPr="00392545">
              <w:rPr>
                <w:rFonts w:ascii="PT Astra Serif" w:hAnsi="PT Astra Serif"/>
              </w:rPr>
              <w:t>СМАО</w:t>
            </w:r>
          </w:p>
        </w:tc>
        <w:tc>
          <w:tcPr>
            <w:tcW w:w="3069" w:type="dxa"/>
            <w:shd w:val="clear" w:color="auto" w:fill="auto"/>
          </w:tcPr>
          <w:p w:rsidR="008A1F49" w:rsidRPr="005D3649" w:rsidRDefault="008A1F49" w:rsidP="00392545">
            <w:pPr>
              <w:rPr>
                <w:rFonts w:ascii="PT Astra Serif" w:hAnsi="PT Astra Serif"/>
              </w:rPr>
            </w:pPr>
            <w:r w:rsidRPr="00392545">
              <w:rPr>
                <w:rFonts w:ascii="PT Astra Serif" w:hAnsi="PT Astra Serif"/>
              </w:rPr>
              <w:t>Р</w:t>
            </w:r>
            <w:r w:rsidR="00392545" w:rsidRPr="00392545">
              <w:rPr>
                <w:rFonts w:ascii="PT Astra Serif" w:hAnsi="PT Astra Serif"/>
              </w:rPr>
              <w:t xml:space="preserve">егистрационный </w:t>
            </w:r>
            <w:r w:rsidRPr="00392545">
              <w:rPr>
                <w:rFonts w:ascii="PT Astra Serif" w:hAnsi="PT Astra Serif"/>
              </w:rPr>
              <w:t xml:space="preserve">номер </w:t>
            </w:r>
            <w:r w:rsidR="00392545" w:rsidRPr="00392545">
              <w:rPr>
                <w:rFonts w:ascii="PT Astra Serif" w:hAnsi="PT Astra Serif"/>
              </w:rPr>
              <w:t>389</w:t>
            </w:r>
            <w:r w:rsidR="005D3649" w:rsidRPr="00392545">
              <w:rPr>
                <w:rFonts w:ascii="PT Astra Serif" w:hAnsi="PT Astra Serif"/>
              </w:rPr>
              <w:t xml:space="preserve">, дата включения </w:t>
            </w:r>
            <w:r w:rsidR="00392545" w:rsidRPr="00392545">
              <w:rPr>
                <w:rFonts w:ascii="PT Astra Serif" w:hAnsi="PT Astra Serif"/>
              </w:rPr>
              <w:t>03.07.2007</w:t>
            </w:r>
          </w:p>
        </w:tc>
      </w:tr>
    </w:tbl>
    <w:p w:rsidR="008A1F49" w:rsidRDefault="008A1F49" w:rsidP="0078137D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184EB4" w:rsidRPr="0078137D" w:rsidRDefault="0061260E" w:rsidP="0061260E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</w:t>
      </w:r>
      <w:r w:rsidR="00184EB4" w:rsidRPr="0078137D">
        <w:rPr>
          <w:rFonts w:ascii="PT Astra Serif" w:hAnsi="PT Astra Serif"/>
        </w:rPr>
        <w:t>В результате рассмотрения заявления установлено:</w:t>
      </w:r>
    </w:p>
    <w:p w:rsidR="00BA6273" w:rsidRPr="002376CD" w:rsidRDefault="00BA6273" w:rsidP="00BA6273">
      <w:pPr>
        <w:ind w:firstLine="426"/>
        <w:jc w:val="both"/>
        <w:rPr>
          <w:rFonts w:ascii="PT Astra Serif" w:hAnsi="PT Astra Serif"/>
          <w:bCs/>
        </w:rPr>
      </w:pPr>
      <w:r w:rsidRPr="002376CD">
        <w:rPr>
          <w:rFonts w:ascii="PT Astra Serif" w:hAnsi="PT Astra Serif"/>
          <w:bCs/>
        </w:rPr>
        <w:t>По результатам анализа Отчета были выявлены следующие нарушения требований действующего на территории Российской Федерации законодательства об оценочной деятельности:</w:t>
      </w:r>
    </w:p>
    <w:p w:rsidR="00BA6273" w:rsidRDefault="00BA6273" w:rsidP="00BA6273">
      <w:pPr>
        <w:pStyle w:val="aff0"/>
        <w:spacing w:after="0" w:line="240" w:lineRule="auto"/>
        <w:ind w:left="0" w:firstLine="426"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 xml:space="preserve">Рыночная стоимость объекта оценки рассчитана Оценщиком на дату – </w:t>
      </w:r>
      <w:r w:rsidRPr="00EF53BC">
        <w:rPr>
          <w:rFonts w:ascii="PT Astra Serif" w:hAnsi="PT Astra Serif"/>
          <w:b/>
          <w:bCs/>
          <w:sz w:val="24"/>
          <w:szCs w:val="24"/>
        </w:rPr>
        <w:t>01.01.2019</w:t>
      </w:r>
      <w:r>
        <w:rPr>
          <w:rFonts w:ascii="PT Astra Serif" w:hAnsi="PT Astra Serif"/>
          <w:bCs/>
          <w:sz w:val="24"/>
          <w:szCs w:val="24"/>
        </w:rPr>
        <w:t xml:space="preserve">, что подтверждается информацией, представленной на стр. 1, 4, 50 Отчета, а также </w:t>
      </w:r>
      <w:r w:rsidRPr="00A245E7">
        <w:rPr>
          <w:rFonts w:ascii="PT Astra Serif" w:hAnsi="PT Astra Serif"/>
          <w:bCs/>
          <w:sz w:val="24"/>
          <w:szCs w:val="24"/>
        </w:rPr>
        <w:t>обзор</w:t>
      </w:r>
      <w:r>
        <w:rPr>
          <w:rFonts w:ascii="PT Astra Serif" w:hAnsi="PT Astra Serif"/>
          <w:bCs/>
          <w:sz w:val="24"/>
          <w:szCs w:val="24"/>
        </w:rPr>
        <w:t>ом</w:t>
      </w:r>
      <w:r w:rsidRPr="00A245E7">
        <w:rPr>
          <w:rFonts w:ascii="PT Astra Serif" w:hAnsi="PT Astra Serif"/>
          <w:bCs/>
          <w:sz w:val="24"/>
          <w:szCs w:val="24"/>
        </w:rPr>
        <w:t xml:space="preserve"> рынка объектов недвижимости, расположенных в г. </w:t>
      </w:r>
      <w:r>
        <w:rPr>
          <w:rFonts w:ascii="PT Astra Serif" w:hAnsi="PT Astra Serif"/>
          <w:bCs/>
          <w:sz w:val="24"/>
          <w:szCs w:val="24"/>
        </w:rPr>
        <w:t xml:space="preserve">Стрежевой, </w:t>
      </w:r>
      <w:r w:rsidRPr="00A245E7">
        <w:rPr>
          <w:rFonts w:ascii="PT Astra Serif" w:hAnsi="PT Astra Serif"/>
          <w:bCs/>
          <w:sz w:val="24"/>
          <w:szCs w:val="24"/>
        </w:rPr>
        <w:t>выполнен</w:t>
      </w:r>
      <w:r>
        <w:rPr>
          <w:rFonts w:ascii="PT Astra Serif" w:hAnsi="PT Astra Serif"/>
          <w:bCs/>
          <w:sz w:val="24"/>
          <w:szCs w:val="24"/>
        </w:rPr>
        <w:t>ным</w:t>
      </w:r>
      <w:r w:rsidRPr="00A245E7">
        <w:rPr>
          <w:rFonts w:ascii="PT Astra Serif" w:hAnsi="PT Astra Serif"/>
          <w:bCs/>
          <w:sz w:val="24"/>
          <w:szCs w:val="24"/>
        </w:rPr>
        <w:t xml:space="preserve"> по состоянию на </w:t>
      </w:r>
      <w:r w:rsidRPr="00EF53BC">
        <w:rPr>
          <w:rFonts w:ascii="PT Astra Serif" w:hAnsi="PT Astra Serif"/>
          <w:bCs/>
          <w:sz w:val="24"/>
          <w:szCs w:val="24"/>
        </w:rPr>
        <w:t>01.01.2019</w:t>
      </w:r>
      <w:r w:rsidRPr="00A245E7">
        <w:rPr>
          <w:rFonts w:ascii="PT Astra Serif" w:hAnsi="PT Astra Serif"/>
          <w:bCs/>
          <w:sz w:val="24"/>
          <w:szCs w:val="24"/>
        </w:rPr>
        <w:t xml:space="preserve"> г. </w:t>
      </w:r>
    </w:p>
    <w:p w:rsidR="00BA6273" w:rsidRDefault="00BA6273" w:rsidP="00BA62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 xml:space="preserve">        Вместе с тем, кадастровая стоимость</w:t>
      </w:r>
      <w:r w:rsidRPr="00A245E7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>в размере 4 388 252,78 руб., указанная Оценщиком</w:t>
      </w:r>
      <w:r w:rsidR="00C25141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>на</w:t>
      </w:r>
      <w:r w:rsidR="00C25141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>стр. 1 Отчета, была установлена Актом об определении кадастровой стоимости №АОКС-70/</w:t>
      </w:r>
      <w:r w:rsidRPr="00A245E7">
        <w:rPr>
          <w:rFonts w:ascii="PT Astra Serif" w:hAnsi="PT Astra Serif"/>
          <w:bCs/>
        </w:rPr>
        <w:t>2021/000124 от 22.07.2021</w:t>
      </w:r>
      <w:r>
        <w:rPr>
          <w:rFonts w:ascii="PT Astra Serif" w:hAnsi="PT Astra Serif"/>
          <w:bCs/>
        </w:rPr>
        <w:t xml:space="preserve"> по состоянию на </w:t>
      </w:r>
      <w:r w:rsidRPr="00EF53BC">
        <w:rPr>
          <w:rFonts w:ascii="PT Astra Serif" w:hAnsi="PT Astra Serif"/>
          <w:b/>
          <w:bCs/>
        </w:rPr>
        <w:t>22.07.2021</w:t>
      </w:r>
      <w:r w:rsidRPr="00A245E7">
        <w:rPr>
          <w:rFonts w:ascii="PT Astra Serif" w:hAnsi="PT Astra Serif"/>
          <w:bCs/>
        </w:rPr>
        <w:t>,</w:t>
      </w:r>
      <w:r>
        <w:rPr>
          <w:rFonts w:ascii="PT Astra Serif" w:hAnsi="PT Astra Serif"/>
          <w:bCs/>
        </w:rPr>
        <w:t xml:space="preserve"> о чем свидетельствует Выписка из ЕГРН от 27.05.2022 о кадастровой стоимости объекта недвижимости, представленная Оценщиком в Приложении на стр. 79 Отчета</w:t>
      </w:r>
    </w:p>
    <w:p w:rsidR="00BA6273" w:rsidRDefault="00BA6273" w:rsidP="00BA6273">
      <w:pPr>
        <w:pStyle w:val="aff0"/>
        <w:spacing w:after="0" w:line="240" w:lineRule="auto"/>
        <w:ind w:left="0" w:firstLine="426"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 xml:space="preserve">Таким образом, дата оценки рыночной стоимости в Отчете, которая может быть использована для установления в качестве кадастровой стоимости и внесения результатов в Единый государственный реестр недвижимости, не соответствует дате, на которую определена и установлена в настоящее время кадастровая стоимость объекта оценки. </w:t>
      </w:r>
    </w:p>
    <w:p w:rsidR="00BA6273" w:rsidRDefault="00BA6273" w:rsidP="00BA6273">
      <w:pPr>
        <w:pStyle w:val="aff0"/>
        <w:spacing w:after="0" w:line="240" w:lineRule="auto"/>
        <w:ind w:left="0" w:firstLine="426"/>
        <w:jc w:val="both"/>
        <w:rPr>
          <w:rFonts w:ascii="PT Astra Serif" w:hAnsi="PT Astra Serif"/>
          <w:bCs/>
          <w:sz w:val="24"/>
          <w:szCs w:val="24"/>
        </w:rPr>
      </w:pPr>
      <w:r w:rsidRPr="00124C05">
        <w:rPr>
          <w:rFonts w:ascii="PT Astra Serif" w:hAnsi="PT Astra Serif"/>
          <w:bCs/>
          <w:sz w:val="24"/>
          <w:szCs w:val="24"/>
        </w:rPr>
        <w:t>Несо</w:t>
      </w:r>
      <w:r>
        <w:rPr>
          <w:rFonts w:ascii="PT Astra Serif" w:hAnsi="PT Astra Serif"/>
          <w:bCs/>
          <w:sz w:val="24"/>
          <w:szCs w:val="24"/>
        </w:rPr>
        <w:t>о</w:t>
      </w:r>
      <w:r w:rsidRPr="00124C05">
        <w:rPr>
          <w:rFonts w:ascii="PT Astra Serif" w:hAnsi="PT Astra Serif"/>
          <w:bCs/>
          <w:sz w:val="24"/>
          <w:szCs w:val="24"/>
        </w:rPr>
        <w:t xml:space="preserve">тветствие даты оценки в Отчете дате определения кадастровой стоимости противоречит </w:t>
      </w:r>
      <w:r>
        <w:rPr>
          <w:rFonts w:ascii="PT Astra Serif" w:hAnsi="PT Astra Serif"/>
          <w:bCs/>
          <w:sz w:val="24"/>
          <w:szCs w:val="24"/>
        </w:rPr>
        <w:t>требованиям</w:t>
      </w:r>
      <w:r w:rsidRPr="00124C05">
        <w:rPr>
          <w:rFonts w:ascii="PT Astra Serif" w:hAnsi="PT Astra Serif"/>
          <w:bCs/>
          <w:sz w:val="24"/>
          <w:szCs w:val="24"/>
        </w:rPr>
        <w:t xml:space="preserve"> </w:t>
      </w:r>
      <w:r w:rsidRPr="00473CBA">
        <w:rPr>
          <w:rFonts w:ascii="PT Astra Serif" w:hAnsi="PT Astra Serif"/>
          <w:bCs/>
          <w:sz w:val="24"/>
          <w:szCs w:val="24"/>
        </w:rPr>
        <w:t>части 7 статьи 22 Федерального закона от 03.07.2016 г. №237-ФЗ «О государственной кадастровой оценке»: «Результаты определения кадастровой стоимости могут быть оспорены в комиссии или в суде на основании установления в отношении объекта недвижимости его рыночной стоимости, определенной на дату, по состоянию на которую определена его кадастровая стоимость».</w:t>
      </w:r>
    </w:p>
    <w:p w:rsidR="00BA6273" w:rsidRDefault="00BA6273" w:rsidP="00BA6273">
      <w:pPr>
        <w:tabs>
          <w:tab w:val="num" w:pos="0"/>
        </w:tabs>
        <w:jc w:val="both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  <w:t xml:space="preserve">        </w:t>
      </w:r>
      <w:r w:rsidRPr="00473CBA">
        <w:rPr>
          <w:rFonts w:ascii="PT Astra Serif" w:hAnsi="PT Astra Serif"/>
          <w:bCs/>
        </w:rPr>
        <w:t>Таким образом, исходя из вышеуказанного, выводы и результаты оценки в рассматриваемом Отчете не могут быть признаны достоверными для целей установления кадастровой стоимости объекта недвижимости в размере его рыночной стоимости</w:t>
      </w:r>
      <w:r w:rsidRPr="00D361A1">
        <w:rPr>
          <w:rFonts w:ascii="PT Astra Serif" w:hAnsi="PT Astra Serif"/>
          <w:b/>
          <w:bCs/>
        </w:rPr>
        <w:t xml:space="preserve">. </w:t>
      </w:r>
    </w:p>
    <w:p w:rsidR="00BA6273" w:rsidRPr="00430636" w:rsidRDefault="00BA6273" w:rsidP="00BA62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30636">
        <w:rPr>
          <w:rFonts w:ascii="PT Astra Serif" w:hAnsi="PT Astra Serif"/>
        </w:rPr>
        <w:tab/>
      </w:r>
    </w:p>
    <w:p w:rsidR="00BA6273" w:rsidRDefault="00BA6273" w:rsidP="00BA62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30636">
        <w:rPr>
          <w:rFonts w:ascii="PT Astra Serif" w:hAnsi="PT Astra Serif"/>
        </w:rPr>
        <w:t xml:space="preserve">         Комиссией принято РЕШЕНИЕ: </w:t>
      </w:r>
    </w:p>
    <w:p w:rsidR="00BA6273" w:rsidRPr="00430636" w:rsidRDefault="00BA6273" w:rsidP="00BA6273">
      <w:pPr>
        <w:ind w:firstLine="567"/>
        <w:jc w:val="both"/>
        <w:rPr>
          <w:rFonts w:ascii="PT Astra Serif" w:hAnsi="PT Astra Serif"/>
        </w:rPr>
      </w:pPr>
      <w:r w:rsidRPr="00430636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E04E36">
        <w:rPr>
          <w:rFonts w:ascii="PT Astra Serif" w:hAnsi="PT Astra Serif"/>
        </w:rPr>
        <w:t>ХХХ</w:t>
      </w:r>
      <w:bookmarkStart w:id="0" w:name="_GoBack"/>
      <w:bookmarkEnd w:id="0"/>
      <w:r w:rsidRPr="00430636">
        <w:rPr>
          <w:rFonts w:ascii="PT Astra Serif" w:hAnsi="PT Astra Serif"/>
        </w:rPr>
        <w:t xml:space="preserve"> об оспаривании кадастровой стоимости объекта недвижимости с кадастровым номером </w:t>
      </w:r>
      <w:r w:rsidRPr="00353492">
        <w:t>70:20:0000001:2874</w:t>
      </w:r>
      <w:r w:rsidRPr="00430636">
        <w:rPr>
          <w:rFonts w:ascii="PT Astra Serif" w:hAnsi="PT Astra Serif"/>
        </w:rPr>
        <w:t xml:space="preserve">, расположенного по адресу: </w:t>
      </w:r>
      <w:r w:rsidRPr="00353492">
        <w:t>Томская область, г. Стрежевой, ул. Ермакова, д. 16, стр. 8</w:t>
      </w:r>
      <w:r w:rsidRPr="00430636">
        <w:rPr>
          <w:rFonts w:ascii="PT Astra Serif" w:hAnsi="PT Astra Serif"/>
        </w:rPr>
        <w:t>.</w:t>
      </w:r>
    </w:p>
    <w:p w:rsidR="00BA6273" w:rsidRPr="00430636" w:rsidRDefault="00BA6273" w:rsidP="00BA6273">
      <w:pPr>
        <w:pStyle w:val="Default"/>
        <w:ind w:firstLine="567"/>
        <w:jc w:val="both"/>
        <w:rPr>
          <w:rFonts w:ascii="PT Astra Serif" w:hAnsi="PT Astra Serif"/>
        </w:rPr>
      </w:pPr>
    </w:p>
    <w:p w:rsidR="007A55CA" w:rsidRPr="0078137D" w:rsidRDefault="007A55CA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Результаты заочного голосования за принятое решение:</w:t>
      </w:r>
    </w:p>
    <w:p w:rsidR="007A55CA" w:rsidRPr="0078137D" w:rsidRDefault="007A55CA" w:rsidP="0078137D">
      <w:pPr>
        <w:pStyle w:val="Default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Малиновская Елена Юрьевна – за;</w:t>
      </w:r>
    </w:p>
    <w:p w:rsidR="00BD0BAC" w:rsidRPr="0078137D" w:rsidRDefault="00BD0BAC" w:rsidP="0078137D">
      <w:pPr>
        <w:pStyle w:val="Default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Лабуткина Людмила Александровна – за;</w:t>
      </w:r>
    </w:p>
    <w:p w:rsidR="007A55CA" w:rsidRPr="0078137D" w:rsidRDefault="007A55CA" w:rsidP="0078137D">
      <w:pPr>
        <w:pStyle w:val="Default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Лиманская Наталья Викторовна – за;</w:t>
      </w:r>
    </w:p>
    <w:p w:rsidR="007A55CA" w:rsidRPr="0078137D" w:rsidRDefault="007A55CA" w:rsidP="0078137D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Мельникова Екатерина Феликсовна – за;</w:t>
      </w:r>
    </w:p>
    <w:p w:rsidR="007A55CA" w:rsidRPr="0078137D" w:rsidRDefault="007A55CA" w:rsidP="0078137D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Чадаева Инна Валерьевна – за.</w:t>
      </w:r>
    </w:p>
    <w:p w:rsidR="004E3F7D" w:rsidRPr="0078137D" w:rsidRDefault="0078340A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lastRenderedPageBreak/>
        <w:t>Решений об отводах не принималось.</w:t>
      </w:r>
    </w:p>
    <w:p w:rsidR="008749C1" w:rsidRPr="0078137D" w:rsidRDefault="008749C1" w:rsidP="0078137D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Настоящее решение может быть оспорено в суде.</w:t>
      </w:r>
    </w:p>
    <w:p w:rsidR="008749C1" w:rsidRPr="0078137D" w:rsidRDefault="008749C1" w:rsidP="0078137D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78137D" w:rsidRDefault="003579EC" w:rsidP="0078137D">
      <w:pPr>
        <w:pStyle w:val="Default"/>
        <w:jc w:val="both"/>
        <w:rPr>
          <w:rFonts w:ascii="PT Astra Serif" w:hAnsi="PT Astra Serif"/>
          <w:b/>
          <w:bCs/>
        </w:rPr>
      </w:pPr>
    </w:p>
    <w:p w:rsidR="00184EB4" w:rsidRPr="0078137D" w:rsidRDefault="00184EB4" w:rsidP="0078137D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78137D" w:rsidRDefault="00856198" w:rsidP="0078137D">
      <w:pPr>
        <w:pStyle w:val="Default"/>
        <w:jc w:val="both"/>
        <w:rPr>
          <w:rFonts w:ascii="PT Astra Serif" w:hAnsi="PT Astra Serif"/>
          <w:bCs/>
        </w:rPr>
      </w:pPr>
      <w:r w:rsidRPr="0078137D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78137D">
        <w:rPr>
          <w:rFonts w:ascii="PT Astra Serif" w:hAnsi="PT Astra Serif"/>
          <w:bCs/>
        </w:rPr>
        <w:t xml:space="preserve">                        </w:t>
      </w:r>
      <w:r w:rsidRPr="0078137D">
        <w:rPr>
          <w:rFonts w:ascii="PT Astra Serif" w:hAnsi="PT Astra Serif"/>
          <w:bCs/>
        </w:rPr>
        <w:t xml:space="preserve">  </w:t>
      </w:r>
      <w:r w:rsidR="00CC1114" w:rsidRPr="0078137D">
        <w:rPr>
          <w:rFonts w:ascii="PT Astra Serif" w:hAnsi="PT Astra Serif"/>
          <w:bCs/>
        </w:rPr>
        <w:t xml:space="preserve">           </w:t>
      </w:r>
      <w:r w:rsidR="00544B67" w:rsidRPr="0078137D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78137D" w:rsidTr="003C7FB1">
        <w:trPr>
          <w:trHeight w:val="101"/>
        </w:trPr>
        <w:tc>
          <w:tcPr>
            <w:tcW w:w="2694" w:type="dxa"/>
            <w:shd w:val="clear" w:color="auto" w:fill="auto"/>
          </w:tcPr>
          <w:p w:rsidR="00C7498A" w:rsidRPr="0078137D" w:rsidRDefault="00C7498A" w:rsidP="0078137D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78137D" w:rsidRDefault="00544B67" w:rsidP="0078137D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78137D" w:rsidRDefault="00544B67" w:rsidP="0078137D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78137D" w:rsidRDefault="00544B67" w:rsidP="0078137D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78137D" w:rsidRDefault="00E628D6" w:rsidP="0078137D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sectPr w:rsidR="00E628D6" w:rsidRPr="0078137D" w:rsidSect="00184EB4">
      <w:headerReference w:type="even" r:id="rId9"/>
      <w:pgSz w:w="11906" w:h="16838" w:code="9"/>
      <w:pgMar w:top="426" w:right="991" w:bottom="567" w:left="1560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6A24" w:rsidRDefault="00176A24">
      <w:r>
        <w:separator/>
      </w:r>
    </w:p>
  </w:endnote>
  <w:endnote w:type="continuationSeparator" w:id="0">
    <w:p w:rsidR="00176A24" w:rsidRDefault="00176A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6A24" w:rsidRDefault="00176A24">
      <w:r>
        <w:separator/>
      </w:r>
    </w:p>
  </w:footnote>
  <w:footnote w:type="continuationSeparator" w:id="0">
    <w:p w:rsidR="00176A24" w:rsidRDefault="00176A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93C25"/>
    <w:multiLevelType w:val="hybridMultilevel"/>
    <w:tmpl w:val="F41A4150"/>
    <w:lvl w:ilvl="0" w:tplc="5C767D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3D53D4"/>
    <w:multiLevelType w:val="hybridMultilevel"/>
    <w:tmpl w:val="7B6EB870"/>
    <w:lvl w:ilvl="0" w:tplc="BB7888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8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9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0F5014"/>
    <w:multiLevelType w:val="hybridMultilevel"/>
    <w:tmpl w:val="7D163860"/>
    <w:lvl w:ilvl="0" w:tplc="42727DD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6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32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3A37C7"/>
    <w:multiLevelType w:val="hybridMultilevel"/>
    <w:tmpl w:val="FD1C9FDE"/>
    <w:lvl w:ilvl="0" w:tplc="AAC6FC1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0"/>
  </w:num>
  <w:num w:numId="3">
    <w:abstractNumId w:val="18"/>
  </w:num>
  <w:num w:numId="4">
    <w:abstractNumId w:val="8"/>
  </w:num>
  <w:num w:numId="5">
    <w:abstractNumId w:val="9"/>
  </w:num>
  <w:num w:numId="6">
    <w:abstractNumId w:val="31"/>
  </w:num>
  <w:num w:numId="7">
    <w:abstractNumId w:val="16"/>
  </w:num>
  <w:num w:numId="8">
    <w:abstractNumId w:val="25"/>
  </w:num>
  <w:num w:numId="9">
    <w:abstractNumId w:val="24"/>
  </w:num>
  <w:num w:numId="10">
    <w:abstractNumId w:val="28"/>
  </w:num>
  <w:num w:numId="11">
    <w:abstractNumId w:val="17"/>
  </w:num>
  <w:num w:numId="12">
    <w:abstractNumId w:val="37"/>
  </w:num>
  <w:num w:numId="13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4"/>
  </w:num>
  <w:num w:numId="15">
    <w:abstractNumId w:val="2"/>
  </w:num>
  <w:num w:numId="16">
    <w:abstractNumId w:val="12"/>
  </w:num>
  <w:num w:numId="17">
    <w:abstractNumId w:val="35"/>
  </w:num>
  <w:num w:numId="18">
    <w:abstractNumId w:val="29"/>
  </w:num>
  <w:num w:numId="19">
    <w:abstractNumId w:val="6"/>
  </w:num>
  <w:num w:numId="20">
    <w:abstractNumId w:val="38"/>
  </w:num>
  <w:num w:numId="21">
    <w:abstractNumId w:val="21"/>
  </w:num>
  <w:num w:numId="22">
    <w:abstractNumId w:val="5"/>
  </w:num>
  <w:num w:numId="23">
    <w:abstractNumId w:val="7"/>
  </w:num>
  <w:num w:numId="24">
    <w:abstractNumId w:val="19"/>
  </w:num>
  <w:num w:numId="25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1"/>
  </w:num>
  <w:num w:numId="31">
    <w:abstractNumId w:val="20"/>
  </w:num>
  <w:num w:numId="32">
    <w:abstractNumId w:val="14"/>
  </w:num>
  <w:num w:numId="33">
    <w:abstractNumId w:val="36"/>
  </w:num>
  <w:num w:numId="34">
    <w:abstractNumId w:val="15"/>
  </w:num>
  <w:num w:numId="35">
    <w:abstractNumId w:val="11"/>
  </w:num>
  <w:num w:numId="36">
    <w:abstractNumId w:val="4"/>
  </w:num>
  <w:num w:numId="37">
    <w:abstractNumId w:val="10"/>
  </w:num>
  <w:num w:numId="38">
    <w:abstractNumId w:val="27"/>
  </w:num>
  <w:num w:numId="39">
    <w:abstractNumId w:val="23"/>
  </w:num>
  <w:num w:numId="40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"/>
  </w:num>
  <w:num w:numId="43">
    <w:abstractNumId w:val="22"/>
  </w:num>
  <w:num w:numId="44">
    <w:abstractNumId w:val="0"/>
  </w:num>
  <w:num w:numId="45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527F"/>
    <w:rsid w:val="000174D1"/>
    <w:rsid w:val="000219E5"/>
    <w:rsid w:val="00021E44"/>
    <w:rsid w:val="0002319D"/>
    <w:rsid w:val="00024F26"/>
    <w:rsid w:val="00026B1C"/>
    <w:rsid w:val="0002783C"/>
    <w:rsid w:val="00027C61"/>
    <w:rsid w:val="00031032"/>
    <w:rsid w:val="000331CA"/>
    <w:rsid w:val="00033FC9"/>
    <w:rsid w:val="00035199"/>
    <w:rsid w:val="0003635F"/>
    <w:rsid w:val="00037AC5"/>
    <w:rsid w:val="00037C58"/>
    <w:rsid w:val="00041E39"/>
    <w:rsid w:val="00042BE7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0359"/>
    <w:rsid w:val="0007215B"/>
    <w:rsid w:val="00074A64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2CC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D77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66E2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1FC8"/>
    <w:rsid w:val="00176A24"/>
    <w:rsid w:val="001770D1"/>
    <w:rsid w:val="00177F69"/>
    <w:rsid w:val="001804B2"/>
    <w:rsid w:val="00181295"/>
    <w:rsid w:val="00183237"/>
    <w:rsid w:val="00184D9F"/>
    <w:rsid w:val="00184EB4"/>
    <w:rsid w:val="00186A33"/>
    <w:rsid w:val="001874E0"/>
    <w:rsid w:val="00187660"/>
    <w:rsid w:val="00187BA2"/>
    <w:rsid w:val="00191FA8"/>
    <w:rsid w:val="00192F11"/>
    <w:rsid w:val="001A091C"/>
    <w:rsid w:val="001A0F2F"/>
    <w:rsid w:val="001A221A"/>
    <w:rsid w:val="001A2FC4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021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D7668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26219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45D"/>
    <w:rsid w:val="00272DEC"/>
    <w:rsid w:val="00273057"/>
    <w:rsid w:val="0027385A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24B6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E32"/>
    <w:rsid w:val="002A0FF9"/>
    <w:rsid w:val="002A2442"/>
    <w:rsid w:val="002A7FFD"/>
    <w:rsid w:val="002B235A"/>
    <w:rsid w:val="002B295D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3AF9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43E6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B2A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53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545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A71DD"/>
    <w:rsid w:val="003B11EB"/>
    <w:rsid w:val="003B1A00"/>
    <w:rsid w:val="003B209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C7FB1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08B"/>
    <w:rsid w:val="003F64D0"/>
    <w:rsid w:val="003F6BD8"/>
    <w:rsid w:val="003F6C04"/>
    <w:rsid w:val="003F7066"/>
    <w:rsid w:val="003F75D6"/>
    <w:rsid w:val="00400B3A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506"/>
    <w:rsid w:val="0042386C"/>
    <w:rsid w:val="00427A8F"/>
    <w:rsid w:val="00430DDD"/>
    <w:rsid w:val="004318BD"/>
    <w:rsid w:val="00432040"/>
    <w:rsid w:val="0043495F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175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3696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501E"/>
    <w:rsid w:val="005450FC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1CD1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D3649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260E"/>
    <w:rsid w:val="0061321E"/>
    <w:rsid w:val="006145D8"/>
    <w:rsid w:val="006147C9"/>
    <w:rsid w:val="006149FF"/>
    <w:rsid w:val="006165AB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27970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62DF"/>
    <w:rsid w:val="00647D34"/>
    <w:rsid w:val="006540E0"/>
    <w:rsid w:val="00654E8D"/>
    <w:rsid w:val="00656D04"/>
    <w:rsid w:val="00657DCE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875D0"/>
    <w:rsid w:val="0069075B"/>
    <w:rsid w:val="0069075D"/>
    <w:rsid w:val="00690C03"/>
    <w:rsid w:val="00692F88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19E6"/>
    <w:rsid w:val="006E2849"/>
    <w:rsid w:val="006E7391"/>
    <w:rsid w:val="006F0A4C"/>
    <w:rsid w:val="006F12B3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14"/>
    <w:rsid w:val="007101E2"/>
    <w:rsid w:val="00711112"/>
    <w:rsid w:val="00711794"/>
    <w:rsid w:val="00712C83"/>
    <w:rsid w:val="00713A08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335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27F9"/>
    <w:rsid w:val="00773817"/>
    <w:rsid w:val="007748D0"/>
    <w:rsid w:val="00774F47"/>
    <w:rsid w:val="00776B0A"/>
    <w:rsid w:val="00780601"/>
    <w:rsid w:val="00780BAA"/>
    <w:rsid w:val="00780DD1"/>
    <w:rsid w:val="0078137D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55CA"/>
    <w:rsid w:val="007A62EE"/>
    <w:rsid w:val="007A6594"/>
    <w:rsid w:val="007A78D6"/>
    <w:rsid w:val="007B1F94"/>
    <w:rsid w:val="007B2757"/>
    <w:rsid w:val="007B313D"/>
    <w:rsid w:val="007B4900"/>
    <w:rsid w:val="007B719F"/>
    <w:rsid w:val="007C2273"/>
    <w:rsid w:val="007C65F9"/>
    <w:rsid w:val="007C6890"/>
    <w:rsid w:val="007C69F0"/>
    <w:rsid w:val="007C6B57"/>
    <w:rsid w:val="007C7740"/>
    <w:rsid w:val="007D031B"/>
    <w:rsid w:val="007D0947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AB"/>
    <w:rsid w:val="007F78D5"/>
    <w:rsid w:val="007F7B55"/>
    <w:rsid w:val="00801E19"/>
    <w:rsid w:val="0080395A"/>
    <w:rsid w:val="0080436E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444"/>
    <w:rsid w:val="00821A02"/>
    <w:rsid w:val="00821D06"/>
    <w:rsid w:val="00821DDA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6E58"/>
    <w:rsid w:val="00867AD8"/>
    <w:rsid w:val="00870045"/>
    <w:rsid w:val="00870C51"/>
    <w:rsid w:val="00871059"/>
    <w:rsid w:val="008749C1"/>
    <w:rsid w:val="00875328"/>
    <w:rsid w:val="0087758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1F49"/>
    <w:rsid w:val="008A2054"/>
    <w:rsid w:val="008A2817"/>
    <w:rsid w:val="008A4D8A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726"/>
    <w:rsid w:val="008C784B"/>
    <w:rsid w:val="008C78A8"/>
    <w:rsid w:val="008D4521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E7654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1CF6"/>
    <w:rsid w:val="009327E5"/>
    <w:rsid w:val="00933872"/>
    <w:rsid w:val="0093401A"/>
    <w:rsid w:val="009345AE"/>
    <w:rsid w:val="009364DB"/>
    <w:rsid w:val="0094118A"/>
    <w:rsid w:val="009428F4"/>
    <w:rsid w:val="00942E6F"/>
    <w:rsid w:val="00944FA6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4AA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0827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1DE7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712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1E78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655A"/>
    <w:rsid w:val="00A77FCC"/>
    <w:rsid w:val="00A8192B"/>
    <w:rsid w:val="00A8314E"/>
    <w:rsid w:val="00A84BBF"/>
    <w:rsid w:val="00A85E79"/>
    <w:rsid w:val="00A8602A"/>
    <w:rsid w:val="00A86454"/>
    <w:rsid w:val="00A86994"/>
    <w:rsid w:val="00A86B08"/>
    <w:rsid w:val="00A876A8"/>
    <w:rsid w:val="00A87EBE"/>
    <w:rsid w:val="00A90BEB"/>
    <w:rsid w:val="00A9300F"/>
    <w:rsid w:val="00A93F6A"/>
    <w:rsid w:val="00A94669"/>
    <w:rsid w:val="00A9501A"/>
    <w:rsid w:val="00AA08BB"/>
    <w:rsid w:val="00AA1893"/>
    <w:rsid w:val="00AA1953"/>
    <w:rsid w:val="00AA4356"/>
    <w:rsid w:val="00AA4703"/>
    <w:rsid w:val="00AA48E7"/>
    <w:rsid w:val="00AB1FC5"/>
    <w:rsid w:val="00AB2C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1D4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13B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A6273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BAC"/>
    <w:rsid w:val="00BD0F51"/>
    <w:rsid w:val="00BD7BEE"/>
    <w:rsid w:val="00BE07B5"/>
    <w:rsid w:val="00BE1EEA"/>
    <w:rsid w:val="00BE235F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BF77F6"/>
    <w:rsid w:val="00C01BA0"/>
    <w:rsid w:val="00C02048"/>
    <w:rsid w:val="00C03903"/>
    <w:rsid w:val="00C04A3B"/>
    <w:rsid w:val="00C05EB3"/>
    <w:rsid w:val="00C06874"/>
    <w:rsid w:val="00C06F7B"/>
    <w:rsid w:val="00C1006D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5141"/>
    <w:rsid w:val="00C27E9A"/>
    <w:rsid w:val="00C3115C"/>
    <w:rsid w:val="00C338B7"/>
    <w:rsid w:val="00C342DD"/>
    <w:rsid w:val="00C3443C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3048"/>
    <w:rsid w:val="00C94156"/>
    <w:rsid w:val="00C952DE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25DD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CF6B24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21E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1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4881"/>
    <w:rsid w:val="00DA5C8D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E766E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E36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52D"/>
    <w:rsid w:val="00E30DAD"/>
    <w:rsid w:val="00E30E7A"/>
    <w:rsid w:val="00E31F94"/>
    <w:rsid w:val="00E35A4A"/>
    <w:rsid w:val="00E36602"/>
    <w:rsid w:val="00E36F98"/>
    <w:rsid w:val="00E40334"/>
    <w:rsid w:val="00E412C4"/>
    <w:rsid w:val="00E41587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3FBD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67F9A"/>
    <w:rsid w:val="00E70CA3"/>
    <w:rsid w:val="00E722A0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E7D91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5523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96D"/>
    <w:rsid w:val="00F13E34"/>
    <w:rsid w:val="00F141C8"/>
    <w:rsid w:val="00F14806"/>
    <w:rsid w:val="00F16750"/>
    <w:rsid w:val="00F2003E"/>
    <w:rsid w:val="00F20768"/>
    <w:rsid w:val="00F2094E"/>
    <w:rsid w:val="00F20BB8"/>
    <w:rsid w:val="00F20F19"/>
    <w:rsid w:val="00F24EC6"/>
    <w:rsid w:val="00F24EEC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062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010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5710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11F9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8B723CF-2E89-42EF-9B39-493ADC9A2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AA7B86-EAD5-4C91-8A86-53B35DFC0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1120</TotalTime>
  <Pages>3</Pages>
  <Words>749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5014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64</cp:revision>
  <cp:lastPrinted>2022-06-01T12:05:00Z</cp:lastPrinted>
  <dcterms:created xsi:type="dcterms:W3CDTF">2022-03-22T07:37:00Z</dcterms:created>
  <dcterms:modified xsi:type="dcterms:W3CDTF">2022-07-04T09:23:00Z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