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036" w:rsidRDefault="00D77036" w:rsidP="00B71D7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77036" w:rsidRDefault="00D77036" w:rsidP="00B71D7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B71D7A" w:rsidRPr="00C27659" w:rsidRDefault="00B71D7A" w:rsidP="00B71D7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27659">
        <w:rPr>
          <w:rFonts w:ascii="Times New Roman" w:hAnsi="Times New Roman" w:cs="Times New Roman"/>
          <w:sz w:val="24"/>
          <w:szCs w:val="24"/>
        </w:rPr>
        <w:t>Примерн</w:t>
      </w:r>
      <w:r w:rsidR="00C95111" w:rsidRPr="00C27659">
        <w:rPr>
          <w:rFonts w:ascii="Times New Roman" w:hAnsi="Times New Roman" w:cs="Times New Roman"/>
          <w:sz w:val="24"/>
          <w:szCs w:val="24"/>
        </w:rPr>
        <w:t>ый</w:t>
      </w:r>
      <w:r w:rsidRPr="00C27659">
        <w:rPr>
          <w:rFonts w:ascii="Times New Roman" w:hAnsi="Times New Roman" w:cs="Times New Roman"/>
          <w:sz w:val="24"/>
          <w:szCs w:val="24"/>
        </w:rPr>
        <w:t xml:space="preserve"> договор аренды недвижимого имущества,</w:t>
      </w:r>
    </w:p>
    <w:p w:rsidR="00B71D7A" w:rsidRPr="00C27659" w:rsidRDefault="00B71D7A" w:rsidP="00B71D7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27659">
        <w:rPr>
          <w:rFonts w:ascii="Times New Roman" w:hAnsi="Times New Roman" w:cs="Times New Roman"/>
          <w:sz w:val="24"/>
          <w:szCs w:val="24"/>
        </w:rPr>
        <w:t>находящегося</w:t>
      </w:r>
      <w:proofErr w:type="gramEnd"/>
      <w:r w:rsidRPr="00C27659">
        <w:rPr>
          <w:rFonts w:ascii="Times New Roman" w:hAnsi="Times New Roman" w:cs="Times New Roman"/>
          <w:sz w:val="24"/>
          <w:szCs w:val="24"/>
        </w:rPr>
        <w:t xml:space="preserve"> в государственной собственности Томской области</w:t>
      </w:r>
    </w:p>
    <w:p w:rsidR="00B71D7A" w:rsidRPr="00C27659" w:rsidRDefault="00B71D7A" w:rsidP="00B71D7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8"/>
        <w:gridCol w:w="4819"/>
      </w:tblGrid>
      <w:tr w:rsidR="00A07357" w:rsidRPr="00C27659" w:rsidTr="00A07357">
        <w:tc>
          <w:tcPr>
            <w:tcW w:w="4677" w:type="dxa"/>
          </w:tcPr>
          <w:p w:rsidR="00A07357" w:rsidRPr="00C27659" w:rsidRDefault="00A07357" w:rsidP="00A07357">
            <w:pPr>
              <w:pStyle w:val="ConsPlusNormal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г. Томск</w:t>
            </w:r>
          </w:p>
        </w:tc>
        <w:tc>
          <w:tcPr>
            <w:tcW w:w="4678" w:type="dxa"/>
          </w:tcPr>
          <w:p w:rsidR="00A07357" w:rsidRPr="00C27659" w:rsidRDefault="00A07357" w:rsidP="00A07357">
            <w:pPr>
              <w:pStyle w:val="ConsPlusNormal"/>
              <w:jc w:val="right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«____» ___________ __</w:t>
            </w:r>
            <w:r w:rsidR="004508E7" w:rsidRPr="00C27659">
              <w:rPr>
                <w:sz w:val="24"/>
                <w:szCs w:val="24"/>
              </w:rPr>
              <w:t>__</w:t>
            </w:r>
            <w:r w:rsidRPr="00C27659">
              <w:rPr>
                <w:sz w:val="24"/>
                <w:szCs w:val="24"/>
              </w:rPr>
              <w:t>__ </w:t>
            </w:r>
            <w:proofErr w:type="gramStart"/>
            <w:r w:rsidRPr="00C27659">
              <w:rPr>
                <w:sz w:val="24"/>
                <w:szCs w:val="24"/>
              </w:rPr>
              <w:t>г</w:t>
            </w:r>
            <w:proofErr w:type="gramEnd"/>
            <w:r w:rsidRPr="00C27659">
              <w:rPr>
                <w:sz w:val="24"/>
                <w:szCs w:val="24"/>
              </w:rPr>
              <w:t>.</w:t>
            </w:r>
          </w:p>
        </w:tc>
      </w:tr>
    </w:tbl>
    <w:p w:rsidR="00A07357" w:rsidRPr="00C27659" w:rsidRDefault="00A07357" w:rsidP="00A07357">
      <w:pPr>
        <w:pStyle w:val="ConsPlusNormal"/>
        <w:ind w:firstLine="540"/>
        <w:jc w:val="both"/>
        <w:rPr>
          <w:sz w:val="24"/>
          <w:szCs w:val="24"/>
        </w:rPr>
      </w:pPr>
    </w:p>
    <w:p w:rsidR="00CE596E" w:rsidRPr="00CE596E" w:rsidRDefault="00CE596E" w:rsidP="00CE596E">
      <w:pPr>
        <w:pStyle w:val="ConsPlusNormal"/>
        <w:ind w:firstLine="540"/>
        <w:jc w:val="both"/>
        <w:rPr>
          <w:sz w:val="24"/>
          <w:szCs w:val="24"/>
        </w:rPr>
      </w:pPr>
      <w:r w:rsidRPr="00CE596E">
        <w:rPr>
          <w:sz w:val="24"/>
          <w:szCs w:val="24"/>
        </w:rPr>
        <w:t>_____________________________________________________________________</w:t>
      </w:r>
    </w:p>
    <w:p w:rsidR="00CE596E" w:rsidRPr="00CE596E" w:rsidRDefault="00CE596E" w:rsidP="00CE596E">
      <w:pPr>
        <w:pStyle w:val="ConsPlusNormal"/>
        <w:ind w:firstLine="540"/>
        <w:jc w:val="center"/>
        <w:rPr>
          <w:sz w:val="24"/>
          <w:szCs w:val="24"/>
        </w:rPr>
      </w:pPr>
      <w:r w:rsidRPr="00CE596E">
        <w:rPr>
          <w:sz w:val="24"/>
          <w:szCs w:val="24"/>
          <w:vertAlign w:val="superscript"/>
        </w:rPr>
        <w:t>(наименование государственного органа, учреждения, предприятия)</w:t>
      </w:r>
    </w:p>
    <w:p w:rsidR="00CE596E" w:rsidRPr="00CE596E" w:rsidRDefault="00CE596E" w:rsidP="00CE596E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CE596E">
        <w:rPr>
          <w:sz w:val="24"/>
          <w:szCs w:val="24"/>
        </w:rPr>
        <w:t>в лице представителя государственного органа, учреждения, предприятия _______________, действующего (-ей) на основании Положения (Устава), именуемый (-</w:t>
      </w:r>
      <w:proofErr w:type="spellStart"/>
      <w:r w:rsidRPr="00CE596E">
        <w:rPr>
          <w:sz w:val="24"/>
          <w:szCs w:val="24"/>
        </w:rPr>
        <w:t>ое</w:t>
      </w:r>
      <w:proofErr w:type="spellEnd"/>
      <w:r w:rsidRPr="00CE596E">
        <w:rPr>
          <w:sz w:val="24"/>
          <w:szCs w:val="24"/>
        </w:rPr>
        <w:t xml:space="preserve">) в дальнейшем </w:t>
      </w:r>
      <w:r w:rsidRPr="00CE596E">
        <w:rPr>
          <w:b/>
          <w:sz w:val="24"/>
          <w:szCs w:val="24"/>
        </w:rPr>
        <w:t>Арендодатель</w:t>
      </w:r>
      <w:r w:rsidRPr="00CE596E">
        <w:rPr>
          <w:sz w:val="24"/>
          <w:szCs w:val="24"/>
        </w:rPr>
        <w:t>, с одной стороны,</w:t>
      </w:r>
      <w:proofErr w:type="gramEnd"/>
    </w:p>
    <w:p w:rsidR="00CE596E" w:rsidRPr="00CE596E" w:rsidRDefault="00CE596E" w:rsidP="00CE596E">
      <w:pPr>
        <w:pStyle w:val="ConsPlusNormal"/>
        <w:jc w:val="both"/>
        <w:rPr>
          <w:sz w:val="24"/>
          <w:szCs w:val="24"/>
        </w:rPr>
      </w:pPr>
    </w:p>
    <w:p w:rsidR="00CE596E" w:rsidRPr="00CE596E" w:rsidRDefault="00CE596E" w:rsidP="00CE596E">
      <w:pPr>
        <w:pStyle w:val="ConsPlusNormal"/>
        <w:jc w:val="both"/>
        <w:rPr>
          <w:sz w:val="24"/>
          <w:szCs w:val="24"/>
          <w:u w:val="single"/>
        </w:rPr>
      </w:pPr>
      <w:r w:rsidRPr="00CE596E">
        <w:rPr>
          <w:sz w:val="24"/>
          <w:szCs w:val="24"/>
        </w:rPr>
        <w:tab/>
        <w:t>и ______________________________________________________________________</w:t>
      </w:r>
    </w:p>
    <w:p w:rsidR="00CE596E" w:rsidRPr="00CE596E" w:rsidRDefault="00CE596E" w:rsidP="00CE596E">
      <w:pPr>
        <w:pStyle w:val="ConsPlusNormal"/>
        <w:tabs>
          <w:tab w:val="left" w:pos="9355"/>
        </w:tabs>
        <w:jc w:val="center"/>
        <w:rPr>
          <w:sz w:val="24"/>
          <w:szCs w:val="24"/>
          <w:vertAlign w:val="superscript"/>
        </w:rPr>
      </w:pPr>
      <w:r w:rsidRPr="00CE596E">
        <w:rPr>
          <w:sz w:val="24"/>
          <w:szCs w:val="24"/>
          <w:vertAlign w:val="superscript"/>
        </w:rPr>
        <w:t>(наименование или фамилия, имя, отчество (последнее – при наличии) лица, с которым заключается договор)</w:t>
      </w:r>
    </w:p>
    <w:p w:rsidR="00CE596E" w:rsidRPr="00CE596E" w:rsidRDefault="00CE596E" w:rsidP="00CE596E">
      <w:pPr>
        <w:pStyle w:val="ConsPlusNormal"/>
        <w:tabs>
          <w:tab w:val="left" w:pos="10065"/>
        </w:tabs>
        <w:jc w:val="both"/>
        <w:rPr>
          <w:sz w:val="24"/>
          <w:szCs w:val="24"/>
          <w:u w:val="single"/>
        </w:rPr>
      </w:pPr>
      <w:r w:rsidRPr="00CE596E">
        <w:rPr>
          <w:sz w:val="24"/>
          <w:szCs w:val="24"/>
        </w:rPr>
        <w:t>в лице ________________________________________________________________________,</w:t>
      </w:r>
    </w:p>
    <w:p w:rsidR="00CE596E" w:rsidRPr="00CE596E" w:rsidRDefault="00CE596E" w:rsidP="00CE596E">
      <w:pPr>
        <w:pStyle w:val="ConsPlusNormal"/>
        <w:tabs>
          <w:tab w:val="left" w:pos="9355"/>
        </w:tabs>
        <w:jc w:val="center"/>
        <w:rPr>
          <w:sz w:val="24"/>
          <w:szCs w:val="24"/>
          <w:vertAlign w:val="superscript"/>
        </w:rPr>
      </w:pPr>
      <w:r w:rsidRPr="00CE596E">
        <w:rPr>
          <w:sz w:val="24"/>
          <w:szCs w:val="24"/>
          <w:vertAlign w:val="superscript"/>
        </w:rPr>
        <w:t>(представитель (при наличии) лица, с которым заключается договор)</w:t>
      </w:r>
    </w:p>
    <w:p w:rsidR="00CE596E" w:rsidRPr="00CE596E" w:rsidRDefault="00CE596E" w:rsidP="00CE596E">
      <w:pPr>
        <w:pStyle w:val="ConsPlusNormal"/>
        <w:tabs>
          <w:tab w:val="left" w:pos="9355"/>
        </w:tabs>
        <w:jc w:val="both"/>
        <w:rPr>
          <w:sz w:val="24"/>
          <w:szCs w:val="24"/>
        </w:rPr>
      </w:pPr>
      <w:proofErr w:type="gramStart"/>
      <w:r w:rsidRPr="00CE596E">
        <w:rPr>
          <w:sz w:val="24"/>
          <w:szCs w:val="24"/>
        </w:rPr>
        <w:t>действующего</w:t>
      </w:r>
      <w:proofErr w:type="gramEnd"/>
      <w:r w:rsidRPr="00CE596E">
        <w:rPr>
          <w:sz w:val="24"/>
          <w:szCs w:val="24"/>
        </w:rPr>
        <w:t xml:space="preserve"> (-ей) на основании ________________________________________________,</w:t>
      </w:r>
    </w:p>
    <w:p w:rsidR="00CE596E" w:rsidRPr="00CE596E" w:rsidRDefault="00CE596E" w:rsidP="00CE596E">
      <w:pPr>
        <w:pStyle w:val="ConsPlusNormal"/>
        <w:tabs>
          <w:tab w:val="left" w:pos="4253"/>
          <w:tab w:val="left" w:pos="9355"/>
        </w:tabs>
        <w:rPr>
          <w:sz w:val="24"/>
          <w:szCs w:val="24"/>
          <w:vertAlign w:val="superscript"/>
        </w:rPr>
      </w:pPr>
      <w:r w:rsidRPr="00CE596E">
        <w:rPr>
          <w:sz w:val="24"/>
          <w:szCs w:val="24"/>
          <w:vertAlign w:val="superscript"/>
        </w:rPr>
        <w:tab/>
        <w:t>(документ – основание представительства)</w:t>
      </w:r>
    </w:p>
    <w:p w:rsidR="00CE596E" w:rsidRPr="00CE596E" w:rsidRDefault="00CE596E" w:rsidP="00CE596E">
      <w:pPr>
        <w:pStyle w:val="ConsPlusNormal"/>
        <w:jc w:val="both"/>
        <w:rPr>
          <w:sz w:val="24"/>
          <w:szCs w:val="24"/>
        </w:rPr>
      </w:pPr>
      <w:r w:rsidRPr="00CE596E">
        <w:rPr>
          <w:sz w:val="24"/>
          <w:szCs w:val="24"/>
        </w:rPr>
        <w:t>именуемое (-</w:t>
      </w:r>
      <w:proofErr w:type="spellStart"/>
      <w:r w:rsidRPr="00CE596E">
        <w:rPr>
          <w:sz w:val="24"/>
          <w:szCs w:val="24"/>
        </w:rPr>
        <w:t>ый</w:t>
      </w:r>
      <w:proofErr w:type="spellEnd"/>
      <w:r w:rsidRPr="00CE596E">
        <w:rPr>
          <w:sz w:val="24"/>
          <w:szCs w:val="24"/>
        </w:rPr>
        <w:t xml:space="preserve">, </w:t>
      </w:r>
      <w:proofErr w:type="gramStart"/>
      <w:r w:rsidRPr="00CE596E">
        <w:rPr>
          <w:sz w:val="24"/>
          <w:szCs w:val="24"/>
        </w:rPr>
        <w:t>-</w:t>
      </w:r>
      <w:proofErr w:type="spellStart"/>
      <w:r w:rsidRPr="00CE596E">
        <w:rPr>
          <w:sz w:val="24"/>
          <w:szCs w:val="24"/>
        </w:rPr>
        <w:t>а</w:t>
      </w:r>
      <w:proofErr w:type="gramEnd"/>
      <w:r w:rsidRPr="00CE596E">
        <w:rPr>
          <w:sz w:val="24"/>
          <w:szCs w:val="24"/>
        </w:rPr>
        <w:t>я</w:t>
      </w:r>
      <w:proofErr w:type="spellEnd"/>
      <w:r w:rsidRPr="00CE596E">
        <w:rPr>
          <w:sz w:val="24"/>
          <w:szCs w:val="24"/>
        </w:rPr>
        <w:t xml:space="preserve">) в дальнейшем </w:t>
      </w:r>
      <w:r>
        <w:rPr>
          <w:b/>
          <w:sz w:val="24"/>
          <w:szCs w:val="24"/>
        </w:rPr>
        <w:t>Арендатор</w:t>
      </w:r>
      <w:r w:rsidRPr="00CE596E">
        <w:rPr>
          <w:sz w:val="24"/>
          <w:szCs w:val="24"/>
        </w:rPr>
        <w:t>, с другой стороны,</w:t>
      </w:r>
    </w:p>
    <w:p w:rsidR="00CE596E" w:rsidRPr="00CE596E" w:rsidRDefault="00CE596E" w:rsidP="00CE596E">
      <w:pPr>
        <w:pStyle w:val="ConsPlusNormal"/>
        <w:tabs>
          <w:tab w:val="left" w:pos="9355"/>
        </w:tabs>
        <w:jc w:val="both"/>
        <w:rPr>
          <w:sz w:val="24"/>
          <w:szCs w:val="24"/>
        </w:rPr>
      </w:pPr>
      <w:r w:rsidRPr="00CE596E">
        <w:rPr>
          <w:sz w:val="24"/>
          <w:szCs w:val="24"/>
        </w:rPr>
        <w:t xml:space="preserve">совместно именуемые Стороны, а по отдельности – Сторона, на основании </w:t>
      </w:r>
    </w:p>
    <w:p w:rsidR="00CE596E" w:rsidRPr="00CE596E" w:rsidRDefault="00CE596E" w:rsidP="00CE596E">
      <w:pPr>
        <w:pStyle w:val="ConsPlusNormal"/>
        <w:tabs>
          <w:tab w:val="left" w:pos="9355"/>
        </w:tabs>
        <w:jc w:val="both"/>
        <w:rPr>
          <w:sz w:val="24"/>
          <w:szCs w:val="24"/>
        </w:rPr>
      </w:pPr>
      <w:r w:rsidRPr="00CE596E">
        <w:rPr>
          <w:sz w:val="24"/>
          <w:szCs w:val="24"/>
        </w:rPr>
        <w:t>__________________________________________________________________________</w:t>
      </w:r>
    </w:p>
    <w:p w:rsidR="00CE596E" w:rsidRPr="00CE596E" w:rsidRDefault="00CE596E" w:rsidP="00CE596E">
      <w:pPr>
        <w:pStyle w:val="ConsPlusNormal"/>
        <w:tabs>
          <w:tab w:val="left" w:pos="9355"/>
        </w:tabs>
        <w:jc w:val="center"/>
        <w:rPr>
          <w:sz w:val="24"/>
          <w:szCs w:val="24"/>
          <w:vertAlign w:val="superscript"/>
        </w:rPr>
      </w:pPr>
      <w:r w:rsidRPr="00CE596E">
        <w:rPr>
          <w:sz w:val="24"/>
          <w:szCs w:val="24"/>
          <w:vertAlign w:val="superscript"/>
        </w:rPr>
        <w:t>(указать реквизиты правового акта, иного документа, являющегося основанием заключения договора)</w:t>
      </w:r>
    </w:p>
    <w:p w:rsidR="00A07357" w:rsidRPr="00C27659" w:rsidRDefault="00A07357" w:rsidP="004508E7">
      <w:pPr>
        <w:pStyle w:val="ConsPlusNormal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заключили настоящий договор </w:t>
      </w:r>
      <w:r w:rsidR="004508E7" w:rsidRPr="00C27659">
        <w:rPr>
          <w:sz w:val="24"/>
          <w:szCs w:val="24"/>
        </w:rPr>
        <w:t xml:space="preserve">аренды недвижимого имущества, находящегося в государственной собственности Томской области </w:t>
      </w:r>
      <w:r w:rsidRPr="00C27659">
        <w:rPr>
          <w:sz w:val="24"/>
          <w:szCs w:val="24"/>
        </w:rPr>
        <w:t xml:space="preserve">(далее </w:t>
      </w:r>
      <w:r w:rsidR="004508E7" w:rsidRPr="00C27659">
        <w:rPr>
          <w:sz w:val="24"/>
          <w:szCs w:val="24"/>
        </w:rPr>
        <w:t>–</w:t>
      </w:r>
      <w:r w:rsidRPr="00C27659">
        <w:rPr>
          <w:sz w:val="24"/>
          <w:szCs w:val="24"/>
        </w:rPr>
        <w:t xml:space="preserve"> </w:t>
      </w:r>
      <w:r w:rsidR="004508E7" w:rsidRPr="00C27659">
        <w:rPr>
          <w:sz w:val="24"/>
          <w:szCs w:val="24"/>
        </w:rPr>
        <w:t>договор)</w:t>
      </w:r>
      <w:r w:rsidR="001E059D" w:rsidRPr="00C27659">
        <w:rPr>
          <w:sz w:val="24"/>
          <w:szCs w:val="24"/>
        </w:rPr>
        <w:t>,</w:t>
      </w:r>
      <w:r w:rsidR="004508E7" w:rsidRPr="00C27659">
        <w:rPr>
          <w:sz w:val="24"/>
          <w:szCs w:val="24"/>
        </w:rPr>
        <w:t xml:space="preserve"> о нижеследующем</w:t>
      </w:r>
      <w:r w:rsidR="00446F2D" w:rsidRPr="00C27659">
        <w:rPr>
          <w:sz w:val="24"/>
          <w:szCs w:val="24"/>
        </w:rPr>
        <w:t>:</w:t>
      </w:r>
    </w:p>
    <w:p w:rsidR="00A07357" w:rsidRPr="00D23502" w:rsidRDefault="00A07357" w:rsidP="00A07357">
      <w:pPr>
        <w:pStyle w:val="ConsPlusNormal"/>
        <w:ind w:firstLine="540"/>
        <w:jc w:val="both"/>
      </w:pPr>
    </w:p>
    <w:p w:rsidR="00A07357" w:rsidRPr="00C27659" w:rsidRDefault="00A07357" w:rsidP="00E841B3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 w:rsidRPr="00C27659">
        <w:rPr>
          <w:sz w:val="24"/>
          <w:szCs w:val="24"/>
        </w:rPr>
        <w:t>ПРЕДМЕТ ДОГОВОРА</w:t>
      </w:r>
    </w:p>
    <w:p w:rsidR="00A07357" w:rsidRPr="00C27659" w:rsidRDefault="00A07357" w:rsidP="004F2C3B">
      <w:pPr>
        <w:pStyle w:val="ConsPlusNormal"/>
        <w:numPr>
          <w:ilvl w:val="1"/>
          <w:numId w:val="3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Арендодатель обязуется передать Арендатору за плату во временное владение и пользование (аренду) </w:t>
      </w:r>
      <w:r w:rsidR="004F2C3B" w:rsidRPr="00C27659">
        <w:rPr>
          <w:sz w:val="24"/>
          <w:szCs w:val="24"/>
        </w:rPr>
        <w:t>недвижимое имущество, указанное в пункте 1.2 договора</w:t>
      </w:r>
      <w:r w:rsidRPr="00C27659">
        <w:rPr>
          <w:sz w:val="24"/>
          <w:szCs w:val="24"/>
        </w:rPr>
        <w:t xml:space="preserve"> (далее </w:t>
      </w:r>
      <w:r w:rsidR="004F2C3B" w:rsidRPr="00C27659">
        <w:rPr>
          <w:sz w:val="24"/>
          <w:szCs w:val="24"/>
        </w:rPr>
        <w:t>–</w:t>
      </w:r>
      <w:r w:rsidRPr="00C27659">
        <w:rPr>
          <w:sz w:val="24"/>
          <w:szCs w:val="24"/>
        </w:rPr>
        <w:t xml:space="preserve"> </w:t>
      </w:r>
      <w:r w:rsidR="004F2C3B" w:rsidRPr="00C27659">
        <w:rPr>
          <w:sz w:val="24"/>
          <w:szCs w:val="24"/>
        </w:rPr>
        <w:t>Имущество</w:t>
      </w:r>
      <w:r w:rsidRPr="00C27659">
        <w:rPr>
          <w:sz w:val="24"/>
          <w:szCs w:val="24"/>
        </w:rPr>
        <w:t xml:space="preserve">), а Арендатор обязуется принять </w:t>
      </w:r>
      <w:r w:rsidR="004F2C3B" w:rsidRPr="00C27659">
        <w:rPr>
          <w:sz w:val="24"/>
          <w:szCs w:val="24"/>
        </w:rPr>
        <w:t>Имущество</w:t>
      </w:r>
      <w:r w:rsidRPr="00C27659">
        <w:rPr>
          <w:sz w:val="24"/>
          <w:szCs w:val="24"/>
        </w:rPr>
        <w:t xml:space="preserve"> и уплачивать Арендодателю арендную плату</w:t>
      </w:r>
      <w:r w:rsidR="004F2C3B" w:rsidRPr="00C27659">
        <w:rPr>
          <w:sz w:val="24"/>
          <w:szCs w:val="24"/>
        </w:rPr>
        <w:t xml:space="preserve"> в порядке и на условиях, установленных договором</w:t>
      </w:r>
      <w:r w:rsidRPr="00C27659">
        <w:rPr>
          <w:sz w:val="24"/>
          <w:szCs w:val="24"/>
        </w:rPr>
        <w:t>.</w:t>
      </w:r>
    </w:p>
    <w:p w:rsidR="004F2C3B" w:rsidRPr="00C27659" w:rsidRDefault="004F2C3B" w:rsidP="004F2C3B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Объектом по договору является следующее </w:t>
      </w:r>
      <w:r w:rsidR="00FF2720" w:rsidRPr="00C27659">
        <w:rPr>
          <w:sz w:val="24"/>
          <w:szCs w:val="24"/>
        </w:rPr>
        <w:t>И</w:t>
      </w:r>
      <w:r w:rsidRPr="00C27659">
        <w:rPr>
          <w:sz w:val="24"/>
          <w:szCs w:val="24"/>
        </w:rPr>
        <w:t xml:space="preserve">мущество: </w:t>
      </w:r>
      <w:r w:rsidRPr="00C27659">
        <w:rPr>
          <w:sz w:val="24"/>
          <w:szCs w:val="24"/>
          <w:u w:val="single"/>
        </w:rPr>
        <w:tab/>
      </w:r>
    </w:p>
    <w:p w:rsidR="004F2C3B" w:rsidRPr="00C27659" w:rsidRDefault="004F2C3B" w:rsidP="004F2C3B">
      <w:pPr>
        <w:pStyle w:val="ConsPlusNormal"/>
        <w:tabs>
          <w:tab w:val="left" w:pos="1276"/>
          <w:tab w:val="left" w:pos="9355"/>
        </w:tabs>
        <w:jc w:val="both"/>
        <w:rPr>
          <w:sz w:val="24"/>
          <w:szCs w:val="24"/>
          <w:u w:val="single"/>
        </w:rPr>
      </w:pPr>
      <w:r w:rsidRPr="00C27659">
        <w:rPr>
          <w:sz w:val="24"/>
          <w:szCs w:val="24"/>
          <w:u w:val="single"/>
        </w:rPr>
        <w:tab/>
      </w:r>
      <w:r w:rsidRPr="00C27659">
        <w:rPr>
          <w:sz w:val="24"/>
          <w:szCs w:val="24"/>
          <w:u w:val="single"/>
        </w:rPr>
        <w:tab/>
        <w:t>.</w:t>
      </w:r>
    </w:p>
    <w:p w:rsidR="004F2C3B" w:rsidRPr="00C27659" w:rsidRDefault="004F2C3B" w:rsidP="004F2C3B">
      <w:pPr>
        <w:pStyle w:val="ConsPlusNormal"/>
        <w:tabs>
          <w:tab w:val="left" w:pos="9355"/>
        </w:tabs>
        <w:jc w:val="center"/>
        <w:rPr>
          <w:sz w:val="24"/>
          <w:szCs w:val="24"/>
          <w:vertAlign w:val="superscript"/>
        </w:rPr>
      </w:pPr>
      <w:r w:rsidRPr="00C27659">
        <w:rPr>
          <w:sz w:val="24"/>
          <w:szCs w:val="24"/>
          <w:vertAlign w:val="superscript"/>
        </w:rPr>
        <w:t>(тип объекта недвижимого имущества, адрес, площадь, этаж, материал стен, номер помещения или площадь части)</w:t>
      </w:r>
    </w:p>
    <w:p w:rsidR="00A07357" w:rsidRPr="00C27659" w:rsidRDefault="00A07357" w:rsidP="004F2C3B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Границы и площадь </w:t>
      </w:r>
      <w:r w:rsidR="004F2C3B" w:rsidRPr="00C27659">
        <w:rPr>
          <w:sz w:val="24"/>
          <w:szCs w:val="24"/>
        </w:rPr>
        <w:t>Имущества</w:t>
      </w:r>
      <w:r w:rsidRPr="00C27659">
        <w:rPr>
          <w:sz w:val="24"/>
          <w:szCs w:val="24"/>
        </w:rPr>
        <w:t xml:space="preserve"> указаны на поэтажном плане, являющемся</w:t>
      </w:r>
      <w:r w:rsidR="004F2C3B" w:rsidRPr="00C27659">
        <w:rPr>
          <w:sz w:val="24"/>
          <w:szCs w:val="24"/>
        </w:rPr>
        <w:t xml:space="preserve"> </w:t>
      </w:r>
      <w:r w:rsidRPr="00C27659">
        <w:rPr>
          <w:sz w:val="24"/>
          <w:szCs w:val="24"/>
        </w:rPr>
        <w:t xml:space="preserve">неотъемлемой частью </w:t>
      </w:r>
      <w:r w:rsidR="005D45AE" w:rsidRPr="00C27659">
        <w:rPr>
          <w:sz w:val="24"/>
          <w:szCs w:val="24"/>
        </w:rPr>
        <w:t>д</w:t>
      </w:r>
      <w:r w:rsidRPr="00C27659">
        <w:rPr>
          <w:sz w:val="24"/>
          <w:szCs w:val="24"/>
        </w:rPr>
        <w:t>оговора (</w:t>
      </w:r>
      <w:r w:rsidR="005D45AE" w:rsidRPr="00C27659">
        <w:rPr>
          <w:sz w:val="24"/>
          <w:szCs w:val="24"/>
        </w:rPr>
        <w:t>п</w:t>
      </w:r>
      <w:r w:rsidRPr="00C27659">
        <w:rPr>
          <w:sz w:val="24"/>
          <w:szCs w:val="24"/>
        </w:rPr>
        <w:t>риложение 1)</w:t>
      </w:r>
      <w:r w:rsidR="008E4B19" w:rsidRPr="00C27659">
        <w:rPr>
          <w:sz w:val="24"/>
          <w:szCs w:val="24"/>
        </w:rPr>
        <w:t xml:space="preserve"> </w:t>
      </w:r>
      <w:r w:rsidR="008E4B19" w:rsidRPr="00C27659">
        <w:rPr>
          <w:rStyle w:val="a5"/>
          <w:sz w:val="24"/>
          <w:szCs w:val="24"/>
        </w:rPr>
        <w:footnoteReference w:id="1"/>
      </w:r>
      <w:r w:rsidRPr="00C27659">
        <w:rPr>
          <w:sz w:val="24"/>
          <w:szCs w:val="24"/>
        </w:rPr>
        <w:t>.</w:t>
      </w:r>
    </w:p>
    <w:p w:rsidR="002665E0" w:rsidRPr="00C27659" w:rsidRDefault="002665E0" w:rsidP="004F2C3B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Рыночная стоимость Имущества в соответствии с отчетом об оценке </w:t>
      </w:r>
      <w:proofErr w:type="gramStart"/>
      <w:r w:rsidRPr="00C27659">
        <w:rPr>
          <w:sz w:val="24"/>
          <w:szCs w:val="24"/>
        </w:rPr>
        <w:t>от</w:t>
      </w:r>
      <w:proofErr w:type="gramEnd"/>
      <w:r w:rsidRPr="00C27659">
        <w:rPr>
          <w:sz w:val="24"/>
          <w:szCs w:val="24"/>
        </w:rPr>
        <w:t xml:space="preserve"> ___.___.______, выполненным </w:t>
      </w:r>
      <w:r w:rsidRPr="00C27659">
        <w:rPr>
          <w:sz w:val="24"/>
          <w:szCs w:val="24"/>
          <w:u w:val="single"/>
        </w:rPr>
        <w:tab/>
        <w:t>,</w:t>
      </w:r>
    </w:p>
    <w:p w:rsidR="002665E0" w:rsidRPr="00C27659" w:rsidRDefault="005D45AE" w:rsidP="002665E0">
      <w:pPr>
        <w:pStyle w:val="ConsPlusNormal"/>
        <w:tabs>
          <w:tab w:val="left" w:pos="1276"/>
          <w:tab w:val="left" w:pos="4962"/>
          <w:tab w:val="left" w:pos="9355"/>
        </w:tabs>
        <w:jc w:val="both"/>
        <w:rPr>
          <w:sz w:val="24"/>
          <w:szCs w:val="24"/>
        </w:rPr>
      </w:pPr>
      <w:r w:rsidRPr="00C27659">
        <w:rPr>
          <w:sz w:val="24"/>
          <w:szCs w:val="24"/>
        </w:rPr>
        <w:t>составляет</w:t>
      </w:r>
      <w:r w:rsidRPr="00C27659">
        <w:rPr>
          <w:sz w:val="24"/>
          <w:szCs w:val="24"/>
          <w:u w:val="single"/>
        </w:rPr>
        <w:tab/>
      </w:r>
      <w:r w:rsidRPr="00C27659">
        <w:rPr>
          <w:sz w:val="24"/>
          <w:szCs w:val="24"/>
          <w:u w:val="single"/>
        </w:rPr>
        <w:tab/>
      </w:r>
      <w:r w:rsidR="002665E0" w:rsidRPr="00C27659">
        <w:rPr>
          <w:sz w:val="24"/>
          <w:szCs w:val="24"/>
        </w:rPr>
        <w:t xml:space="preserve"> рублей.</w:t>
      </w:r>
    </w:p>
    <w:p w:rsidR="00A07357" w:rsidRPr="00C27659" w:rsidRDefault="00A07357" w:rsidP="004F2C3B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Цель использования </w:t>
      </w:r>
      <w:r w:rsidR="004F2C3B" w:rsidRPr="00C27659">
        <w:rPr>
          <w:sz w:val="24"/>
          <w:szCs w:val="24"/>
        </w:rPr>
        <w:t>Имущества</w:t>
      </w:r>
      <w:r w:rsidRPr="00C27659">
        <w:rPr>
          <w:sz w:val="24"/>
          <w:szCs w:val="24"/>
        </w:rPr>
        <w:t xml:space="preserve">: </w:t>
      </w:r>
      <w:r w:rsidR="004F2C3B" w:rsidRPr="00C27659">
        <w:rPr>
          <w:sz w:val="24"/>
          <w:szCs w:val="24"/>
          <w:u w:val="single"/>
        </w:rPr>
        <w:tab/>
        <w:t>.</w:t>
      </w:r>
    </w:p>
    <w:p w:rsidR="002A1EDA" w:rsidRPr="00C27659" w:rsidRDefault="00AC74AB" w:rsidP="002A1EDA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Имуществ</w:t>
      </w:r>
      <w:r w:rsidR="00F64C6B" w:rsidRPr="00C27659">
        <w:rPr>
          <w:sz w:val="24"/>
          <w:szCs w:val="24"/>
        </w:rPr>
        <w:t>о</w:t>
      </w:r>
      <w:r w:rsidRPr="00C27659">
        <w:rPr>
          <w:sz w:val="24"/>
          <w:szCs w:val="24"/>
        </w:rPr>
        <w:t xml:space="preserve"> </w:t>
      </w:r>
      <w:r w:rsidR="00A07357" w:rsidRPr="00C27659">
        <w:rPr>
          <w:sz w:val="24"/>
          <w:szCs w:val="24"/>
        </w:rPr>
        <w:t xml:space="preserve">находится в собственности </w:t>
      </w:r>
      <w:r w:rsidR="00AB2EA8" w:rsidRPr="00C27659">
        <w:rPr>
          <w:sz w:val="24"/>
          <w:szCs w:val="24"/>
        </w:rPr>
        <w:t>Томской области</w:t>
      </w:r>
      <w:r w:rsidR="00A07357" w:rsidRPr="00C27659">
        <w:rPr>
          <w:sz w:val="24"/>
          <w:szCs w:val="24"/>
        </w:rPr>
        <w:t xml:space="preserve">, что подтверждается </w:t>
      </w:r>
      <w:r w:rsidR="002A1EDA" w:rsidRPr="00C27659">
        <w:rPr>
          <w:i/>
          <w:sz w:val="24"/>
          <w:szCs w:val="24"/>
        </w:rPr>
        <w:t>(выбрать нужное)</w:t>
      </w:r>
      <w:r w:rsidR="002A1EDA" w:rsidRPr="00C27659">
        <w:rPr>
          <w:sz w:val="24"/>
          <w:szCs w:val="24"/>
        </w:rPr>
        <w:t>:</w:t>
      </w:r>
    </w:p>
    <w:p w:rsidR="002A1EDA" w:rsidRPr="00C27659" w:rsidRDefault="002A1EDA" w:rsidP="002A1EDA">
      <w:pPr>
        <w:pStyle w:val="ConsPlusNormal"/>
        <w:tabs>
          <w:tab w:val="left" w:pos="1276"/>
          <w:tab w:val="left" w:pos="9355"/>
        </w:tabs>
        <w:ind w:firstLine="567"/>
        <w:jc w:val="both"/>
        <w:rPr>
          <w:i/>
          <w:sz w:val="24"/>
          <w:szCs w:val="24"/>
        </w:rPr>
      </w:pPr>
      <w:r w:rsidRPr="00C27659">
        <w:rPr>
          <w:sz w:val="24"/>
          <w:szCs w:val="24"/>
        </w:rPr>
        <w:t xml:space="preserve">свидетельством о государственной регистрации права от ___.___.______ серии ______ № ______; </w:t>
      </w:r>
      <w:r w:rsidRPr="00C27659">
        <w:rPr>
          <w:i/>
          <w:sz w:val="24"/>
          <w:szCs w:val="24"/>
        </w:rPr>
        <w:t>или</w:t>
      </w:r>
    </w:p>
    <w:p w:rsidR="002A1EDA" w:rsidRPr="00C27659" w:rsidRDefault="002A1EDA" w:rsidP="00E84812">
      <w:pPr>
        <w:pStyle w:val="ConsPlusNormal"/>
        <w:tabs>
          <w:tab w:val="left" w:pos="1276"/>
          <w:tab w:val="left" w:pos="9639"/>
        </w:tabs>
        <w:ind w:firstLine="567"/>
        <w:jc w:val="both"/>
        <w:rPr>
          <w:sz w:val="24"/>
          <w:szCs w:val="24"/>
          <w:u w:val="single"/>
        </w:rPr>
      </w:pPr>
      <w:r w:rsidRPr="00C27659">
        <w:rPr>
          <w:sz w:val="24"/>
          <w:szCs w:val="24"/>
        </w:rPr>
        <w:t>выпиской из Единого государственного реестра недвижимо</w:t>
      </w:r>
      <w:r w:rsidR="00F95E7D" w:rsidRPr="00C27659">
        <w:rPr>
          <w:sz w:val="24"/>
          <w:szCs w:val="24"/>
        </w:rPr>
        <w:t xml:space="preserve">сти </w:t>
      </w:r>
      <w:proofErr w:type="gramStart"/>
      <w:r w:rsidR="00E84812">
        <w:rPr>
          <w:sz w:val="24"/>
          <w:szCs w:val="24"/>
        </w:rPr>
        <w:t>от</w:t>
      </w:r>
      <w:proofErr w:type="gramEnd"/>
      <w:r w:rsidR="00E84812">
        <w:rPr>
          <w:sz w:val="24"/>
          <w:szCs w:val="24"/>
        </w:rPr>
        <w:t xml:space="preserve"> ___.___.____</w:t>
      </w:r>
      <w:r w:rsidRPr="00C27659">
        <w:rPr>
          <w:sz w:val="24"/>
          <w:szCs w:val="24"/>
        </w:rPr>
        <w:t xml:space="preserve"> № </w:t>
      </w:r>
      <w:r w:rsidR="00E84812">
        <w:rPr>
          <w:sz w:val="24"/>
          <w:szCs w:val="24"/>
        </w:rPr>
        <w:t>___</w:t>
      </w:r>
      <w:r w:rsidRPr="00E84812">
        <w:rPr>
          <w:sz w:val="24"/>
          <w:szCs w:val="24"/>
        </w:rPr>
        <w:t>.</w:t>
      </w:r>
    </w:p>
    <w:p w:rsidR="00A07357" w:rsidRPr="00C27659" w:rsidRDefault="00A07357" w:rsidP="00AC74AB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Арендодатель гарантирует, что на момент заключения </w:t>
      </w:r>
      <w:r w:rsidR="00AC74AB" w:rsidRPr="00C27659">
        <w:rPr>
          <w:sz w:val="24"/>
          <w:szCs w:val="24"/>
        </w:rPr>
        <w:t>д</w:t>
      </w:r>
      <w:r w:rsidRPr="00C27659">
        <w:rPr>
          <w:sz w:val="24"/>
          <w:szCs w:val="24"/>
        </w:rPr>
        <w:t xml:space="preserve">оговора </w:t>
      </w:r>
      <w:r w:rsidR="00AC74AB" w:rsidRPr="00C27659">
        <w:rPr>
          <w:sz w:val="24"/>
          <w:szCs w:val="24"/>
        </w:rPr>
        <w:t>Имущество</w:t>
      </w:r>
      <w:r w:rsidRPr="00C27659">
        <w:rPr>
          <w:sz w:val="24"/>
          <w:szCs w:val="24"/>
        </w:rPr>
        <w:t xml:space="preserve"> в споре или под арестом не состоит, не является предметом залога и не обременено другими правами третьих лиц.</w:t>
      </w:r>
    </w:p>
    <w:p w:rsidR="00E539CC" w:rsidRPr="00C27659" w:rsidRDefault="00E539CC" w:rsidP="00E539CC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Имущество является объектом культурного наследия (памятником истории и культуры) народов Российской Федерации, включенным в единый государственный реестр объектов культурного наследия (памятников истории и культуры) народов Российской Федерации</w:t>
      </w:r>
      <w:r w:rsidR="00156412" w:rsidRPr="00C27659">
        <w:rPr>
          <w:sz w:val="24"/>
          <w:szCs w:val="24"/>
        </w:rPr>
        <w:t xml:space="preserve"> </w:t>
      </w:r>
      <w:r w:rsidR="00B54567" w:rsidRPr="00C27659">
        <w:rPr>
          <w:rStyle w:val="a5"/>
          <w:sz w:val="24"/>
          <w:szCs w:val="24"/>
        </w:rPr>
        <w:footnoteReference w:id="2"/>
      </w:r>
      <w:r w:rsidR="00B54567" w:rsidRPr="00C27659">
        <w:rPr>
          <w:sz w:val="24"/>
          <w:szCs w:val="24"/>
        </w:rPr>
        <w:t>.</w:t>
      </w:r>
    </w:p>
    <w:p w:rsidR="00E539CC" w:rsidRPr="00C27659" w:rsidRDefault="00B54567" w:rsidP="00E539CC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lastRenderedPageBreak/>
        <w:t>Имущество является выявленным объектом культурного наследия (памятником истории и культуры) народов Российской Федерации, включенным в единый государственный реестр объектов культурного наследия (памятников истории и культуры) народов Российской Федерации</w:t>
      </w:r>
      <w:r w:rsidR="00156412" w:rsidRPr="00C27659">
        <w:rPr>
          <w:sz w:val="24"/>
          <w:szCs w:val="24"/>
        </w:rPr>
        <w:t xml:space="preserve"> </w:t>
      </w:r>
      <w:r w:rsidRPr="00C27659">
        <w:rPr>
          <w:rStyle w:val="a5"/>
          <w:sz w:val="24"/>
          <w:szCs w:val="24"/>
        </w:rPr>
        <w:footnoteReference w:id="3"/>
      </w:r>
      <w:r w:rsidRPr="00C27659">
        <w:rPr>
          <w:sz w:val="24"/>
          <w:szCs w:val="24"/>
        </w:rPr>
        <w:t>.</w:t>
      </w:r>
    </w:p>
    <w:p w:rsidR="00A07357" w:rsidRPr="00C27659" w:rsidRDefault="00A22210" w:rsidP="00A07357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Существенным условием договора является обязательство Арендатора по выполнению </w:t>
      </w:r>
      <w:r w:rsidR="001653C6" w:rsidRPr="00C27659">
        <w:rPr>
          <w:sz w:val="24"/>
          <w:szCs w:val="24"/>
        </w:rPr>
        <w:t xml:space="preserve">в отношении Имущества </w:t>
      </w:r>
      <w:r w:rsidRPr="00C27659">
        <w:rPr>
          <w:sz w:val="24"/>
          <w:szCs w:val="24"/>
        </w:rPr>
        <w:t xml:space="preserve">требований, предусмотренных охранным обязательством </w:t>
      </w:r>
      <w:r w:rsidRPr="00C27659">
        <w:rPr>
          <w:i/>
          <w:sz w:val="24"/>
          <w:szCs w:val="24"/>
        </w:rPr>
        <w:t>(указать реквизиты</w:t>
      </w:r>
      <w:r w:rsidR="00FF06F5" w:rsidRPr="00C27659">
        <w:rPr>
          <w:i/>
          <w:sz w:val="24"/>
          <w:szCs w:val="24"/>
        </w:rPr>
        <w:t xml:space="preserve"> охранного обязательства</w:t>
      </w:r>
      <w:r w:rsidRPr="00C27659">
        <w:rPr>
          <w:i/>
          <w:sz w:val="24"/>
          <w:szCs w:val="24"/>
        </w:rPr>
        <w:t>, порядок и условия выполнения</w:t>
      </w:r>
      <w:r w:rsidR="00FF06F5" w:rsidRPr="00C27659">
        <w:rPr>
          <w:i/>
          <w:sz w:val="24"/>
          <w:szCs w:val="24"/>
        </w:rPr>
        <w:t xml:space="preserve"> указанных в нем требований</w:t>
      </w:r>
      <w:r w:rsidRPr="00C27659">
        <w:rPr>
          <w:i/>
          <w:sz w:val="24"/>
          <w:szCs w:val="24"/>
        </w:rPr>
        <w:t>)</w:t>
      </w:r>
      <w:r w:rsidR="00156412" w:rsidRPr="00C27659">
        <w:rPr>
          <w:i/>
          <w:sz w:val="24"/>
          <w:szCs w:val="24"/>
        </w:rPr>
        <w:t xml:space="preserve"> </w:t>
      </w:r>
      <w:r w:rsidRPr="00C27659">
        <w:rPr>
          <w:rStyle w:val="a5"/>
          <w:sz w:val="24"/>
          <w:szCs w:val="24"/>
        </w:rPr>
        <w:footnoteReference w:id="4"/>
      </w:r>
      <w:r w:rsidRPr="00C27659">
        <w:rPr>
          <w:sz w:val="24"/>
          <w:szCs w:val="24"/>
        </w:rPr>
        <w:t xml:space="preserve">. </w:t>
      </w:r>
    </w:p>
    <w:p w:rsidR="001653C6" w:rsidRPr="00C27659" w:rsidRDefault="001653C6" w:rsidP="00A07357">
      <w:pPr>
        <w:pStyle w:val="ConsPlusNormal"/>
        <w:numPr>
          <w:ilvl w:val="1"/>
          <w:numId w:val="3"/>
        </w:numPr>
        <w:tabs>
          <w:tab w:val="left" w:pos="1276"/>
          <w:tab w:val="left" w:pos="9355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Существенным условием договора является обязательство Арендатора по выполнению в отношении Имущества требований, установленных пунктами 1 - 3 статьи 47.3 Федерал</w:t>
      </w:r>
      <w:r w:rsidR="008E4B19" w:rsidRPr="00C27659">
        <w:rPr>
          <w:sz w:val="24"/>
          <w:szCs w:val="24"/>
        </w:rPr>
        <w:t>ьного закона от 25.06.2002 № 73</w:t>
      </w:r>
      <w:r w:rsidR="00D77036">
        <w:rPr>
          <w:sz w:val="24"/>
          <w:szCs w:val="24"/>
        </w:rPr>
        <w:t>-</w:t>
      </w:r>
      <w:r w:rsidRPr="00C27659">
        <w:rPr>
          <w:sz w:val="24"/>
          <w:szCs w:val="24"/>
        </w:rPr>
        <w:t>ФЗ «Об объектах культурного наследия (памятниках истории и культуры) народов Российской Федерации»</w:t>
      </w:r>
      <w:r w:rsidR="00FF06F5" w:rsidRPr="00C27659">
        <w:rPr>
          <w:sz w:val="24"/>
          <w:szCs w:val="24"/>
        </w:rPr>
        <w:t xml:space="preserve"> </w:t>
      </w:r>
      <w:r w:rsidR="00FF06F5" w:rsidRPr="00C27659">
        <w:rPr>
          <w:rStyle w:val="a5"/>
          <w:sz w:val="24"/>
          <w:szCs w:val="24"/>
        </w:rPr>
        <w:footnoteReference w:id="5"/>
      </w:r>
      <w:r w:rsidRPr="00C27659">
        <w:rPr>
          <w:sz w:val="24"/>
          <w:szCs w:val="24"/>
        </w:rPr>
        <w:t>.</w:t>
      </w:r>
    </w:p>
    <w:p w:rsidR="00A22210" w:rsidRPr="00C27659" w:rsidRDefault="00A22210" w:rsidP="00A22210">
      <w:pPr>
        <w:pStyle w:val="ConsPlusNormal"/>
        <w:tabs>
          <w:tab w:val="left" w:pos="1276"/>
          <w:tab w:val="left" w:pos="9355"/>
        </w:tabs>
        <w:ind w:left="540"/>
        <w:jc w:val="both"/>
        <w:rPr>
          <w:sz w:val="24"/>
          <w:szCs w:val="24"/>
        </w:rPr>
      </w:pPr>
    </w:p>
    <w:p w:rsidR="00A07357" w:rsidRPr="00C27659" w:rsidRDefault="00A07357" w:rsidP="00E841B3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 w:rsidRPr="00C27659">
        <w:rPr>
          <w:sz w:val="24"/>
          <w:szCs w:val="24"/>
        </w:rPr>
        <w:t>СРОК ДОГОВОРА</w:t>
      </w:r>
    </w:p>
    <w:p w:rsidR="00A07357" w:rsidRPr="00C27659" w:rsidRDefault="00A07357" w:rsidP="00A07357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bookmarkStart w:id="0" w:name="Par24"/>
      <w:bookmarkEnd w:id="0"/>
      <w:r w:rsidRPr="00C27659">
        <w:rPr>
          <w:sz w:val="24"/>
          <w:szCs w:val="24"/>
        </w:rPr>
        <w:t xml:space="preserve">Договор заключен </w:t>
      </w:r>
      <w:r w:rsidR="008F2CEA" w:rsidRPr="00C27659">
        <w:rPr>
          <w:iCs/>
          <w:sz w:val="24"/>
          <w:szCs w:val="24"/>
        </w:rPr>
        <w:t xml:space="preserve">на срок </w:t>
      </w:r>
      <w:r w:rsidR="006674D1" w:rsidRPr="00C27659">
        <w:rPr>
          <w:iCs/>
          <w:sz w:val="24"/>
          <w:szCs w:val="24"/>
        </w:rPr>
        <w:t xml:space="preserve">_______: </w:t>
      </w:r>
      <w:proofErr w:type="gramStart"/>
      <w:r w:rsidR="006674D1" w:rsidRPr="00C27659">
        <w:rPr>
          <w:iCs/>
          <w:sz w:val="24"/>
          <w:szCs w:val="24"/>
        </w:rPr>
        <w:t>с</w:t>
      </w:r>
      <w:proofErr w:type="gramEnd"/>
      <w:r w:rsidR="006674D1" w:rsidRPr="00C27659">
        <w:rPr>
          <w:iCs/>
          <w:sz w:val="24"/>
          <w:szCs w:val="24"/>
        </w:rPr>
        <w:t xml:space="preserve"> </w:t>
      </w:r>
      <w:r w:rsidR="006674D1" w:rsidRPr="00C27659">
        <w:rPr>
          <w:sz w:val="24"/>
          <w:szCs w:val="24"/>
        </w:rPr>
        <w:t>___.___.______</w:t>
      </w:r>
      <w:r w:rsidR="008F2CEA" w:rsidRPr="00C27659">
        <w:rPr>
          <w:iCs/>
          <w:sz w:val="24"/>
          <w:szCs w:val="24"/>
        </w:rPr>
        <w:t xml:space="preserve">до </w:t>
      </w:r>
      <w:r w:rsidR="00F64C6B" w:rsidRPr="00C27659">
        <w:rPr>
          <w:sz w:val="24"/>
          <w:szCs w:val="24"/>
        </w:rPr>
        <w:t>___.___.______</w:t>
      </w:r>
      <w:r w:rsidR="00651537" w:rsidRPr="00C27659">
        <w:rPr>
          <w:sz w:val="24"/>
          <w:szCs w:val="24"/>
        </w:rPr>
        <w:t>.</w:t>
      </w:r>
    </w:p>
    <w:p w:rsidR="00A07357" w:rsidRPr="00C27659" w:rsidRDefault="00A07357" w:rsidP="00F64C6B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Дог</w:t>
      </w:r>
      <w:r w:rsidR="00F64C6B" w:rsidRPr="00C27659">
        <w:rPr>
          <w:sz w:val="24"/>
          <w:szCs w:val="24"/>
        </w:rPr>
        <w:t xml:space="preserve">овор вступает в силу </w:t>
      </w:r>
      <w:proofErr w:type="gramStart"/>
      <w:r w:rsidR="00F64C6B" w:rsidRPr="00C27659">
        <w:rPr>
          <w:sz w:val="24"/>
          <w:szCs w:val="24"/>
        </w:rPr>
        <w:t>с даты его</w:t>
      </w:r>
      <w:proofErr w:type="gramEnd"/>
      <w:r w:rsidR="00651537" w:rsidRPr="00C27659">
        <w:rPr>
          <w:sz w:val="24"/>
          <w:szCs w:val="24"/>
        </w:rPr>
        <w:t xml:space="preserve"> </w:t>
      </w:r>
      <w:r w:rsidR="00651537" w:rsidRPr="00C27659">
        <w:rPr>
          <w:i/>
          <w:sz w:val="24"/>
          <w:szCs w:val="24"/>
        </w:rPr>
        <w:t>(выбрать нужное)</w:t>
      </w:r>
      <w:r w:rsidR="00F64C6B" w:rsidRPr="00C27659">
        <w:rPr>
          <w:sz w:val="24"/>
          <w:szCs w:val="24"/>
        </w:rPr>
        <w:t>:</w:t>
      </w:r>
    </w:p>
    <w:p w:rsidR="00F64C6B" w:rsidRPr="00C27659" w:rsidRDefault="00A07357" w:rsidP="00A07357">
      <w:pPr>
        <w:pStyle w:val="ConsPlusNormal"/>
        <w:ind w:firstLine="540"/>
        <w:jc w:val="both"/>
        <w:rPr>
          <w:sz w:val="24"/>
          <w:szCs w:val="24"/>
        </w:rPr>
      </w:pPr>
      <w:r w:rsidRPr="00C27659">
        <w:rPr>
          <w:bCs/>
          <w:sz w:val="24"/>
          <w:szCs w:val="24"/>
        </w:rPr>
        <w:t>государственной регистрации</w:t>
      </w:r>
      <w:r w:rsidRPr="00C27659">
        <w:rPr>
          <w:sz w:val="24"/>
          <w:szCs w:val="24"/>
        </w:rPr>
        <w:t xml:space="preserve"> </w:t>
      </w:r>
      <w:r w:rsidRPr="00C27659">
        <w:rPr>
          <w:i/>
          <w:iCs/>
          <w:sz w:val="24"/>
          <w:szCs w:val="24"/>
        </w:rPr>
        <w:t>(если договор заключен на срок не менее года)</w:t>
      </w:r>
      <w:r w:rsidR="00F64C6B" w:rsidRPr="00C27659">
        <w:rPr>
          <w:sz w:val="24"/>
          <w:szCs w:val="24"/>
        </w:rPr>
        <w:t>;</w:t>
      </w:r>
    </w:p>
    <w:p w:rsidR="00A07357" w:rsidRPr="00C27659" w:rsidRDefault="00A07357" w:rsidP="00A07357">
      <w:pPr>
        <w:pStyle w:val="ConsPlusNormal"/>
        <w:ind w:firstLine="540"/>
        <w:jc w:val="both"/>
        <w:rPr>
          <w:sz w:val="24"/>
          <w:szCs w:val="24"/>
        </w:rPr>
      </w:pPr>
      <w:r w:rsidRPr="00C27659">
        <w:rPr>
          <w:bCs/>
          <w:sz w:val="24"/>
          <w:szCs w:val="24"/>
        </w:rPr>
        <w:t>подписания Сторонами</w:t>
      </w:r>
      <w:r w:rsidRPr="00C27659">
        <w:rPr>
          <w:sz w:val="24"/>
          <w:szCs w:val="24"/>
        </w:rPr>
        <w:t xml:space="preserve"> </w:t>
      </w:r>
      <w:r w:rsidRPr="00C27659">
        <w:rPr>
          <w:i/>
          <w:iCs/>
          <w:sz w:val="24"/>
          <w:szCs w:val="24"/>
        </w:rPr>
        <w:t>(если договор заключен на срок менее года).</w:t>
      </w:r>
    </w:p>
    <w:p w:rsidR="006674D1" w:rsidRPr="00C27659" w:rsidRDefault="006674D1" w:rsidP="00016533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bookmarkStart w:id="1" w:name="Par32"/>
      <w:bookmarkEnd w:id="1"/>
      <w:r w:rsidRPr="00C27659">
        <w:rPr>
          <w:sz w:val="24"/>
          <w:szCs w:val="24"/>
        </w:rPr>
        <w:t xml:space="preserve">В соответствии со статьей 425 Гражданского кодекса Российской Федерации Стороны пришли к соглашению, что условия договора в части ____________ применяются к отношениям </w:t>
      </w:r>
      <w:r w:rsidR="00E150BB" w:rsidRPr="00C27659">
        <w:rPr>
          <w:sz w:val="24"/>
          <w:szCs w:val="24"/>
        </w:rPr>
        <w:t>С</w:t>
      </w:r>
      <w:r w:rsidRPr="00C27659">
        <w:rPr>
          <w:sz w:val="24"/>
          <w:szCs w:val="24"/>
        </w:rPr>
        <w:t xml:space="preserve">торон, возникшим </w:t>
      </w:r>
      <w:proofErr w:type="gramStart"/>
      <w:r w:rsidRPr="00C27659">
        <w:rPr>
          <w:sz w:val="24"/>
          <w:szCs w:val="24"/>
        </w:rPr>
        <w:t>с</w:t>
      </w:r>
      <w:proofErr w:type="gramEnd"/>
      <w:r w:rsidRPr="00C27659">
        <w:rPr>
          <w:sz w:val="24"/>
          <w:szCs w:val="24"/>
        </w:rPr>
        <w:t xml:space="preserve"> ___.___.______</w:t>
      </w:r>
      <w:r w:rsidR="00156412" w:rsidRPr="00C27659">
        <w:rPr>
          <w:sz w:val="24"/>
          <w:szCs w:val="24"/>
        </w:rPr>
        <w:t xml:space="preserve"> </w:t>
      </w:r>
      <w:r w:rsidR="00AB2EA8" w:rsidRPr="00C27659">
        <w:rPr>
          <w:rStyle w:val="a5"/>
          <w:sz w:val="24"/>
          <w:szCs w:val="24"/>
        </w:rPr>
        <w:footnoteReference w:id="6"/>
      </w:r>
      <w:r w:rsidRPr="00C27659">
        <w:rPr>
          <w:sz w:val="24"/>
          <w:szCs w:val="24"/>
        </w:rPr>
        <w:t>.</w:t>
      </w:r>
    </w:p>
    <w:p w:rsidR="00016533" w:rsidRPr="00C27659" w:rsidRDefault="00A07357" w:rsidP="00016533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По истечении срока </w:t>
      </w:r>
      <w:r w:rsidR="00F64C6B" w:rsidRPr="00C27659">
        <w:rPr>
          <w:sz w:val="24"/>
          <w:szCs w:val="24"/>
        </w:rPr>
        <w:t>д</w:t>
      </w:r>
      <w:r w:rsidRPr="00C27659">
        <w:rPr>
          <w:sz w:val="24"/>
          <w:szCs w:val="24"/>
        </w:rPr>
        <w:t>оговора Арендатор, надлежащим образом исполн</w:t>
      </w:r>
      <w:r w:rsidR="00016533" w:rsidRPr="00C27659">
        <w:rPr>
          <w:sz w:val="24"/>
          <w:szCs w:val="24"/>
        </w:rPr>
        <w:t>и</w:t>
      </w:r>
      <w:r w:rsidRPr="00C27659">
        <w:rPr>
          <w:sz w:val="24"/>
          <w:szCs w:val="24"/>
        </w:rPr>
        <w:t>вший свои обязанности, имеет преимущественное право на заключение договора на новый срок</w:t>
      </w:r>
      <w:r w:rsidR="00016533" w:rsidRPr="00C27659">
        <w:rPr>
          <w:sz w:val="24"/>
          <w:szCs w:val="24"/>
        </w:rPr>
        <w:t xml:space="preserve"> при одновременном соблюдении следующих условий</w:t>
      </w:r>
      <w:r w:rsidR="00156412" w:rsidRPr="00C27659">
        <w:rPr>
          <w:sz w:val="24"/>
          <w:szCs w:val="24"/>
        </w:rPr>
        <w:t xml:space="preserve"> </w:t>
      </w:r>
      <w:r w:rsidR="009F1F82" w:rsidRPr="00C27659">
        <w:rPr>
          <w:rStyle w:val="a5"/>
          <w:sz w:val="24"/>
          <w:szCs w:val="24"/>
        </w:rPr>
        <w:footnoteReference w:id="7"/>
      </w:r>
      <w:r w:rsidR="00016533" w:rsidRPr="00C27659">
        <w:rPr>
          <w:sz w:val="24"/>
          <w:szCs w:val="24"/>
        </w:rPr>
        <w:t>:</w:t>
      </w:r>
    </w:p>
    <w:p w:rsidR="00016533" w:rsidRPr="00C27659" w:rsidRDefault="00016533" w:rsidP="00016533">
      <w:pPr>
        <w:pStyle w:val="ConsPlusNormal"/>
        <w:numPr>
          <w:ilvl w:val="0"/>
          <w:numId w:val="6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размер арендной платы определяется по результатам оценки рыночной стоимости Имущества, проводимой в соответствии с законодательством, регулирующим оценочную деятельность в Российской Федерации, если иное не установлено другим законодательством Российской Федерации;</w:t>
      </w:r>
    </w:p>
    <w:p w:rsidR="00016533" w:rsidRPr="00C27659" w:rsidRDefault="00016533" w:rsidP="00016533">
      <w:pPr>
        <w:pStyle w:val="ConsPlusNormal"/>
        <w:numPr>
          <w:ilvl w:val="0"/>
          <w:numId w:val="6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минимальный срок, на который перезаключается договор, должен составлять не менее чем три года (если меньший срок не указан в заявлении Арендатора</w:t>
      </w:r>
      <w:r w:rsidR="00FF2720" w:rsidRPr="00C27659">
        <w:rPr>
          <w:sz w:val="24"/>
          <w:szCs w:val="24"/>
        </w:rPr>
        <w:t>)</w:t>
      </w:r>
      <w:r w:rsidRPr="00C27659">
        <w:rPr>
          <w:sz w:val="24"/>
          <w:szCs w:val="24"/>
        </w:rPr>
        <w:t>.</w:t>
      </w:r>
    </w:p>
    <w:p w:rsidR="009F1F82" w:rsidRPr="00C27659" w:rsidRDefault="00016533" w:rsidP="009F1F82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Условие </w:t>
      </w:r>
      <w:r w:rsidR="009F1F82" w:rsidRPr="00C27659">
        <w:rPr>
          <w:sz w:val="24"/>
          <w:szCs w:val="24"/>
        </w:rPr>
        <w:t>о преимущественном праве Арендатора на заключение договора на новый срок, указанное в пункте 2.</w:t>
      </w:r>
      <w:r w:rsidR="00003CB5" w:rsidRPr="00C27659">
        <w:rPr>
          <w:sz w:val="24"/>
          <w:szCs w:val="24"/>
        </w:rPr>
        <w:t>4</w:t>
      </w:r>
      <w:r w:rsidR="009F1F82" w:rsidRPr="00C27659">
        <w:rPr>
          <w:sz w:val="24"/>
          <w:szCs w:val="24"/>
        </w:rPr>
        <w:t xml:space="preserve"> договора, не применяется в случаях:</w:t>
      </w:r>
    </w:p>
    <w:p w:rsidR="009F1F82" w:rsidRPr="00C27659" w:rsidRDefault="009F1F82" w:rsidP="00016533">
      <w:pPr>
        <w:pStyle w:val="ConsPlusNormal"/>
        <w:numPr>
          <w:ilvl w:val="0"/>
          <w:numId w:val="8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п</w:t>
      </w:r>
      <w:r w:rsidR="00016533" w:rsidRPr="00C27659">
        <w:rPr>
          <w:sz w:val="24"/>
          <w:szCs w:val="24"/>
        </w:rPr>
        <w:t>риняти</w:t>
      </w:r>
      <w:r w:rsidRPr="00C27659">
        <w:rPr>
          <w:sz w:val="24"/>
          <w:szCs w:val="24"/>
        </w:rPr>
        <w:t>я Арендодателем</w:t>
      </w:r>
      <w:r w:rsidR="00016533" w:rsidRPr="00C27659">
        <w:rPr>
          <w:sz w:val="24"/>
          <w:szCs w:val="24"/>
        </w:rPr>
        <w:t xml:space="preserve"> в установленном порядке решения, предусматривающего иной порядок распоряжения </w:t>
      </w:r>
      <w:r w:rsidRPr="00C27659">
        <w:rPr>
          <w:sz w:val="24"/>
          <w:szCs w:val="24"/>
        </w:rPr>
        <w:t>И</w:t>
      </w:r>
      <w:r w:rsidR="00016533" w:rsidRPr="00C27659">
        <w:rPr>
          <w:sz w:val="24"/>
          <w:szCs w:val="24"/>
        </w:rPr>
        <w:t>муществом;</w:t>
      </w:r>
    </w:p>
    <w:p w:rsidR="00016533" w:rsidRPr="00C27659" w:rsidRDefault="00016533" w:rsidP="00016533">
      <w:pPr>
        <w:pStyle w:val="ConsPlusNormal"/>
        <w:numPr>
          <w:ilvl w:val="0"/>
          <w:numId w:val="8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наличи</w:t>
      </w:r>
      <w:r w:rsidR="00E22667">
        <w:rPr>
          <w:sz w:val="24"/>
          <w:szCs w:val="24"/>
        </w:rPr>
        <w:t>я</w:t>
      </w:r>
      <w:r w:rsidRPr="00C27659">
        <w:rPr>
          <w:sz w:val="24"/>
          <w:szCs w:val="24"/>
        </w:rPr>
        <w:t xml:space="preserve"> у </w:t>
      </w:r>
      <w:r w:rsidR="009F1F82" w:rsidRPr="00C27659">
        <w:rPr>
          <w:sz w:val="24"/>
          <w:szCs w:val="24"/>
        </w:rPr>
        <w:t>А</w:t>
      </w:r>
      <w:r w:rsidRPr="00C27659">
        <w:rPr>
          <w:sz w:val="24"/>
          <w:szCs w:val="24"/>
        </w:rPr>
        <w:t>рендатора задо</w:t>
      </w:r>
      <w:r w:rsidR="009F1F82" w:rsidRPr="00C27659">
        <w:rPr>
          <w:sz w:val="24"/>
          <w:szCs w:val="24"/>
        </w:rPr>
        <w:t>лженности по арендной плате за И</w:t>
      </w:r>
      <w:r w:rsidRPr="00C27659">
        <w:rPr>
          <w:sz w:val="24"/>
          <w:szCs w:val="24"/>
        </w:rPr>
        <w:t>мущество, начисленным неустойкам (штрафам, пеням) в размере, превышающем размер арендной платы за более чем один период платежа, установленный договором.</w:t>
      </w:r>
    </w:p>
    <w:p w:rsidR="00A07357" w:rsidRPr="00C27659" w:rsidRDefault="00A07357" w:rsidP="009F1F82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О своем желании заключить договор на новый срок Арендатор обязан письменно уведомить Арендодателя не </w:t>
      </w:r>
      <w:proofErr w:type="gramStart"/>
      <w:r w:rsidRPr="00C27659">
        <w:rPr>
          <w:sz w:val="24"/>
          <w:szCs w:val="24"/>
        </w:rPr>
        <w:t>позднее</w:t>
      </w:r>
      <w:proofErr w:type="gramEnd"/>
      <w:r w:rsidRPr="00C27659">
        <w:rPr>
          <w:sz w:val="24"/>
          <w:szCs w:val="24"/>
        </w:rPr>
        <w:t xml:space="preserve"> </w:t>
      </w:r>
      <w:r w:rsidR="009F1F82" w:rsidRPr="00C27659">
        <w:rPr>
          <w:sz w:val="24"/>
          <w:szCs w:val="24"/>
        </w:rPr>
        <w:t xml:space="preserve">чем за </w:t>
      </w:r>
      <w:r w:rsidR="00563549" w:rsidRPr="00C27659">
        <w:rPr>
          <w:sz w:val="24"/>
          <w:szCs w:val="24"/>
        </w:rPr>
        <w:t>30</w:t>
      </w:r>
      <w:r w:rsidR="009F1F82" w:rsidRPr="00C27659">
        <w:rPr>
          <w:sz w:val="24"/>
          <w:szCs w:val="24"/>
        </w:rPr>
        <w:t xml:space="preserve"> </w:t>
      </w:r>
      <w:r w:rsidR="00563549" w:rsidRPr="00C27659">
        <w:rPr>
          <w:sz w:val="24"/>
          <w:szCs w:val="24"/>
        </w:rPr>
        <w:t>календарных</w:t>
      </w:r>
      <w:r w:rsidRPr="00C27659">
        <w:rPr>
          <w:sz w:val="24"/>
          <w:szCs w:val="24"/>
        </w:rPr>
        <w:t xml:space="preserve"> дн</w:t>
      </w:r>
      <w:r w:rsidR="00E841B3" w:rsidRPr="00C27659">
        <w:rPr>
          <w:sz w:val="24"/>
          <w:szCs w:val="24"/>
        </w:rPr>
        <w:t>ей до окончания срока действия д</w:t>
      </w:r>
      <w:r w:rsidRPr="00C27659">
        <w:rPr>
          <w:sz w:val="24"/>
          <w:szCs w:val="24"/>
        </w:rPr>
        <w:t>оговора.</w:t>
      </w:r>
    </w:p>
    <w:p w:rsidR="00A07357" w:rsidRPr="00C27659" w:rsidRDefault="00A07357" w:rsidP="00A07357">
      <w:pPr>
        <w:pStyle w:val="ConsPlusNormal"/>
        <w:ind w:firstLine="540"/>
        <w:jc w:val="both"/>
        <w:rPr>
          <w:sz w:val="24"/>
          <w:szCs w:val="24"/>
        </w:rPr>
      </w:pPr>
    </w:p>
    <w:p w:rsidR="00A07357" w:rsidRPr="00C27659" w:rsidRDefault="00A07357" w:rsidP="00651537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 w:rsidRPr="00C27659">
        <w:rPr>
          <w:sz w:val="24"/>
          <w:szCs w:val="24"/>
        </w:rPr>
        <w:t>ПРАВА И ОБЯЗАННОСТИ СТОРОН</w:t>
      </w:r>
    </w:p>
    <w:p w:rsidR="00A07357" w:rsidRPr="00C27659" w:rsidRDefault="00A07357" w:rsidP="00651537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Арендодатель обязан:</w:t>
      </w:r>
    </w:p>
    <w:p w:rsidR="00651537" w:rsidRPr="00C27659" w:rsidRDefault="00651537" w:rsidP="0065153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предоставить Арендатору Имущество в состоянии, соответствующем условиям договора и назначению Имущества;</w:t>
      </w:r>
    </w:p>
    <w:p w:rsidR="00A07357" w:rsidRPr="00C27659" w:rsidRDefault="00651537" w:rsidP="0065153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п</w:t>
      </w:r>
      <w:r w:rsidR="00A07357" w:rsidRPr="00C27659">
        <w:rPr>
          <w:sz w:val="24"/>
          <w:szCs w:val="24"/>
        </w:rPr>
        <w:t xml:space="preserve">ередать Арендатору </w:t>
      </w:r>
      <w:r w:rsidRPr="00C27659">
        <w:rPr>
          <w:sz w:val="24"/>
          <w:szCs w:val="24"/>
        </w:rPr>
        <w:t>Имущество</w:t>
      </w:r>
      <w:r w:rsidR="00A07357" w:rsidRPr="00C27659">
        <w:rPr>
          <w:sz w:val="24"/>
          <w:szCs w:val="24"/>
        </w:rPr>
        <w:t xml:space="preserve"> по </w:t>
      </w:r>
      <w:r w:rsidR="00535FED" w:rsidRPr="00C27659">
        <w:rPr>
          <w:sz w:val="24"/>
          <w:szCs w:val="24"/>
        </w:rPr>
        <w:t>передаточному акту</w:t>
      </w:r>
      <w:r w:rsidR="00480B15" w:rsidRPr="00C27659">
        <w:rPr>
          <w:sz w:val="24"/>
          <w:szCs w:val="24"/>
        </w:rPr>
        <w:t xml:space="preserve"> </w:t>
      </w:r>
      <w:r w:rsidRPr="00C27659">
        <w:rPr>
          <w:sz w:val="24"/>
          <w:szCs w:val="24"/>
        </w:rPr>
        <w:t xml:space="preserve">в срок </w:t>
      </w:r>
      <w:proofErr w:type="gramStart"/>
      <w:r w:rsidRPr="00C27659">
        <w:rPr>
          <w:sz w:val="24"/>
          <w:szCs w:val="24"/>
        </w:rPr>
        <w:t>до</w:t>
      </w:r>
      <w:proofErr w:type="gramEnd"/>
      <w:r w:rsidRPr="00C27659">
        <w:rPr>
          <w:sz w:val="24"/>
          <w:szCs w:val="24"/>
        </w:rPr>
        <w:t xml:space="preserve"> </w:t>
      </w:r>
      <w:r w:rsidR="0092498F" w:rsidRPr="00C27659">
        <w:rPr>
          <w:sz w:val="24"/>
          <w:szCs w:val="24"/>
        </w:rPr>
        <w:t>___.___.______;</w:t>
      </w:r>
    </w:p>
    <w:p w:rsidR="00A07357" w:rsidRPr="00C27659" w:rsidRDefault="0092498F" w:rsidP="00A0735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lastRenderedPageBreak/>
        <w:t>принять Имущество по передаточному акту в срок 5 рабочих дней со дня прекращения договора;</w:t>
      </w:r>
    </w:p>
    <w:p w:rsidR="0092498F" w:rsidRPr="00C27659" w:rsidRDefault="0092498F" w:rsidP="00A07357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сообщать Арендатору об изменении </w:t>
      </w:r>
      <w:r w:rsidR="004B2C89" w:rsidRPr="00C27659">
        <w:rPr>
          <w:sz w:val="24"/>
          <w:szCs w:val="24"/>
        </w:rPr>
        <w:t xml:space="preserve">своего </w:t>
      </w:r>
      <w:r w:rsidRPr="00C27659">
        <w:rPr>
          <w:sz w:val="24"/>
          <w:szCs w:val="24"/>
        </w:rPr>
        <w:t>наименования, реквизитов</w:t>
      </w:r>
      <w:r w:rsidR="00654A40" w:rsidRPr="00C27659">
        <w:rPr>
          <w:sz w:val="24"/>
          <w:szCs w:val="24"/>
        </w:rPr>
        <w:t xml:space="preserve"> для внесения арендной платы</w:t>
      </w:r>
      <w:r w:rsidRPr="00C27659">
        <w:rPr>
          <w:sz w:val="24"/>
          <w:szCs w:val="24"/>
        </w:rPr>
        <w:t>, местонахождения путем опубликования информации о таких изменениях на своем официальном сайте</w:t>
      </w:r>
      <w:r w:rsidR="00071E1A" w:rsidRPr="00C27659">
        <w:rPr>
          <w:sz w:val="24"/>
          <w:szCs w:val="24"/>
        </w:rPr>
        <w:t xml:space="preserve"> в срок </w:t>
      </w:r>
      <w:r w:rsidR="00E150BB" w:rsidRPr="00C27659">
        <w:rPr>
          <w:sz w:val="24"/>
          <w:szCs w:val="24"/>
        </w:rPr>
        <w:t xml:space="preserve">не более </w:t>
      </w:r>
      <w:r w:rsidR="00071E1A" w:rsidRPr="00C27659">
        <w:rPr>
          <w:sz w:val="24"/>
          <w:szCs w:val="24"/>
        </w:rPr>
        <w:t>пят</w:t>
      </w:r>
      <w:r w:rsidR="00E150BB" w:rsidRPr="00C27659">
        <w:rPr>
          <w:sz w:val="24"/>
          <w:szCs w:val="24"/>
        </w:rPr>
        <w:t>и</w:t>
      </w:r>
      <w:r w:rsidR="00071E1A" w:rsidRPr="00C27659">
        <w:rPr>
          <w:sz w:val="24"/>
          <w:szCs w:val="24"/>
        </w:rPr>
        <w:t xml:space="preserve"> рабочих дней со дня таких изменений</w:t>
      </w:r>
      <w:r w:rsidRPr="00C27659">
        <w:rPr>
          <w:sz w:val="24"/>
          <w:szCs w:val="24"/>
        </w:rPr>
        <w:t>;</w:t>
      </w:r>
    </w:p>
    <w:p w:rsidR="00FF06F5" w:rsidRPr="00C27659" w:rsidRDefault="00654A40" w:rsidP="00FF06F5">
      <w:pPr>
        <w:pStyle w:val="ConsPlusNormal"/>
        <w:numPr>
          <w:ilvl w:val="0"/>
          <w:numId w:val="9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не вмешиваться в хозяйс</w:t>
      </w:r>
      <w:r w:rsidR="00FF06F5" w:rsidRPr="00C27659">
        <w:rPr>
          <w:sz w:val="24"/>
          <w:szCs w:val="24"/>
        </w:rPr>
        <w:t>твенную деятельность Арендатора;</w:t>
      </w:r>
    </w:p>
    <w:p w:rsidR="00FF06F5" w:rsidRPr="00C27659" w:rsidRDefault="00FF06F5" w:rsidP="00FF06F5">
      <w:pPr>
        <w:pStyle w:val="ConsPlusNormal"/>
        <w:numPr>
          <w:ilvl w:val="0"/>
          <w:numId w:val="9"/>
        </w:numPr>
        <w:tabs>
          <w:tab w:val="left" w:pos="1276"/>
          <w:tab w:val="left" w:pos="9354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выполнять следующие требования к сохранению Имущества: </w:t>
      </w:r>
      <w:r w:rsidR="00156412" w:rsidRPr="00C27659">
        <w:rPr>
          <w:sz w:val="24"/>
          <w:szCs w:val="24"/>
        </w:rPr>
        <w:t>____</w:t>
      </w:r>
      <w:r w:rsidR="009F6ECA">
        <w:rPr>
          <w:sz w:val="24"/>
          <w:szCs w:val="24"/>
        </w:rPr>
        <w:t>_______</w:t>
      </w:r>
      <w:r w:rsidR="00156412" w:rsidRPr="00C27659">
        <w:rPr>
          <w:sz w:val="24"/>
          <w:szCs w:val="24"/>
        </w:rPr>
        <w:t xml:space="preserve">___ </w:t>
      </w:r>
      <w:r w:rsidRPr="00C27659">
        <w:rPr>
          <w:rStyle w:val="a5"/>
          <w:sz w:val="24"/>
          <w:szCs w:val="24"/>
        </w:rPr>
        <w:footnoteReference w:id="8"/>
      </w:r>
      <w:r w:rsidR="00156412" w:rsidRPr="00C27659">
        <w:rPr>
          <w:sz w:val="24"/>
          <w:szCs w:val="24"/>
        </w:rPr>
        <w:t>.</w:t>
      </w:r>
    </w:p>
    <w:p w:rsidR="002B19DE" w:rsidRPr="00C27659" w:rsidRDefault="002B19DE" w:rsidP="002B19DE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Арендодатель вправе:</w:t>
      </w:r>
    </w:p>
    <w:p w:rsidR="0092498F" w:rsidRPr="00C27659" w:rsidRDefault="0092498F" w:rsidP="0092498F">
      <w:pPr>
        <w:pStyle w:val="ConsPlusNormal"/>
        <w:numPr>
          <w:ilvl w:val="0"/>
          <w:numId w:val="15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производить осмотр Имущества на предмет его сохранности и соблюдения условий пользования им в соответствии с условиями договора;</w:t>
      </w:r>
    </w:p>
    <w:p w:rsidR="0092498F" w:rsidRPr="00C27659" w:rsidRDefault="00654A40" w:rsidP="00654A40">
      <w:pPr>
        <w:pStyle w:val="ConsPlusNormal"/>
        <w:numPr>
          <w:ilvl w:val="0"/>
          <w:numId w:val="15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в любое время отказаться от договора, предупредив об этом Арендатора не менее чем за 1 месяц</w:t>
      </w:r>
      <w:r w:rsidR="00A015B1" w:rsidRPr="00C27659">
        <w:rPr>
          <w:sz w:val="24"/>
          <w:szCs w:val="24"/>
        </w:rPr>
        <w:t>;</w:t>
      </w:r>
    </w:p>
    <w:p w:rsidR="00A015B1" w:rsidRPr="00C27659" w:rsidRDefault="00A015B1" w:rsidP="00654A40">
      <w:pPr>
        <w:pStyle w:val="ConsPlusNormal"/>
        <w:numPr>
          <w:ilvl w:val="0"/>
          <w:numId w:val="15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в случае несвоевременного возврата Имущества требовать от Арендатора внесения арендной платы за все время просрочки</w:t>
      </w:r>
      <w:r w:rsidR="004F5CE2" w:rsidRPr="00C27659">
        <w:rPr>
          <w:sz w:val="24"/>
          <w:szCs w:val="24"/>
        </w:rPr>
        <w:t>, а также уплаты штрафа</w:t>
      </w:r>
      <w:r w:rsidRPr="00C27659">
        <w:rPr>
          <w:sz w:val="24"/>
          <w:szCs w:val="24"/>
        </w:rPr>
        <w:t>.</w:t>
      </w:r>
    </w:p>
    <w:p w:rsidR="00A07357" w:rsidRPr="00E22667" w:rsidRDefault="00A07357" w:rsidP="000D4624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E22667">
        <w:rPr>
          <w:sz w:val="24"/>
          <w:szCs w:val="24"/>
        </w:rPr>
        <w:t>Арендатор обязан:</w:t>
      </w:r>
    </w:p>
    <w:p w:rsidR="000D4624" w:rsidRPr="00E22667" w:rsidRDefault="000D4624" w:rsidP="000D462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E22667">
        <w:rPr>
          <w:sz w:val="24"/>
          <w:szCs w:val="24"/>
        </w:rPr>
        <w:t xml:space="preserve">принять Имущество по передаточному акту в срок </w:t>
      </w:r>
      <w:proofErr w:type="gramStart"/>
      <w:r w:rsidRPr="00E22667">
        <w:rPr>
          <w:sz w:val="24"/>
          <w:szCs w:val="24"/>
        </w:rPr>
        <w:t>до</w:t>
      </w:r>
      <w:proofErr w:type="gramEnd"/>
      <w:r w:rsidRPr="00E22667">
        <w:rPr>
          <w:sz w:val="24"/>
          <w:szCs w:val="24"/>
        </w:rPr>
        <w:t xml:space="preserve"> ___.___.______;</w:t>
      </w:r>
    </w:p>
    <w:p w:rsidR="000D4624" w:rsidRPr="00E22667" w:rsidRDefault="000D4624" w:rsidP="000D462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E22667">
        <w:rPr>
          <w:sz w:val="24"/>
          <w:szCs w:val="24"/>
        </w:rPr>
        <w:t>п</w:t>
      </w:r>
      <w:r w:rsidR="00A07357" w:rsidRPr="00E22667">
        <w:rPr>
          <w:sz w:val="24"/>
          <w:szCs w:val="24"/>
        </w:rPr>
        <w:t xml:space="preserve">еред подписанием </w:t>
      </w:r>
      <w:r w:rsidRPr="00E22667">
        <w:rPr>
          <w:sz w:val="24"/>
          <w:szCs w:val="24"/>
        </w:rPr>
        <w:t>передаточного акта</w:t>
      </w:r>
      <w:r w:rsidR="00A07357" w:rsidRPr="00E22667">
        <w:rPr>
          <w:sz w:val="24"/>
          <w:szCs w:val="24"/>
        </w:rPr>
        <w:t xml:space="preserve"> осмотреть </w:t>
      </w:r>
      <w:r w:rsidRPr="00E22667">
        <w:rPr>
          <w:sz w:val="24"/>
          <w:szCs w:val="24"/>
        </w:rPr>
        <w:t>Имущество и проверить его состояние;</w:t>
      </w:r>
    </w:p>
    <w:p w:rsidR="00291B8D" w:rsidRPr="00E22667" w:rsidRDefault="00291B8D" w:rsidP="000D462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E22667">
        <w:rPr>
          <w:sz w:val="24"/>
          <w:szCs w:val="24"/>
        </w:rPr>
        <w:t>использовать Имущество в соответствии с целью, установленной пунктом 1.5 договора;</w:t>
      </w:r>
    </w:p>
    <w:p w:rsidR="00380FCA" w:rsidRPr="00E22667" w:rsidRDefault="00380FCA" w:rsidP="00380FCA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E22667">
        <w:rPr>
          <w:sz w:val="24"/>
          <w:szCs w:val="24"/>
        </w:rPr>
        <w:t>не допускать передач</w:t>
      </w:r>
      <w:r w:rsidR="00E22667" w:rsidRPr="00E22667">
        <w:rPr>
          <w:sz w:val="24"/>
          <w:szCs w:val="24"/>
        </w:rPr>
        <w:t>и</w:t>
      </w:r>
      <w:r w:rsidRPr="00E22667">
        <w:rPr>
          <w:sz w:val="24"/>
          <w:szCs w:val="24"/>
        </w:rPr>
        <w:t xml:space="preserve"> прав по договору третьим л</w:t>
      </w:r>
      <w:r w:rsidR="00AB2EA8" w:rsidRPr="00E22667">
        <w:rPr>
          <w:sz w:val="24"/>
          <w:szCs w:val="24"/>
        </w:rPr>
        <w:t xml:space="preserve">ицам без согласия Арендодателя и (или) </w:t>
      </w:r>
      <w:r w:rsidRPr="00E22667">
        <w:rPr>
          <w:sz w:val="24"/>
          <w:szCs w:val="24"/>
        </w:rPr>
        <w:t>использование Имущества третьими лицами;</w:t>
      </w:r>
    </w:p>
    <w:p w:rsidR="000D4624" w:rsidRPr="00E22667" w:rsidRDefault="000D4624" w:rsidP="000D462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E22667">
        <w:rPr>
          <w:sz w:val="24"/>
          <w:szCs w:val="24"/>
        </w:rPr>
        <w:t xml:space="preserve">вносить </w:t>
      </w:r>
      <w:r w:rsidR="00A07357" w:rsidRPr="00E22667">
        <w:rPr>
          <w:sz w:val="24"/>
          <w:szCs w:val="24"/>
        </w:rPr>
        <w:t xml:space="preserve">арендную плату в размере, сроки и в порядке, предусмотренные </w:t>
      </w:r>
      <w:r w:rsidRPr="00E22667">
        <w:rPr>
          <w:sz w:val="24"/>
          <w:szCs w:val="24"/>
        </w:rPr>
        <w:t>договором;</w:t>
      </w:r>
    </w:p>
    <w:p w:rsidR="00071E1A" w:rsidRPr="00E22667" w:rsidRDefault="00071E1A" w:rsidP="000D4624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E22667">
        <w:rPr>
          <w:sz w:val="24"/>
          <w:szCs w:val="24"/>
        </w:rPr>
        <w:t xml:space="preserve">в течение </w:t>
      </w:r>
      <w:r w:rsidR="00CE596E">
        <w:rPr>
          <w:sz w:val="24"/>
          <w:szCs w:val="24"/>
        </w:rPr>
        <w:t>тридцати</w:t>
      </w:r>
      <w:r w:rsidRPr="00E22667">
        <w:rPr>
          <w:sz w:val="24"/>
          <w:szCs w:val="24"/>
        </w:rPr>
        <w:t xml:space="preserve"> календарных дней со дня подписания Сторонами акта приема-передачи Имущества заключить с </w:t>
      </w:r>
      <w:proofErr w:type="spellStart"/>
      <w:r w:rsidRPr="00E22667">
        <w:rPr>
          <w:sz w:val="24"/>
          <w:szCs w:val="24"/>
        </w:rPr>
        <w:t>ресурсоснабжающими</w:t>
      </w:r>
      <w:proofErr w:type="spellEnd"/>
      <w:r w:rsidRPr="00E22667">
        <w:rPr>
          <w:sz w:val="24"/>
          <w:szCs w:val="24"/>
        </w:rPr>
        <w:t xml:space="preserve"> организациями договоры </w:t>
      </w:r>
      <w:r w:rsidR="00380FCA" w:rsidRPr="00E22667">
        <w:rPr>
          <w:sz w:val="24"/>
          <w:szCs w:val="24"/>
        </w:rPr>
        <w:t xml:space="preserve">на оказание услуг по водо-, </w:t>
      </w:r>
      <w:r w:rsidR="00C27659" w:rsidRPr="00E22667">
        <w:rPr>
          <w:sz w:val="24"/>
          <w:szCs w:val="24"/>
        </w:rPr>
        <w:t>тепл</w:t>
      </w:r>
      <w:proofErr w:type="gramStart"/>
      <w:r w:rsidR="00C27659" w:rsidRPr="00E22667">
        <w:rPr>
          <w:sz w:val="24"/>
          <w:szCs w:val="24"/>
        </w:rPr>
        <w:t>о-</w:t>
      </w:r>
      <w:proofErr w:type="gramEnd"/>
      <w:r w:rsidR="00C27659" w:rsidRPr="00E22667">
        <w:rPr>
          <w:sz w:val="24"/>
          <w:szCs w:val="24"/>
        </w:rPr>
        <w:t>, газо- и энергоснабжению</w:t>
      </w:r>
      <w:r w:rsidR="00380FCA" w:rsidRPr="00E22667">
        <w:rPr>
          <w:sz w:val="24"/>
          <w:szCs w:val="24"/>
        </w:rPr>
        <w:t xml:space="preserve"> </w:t>
      </w:r>
      <w:r w:rsidR="00D73305" w:rsidRPr="00E22667">
        <w:rPr>
          <w:sz w:val="24"/>
          <w:szCs w:val="24"/>
        </w:rPr>
        <w:t xml:space="preserve">водоотведению, </w:t>
      </w:r>
      <w:r w:rsidR="00380FCA" w:rsidRPr="00E22667">
        <w:rPr>
          <w:sz w:val="24"/>
          <w:szCs w:val="24"/>
        </w:rPr>
        <w:t>услуг по вывозу бытовых отходов, своевременно вносить плату по таким договорам;</w:t>
      </w:r>
    </w:p>
    <w:p w:rsidR="004B2C89" w:rsidRPr="00E22667" w:rsidRDefault="000D4624" w:rsidP="0070321B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E22667">
        <w:rPr>
          <w:sz w:val="24"/>
          <w:szCs w:val="24"/>
        </w:rPr>
        <w:t>о</w:t>
      </w:r>
      <w:r w:rsidR="00A07357" w:rsidRPr="00E22667">
        <w:rPr>
          <w:sz w:val="24"/>
          <w:szCs w:val="24"/>
        </w:rPr>
        <w:t xml:space="preserve">существлять за свой счет текущий ремонт </w:t>
      </w:r>
      <w:r w:rsidRPr="00E22667">
        <w:rPr>
          <w:sz w:val="24"/>
          <w:szCs w:val="24"/>
        </w:rPr>
        <w:t>и</w:t>
      </w:r>
      <w:r w:rsidR="00A07357" w:rsidRPr="00E22667">
        <w:rPr>
          <w:sz w:val="24"/>
          <w:szCs w:val="24"/>
        </w:rPr>
        <w:t xml:space="preserve"> капитальный ремонт </w:t>
      </w:r>
      <w:r w:rsidR="004B2C89" w:rsidRPr="00E22667">
        <w:rPr>
          <w:sz w:val="24"/>
          <w:szCs w:val="24"/>
        </w:rPr>
        <w:t>Имущества;</w:t>
      </w:r>
    </w:p>
    <w:p w:rsidR="00654A40" w:rsidRPr="00E22667" w:rsidRDefault="00654A40" w:rsidP="0070321B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E22667">
        <w:rPr>
          <w:sz w:val="24"/>
          <w:szCs w:val="24"/>
        </w:rPr>
        <w:t>с согласия Арендодателя производить неотделимые улучшения Имущества;</w:t>
      </w:r>
    </w:p>
    <w:p w:rsidR="008F03BB" w:rsidRPr="00C27659" w:rsidRDefault="008F03BB" w:rsidP="0070321B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E22667">
        <w:rPr>
          <w:sz w:val="24"/>
          <w:szCs w:val="24"/>
        </w:rPr>
        <w:t>принимать меры по сохранности Имущества, немедленно извещать Арендодателя о всяком повреждении, аварии или ином событии, в результате которого</w:t>
      </w:r>
      <w:r w:rsidRPr="00C27659">
        <w:rPr>
          <w:sz w:val="24"/>
          <w:szCs w:val="24"/>
        </w:rPr>
        <w:t xml:space="preserve"> могло быть или было утрачено или повреждено Имущество, и немедленно принимать все возможные меры по предотвращению угрозы или дальнейшего разрушения </w:t>
      </w:r>
      <w:r w:rsidR="00E6723F" w:rsidRPr="00C27659">
        <w:rPr>
          <w:sz w:val="24"/>
          <w:szCs w:val="24"/>
        </w:rPr>
        <w:t>либо повреждения</w:t>
      </w:r>
      <w:r w:rsidRPr="00C27659">
        <w:rPr>
          <w:sz w:val="24"/>
          <w:szCs w:val="24"/>
        </w:rPr>
        <w:t xml:space="preserve"> Имущества;</w:t>
      </w:r>
    </w:p>
    <w:p w:rsidR="008F03BB" w:rsidRPr="00C27659" w:rsidRDefault="008F03BB" w:rsidP="0070321B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не производить скрытых и открытых проводок и прокладок коммуникаций, перепланировок, переоборудования, переустройства, реконструкции Имущества без согласия Арендодателя; </w:t>
      </w:r>
    </w:p>
    <w:p w:rsidR="00380FCA" w:rsidRPr="00C27659" w:rsidRDefault="008F03BB" w:rsidP="0070321B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осуществлять благоустройство Имущества в соответствии с утвержденными правилами благоустройства территории соответствующего муниципального образования;</w:t>
      </w:r>
      <w:r w:rsidR="00380FCA" w:rsidRPr="00C27659">
        <w:rPr>
          <w:sz w:val="24"/>
          <w:szCs w:val="24"/>
        </w:rPr>
        <w:t xml:space="preserve"> </w:t>
      </w:r>
    </w:p>
    <w:p w:rsidR="00380FCA" w:rsidRPr="00C27659" w:rsidRDefault="00380FCA" w:rsidP="0070321B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в письменной форме сообщать Арендодателю об изменении своего наименования, местонахождения </w:t>
      </w:r>
      <w:r w:rsidR="00E22667">
        <w:rPr>
          <w:sz w:val="24"/>
          <w:szCs w:val="24"/>
        </w:rPr>
        <w:t xml:space="preserve">или места жительства </w:t>
      </w:r>
      <w:r w:rsidRPr="00C27659">
        <w:rPr>
          <w:sz w:val="24"/>
          <w:szCs w:val="24"/>
        </w:rPr>
        <w:t xml:space="preserve">в срок </w:t>
      </w:r>
      <w:r w:rsidR="00E150BB" w:rsidRPr="00C27659">
        <w:rPr>
          <w:sz w:val="24"/>
          <w:szCs w:val="24"/>
        </w:rPr>
        <w:t xml:space="preserve">не более </w:t>
      </w:r>
      <w:r w:rsidRPr="00C27659">
        <w:rPr>
          <w:sz w:val="24"/>
          <w:szCs w:val="24"/>
        </w:rPr>
        <w:t>пят</w:t>
      </w:r>
      <w:r w:rsidR="00E150BB" w:rsidRPr="00C27659">
        <w:rPr>
          <w:sz w:val="24"/>
          <w:szCs w:val="24"/>
        </w:rPr>
        <w:t>и</w:t>
      </w:r>
      <w:r w:rsidRPr="00C27659">
        <w:rPr>
          <w:sz w:val="24"/>
          <w:szCs w:val="24"/>
        </w:rPr>
        <w:t xml:space="preserve"> рабочих дней со дня таких изменений;</w:t>
      </w:r>
    </w:p>
    <w:p w:rsidR="00A07357" w:rsidRPr="00C27659" w:rsidRDefault="00380FCA" w:rsidP="0070321B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возвратить</w:t>
      </w:r>
      <w:r w:rsidR="00AB2EA8" w:rsidRPr="00C27659">
        <w:rPr>
          <w:sz w:val="24"/>
          <w:szCs w:val="24"/>
        </w:rPr>
        <w:t xml:space="preserve"> Арендодателю</w:t>
      </w:r>
      <w:r w:rsidR="00654A40" w:rsidRPr="00C27659">
        <w:rPr>
          <w:sz w:val="24"/>
          <w:szCs w:val="24"/>
        </w:rPr>
        <w:t xml:space="preserve"> Имущество по передаточному акту в </w:t>
      </w:r>
      <w:r w:rsidR="005A1607" w:rsidRPr="00C27659">
        <w:rPr>
          <w:sz w:val="24"/>
          <w:szCs w:val="24"/>
        </w:rPr>
        <w:t>п</w:t>
      </w:r>
      <w:r w:rsidR="00E539CC" w:rsidRPr="00C27659">
        <w:rPr>
          <w:sz w:val="24"/>
          <w:szCs w:val="24"/>
        </w:rPr>
        <w:t>оследний день действия договора;</w:t>
      </w:r>
    </w:p>
    <w:p w:rsidR="00E539CC" w:rsidRPr="00C27659" w:rsidRDefault="00E539CC" w:rsidP="00B54567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выполнять </w:t>
      </w:r>
      <w:r w:rsidR="00B54567" w:rsidRPr="00C27659">
        <w:rPr>
          <w:sz w:val="24"/>
          <w:szCs w:val="24"/>
        </w:rPr>
        <w:t xml:space="preserve">в отношении Имущества требования, </w:t>
      </w:r>
      <w:r w:rsidRPr="00C27659">
        <w:rPr>
          <w:sz w:val="24"/>
          <w:szCs w:val="24"/>
        </w:rPr>
        <w:t xml:space="preserve">установленные </w:t>
      </w:r>
      <w:r w:rsidR="00B54567" w:rsidRPr="00C27659">
        <w:rPr>
          <w:sz w:val="24"/>
          <w:szCs w:val="24"/>
        </w:rPr>
        <w:t>Федеральным законом от 25.06.2002 № 73-ФЗ «Об объектах культурного наследия (памятниках истории и культуры) народов Российской Федерации»</w:t>
      </w:r>
      <w:r w:rsidR="00156412" w:rsidRPr="00C27659">
        <w:rPr>
          <w:sz w:val="24"/>
          <w:szCs w:val="24"/>
        </w:rPr>
        <w:t xml:space="preserve"> </w:t>
      </w:r>
      <w:r w:rsidRPr="00C27659">
        <w:rPr>
          <w:rStyle w:val="a5"/>
          <w:sz w:val="24"/>
          <w:szCs w:val="24"/>
        </w:rPr>
        <w:footnoteReference w:id="9"/>
      </w:r>
      <w:r w:rsidRPr="00C27659">
        <w:rPr>
          <w:sz w:val="24"/>
          <w:szCs w:val="24"/>
        </w:rPr>
        <w:t>.</w:t>
      </w:r>
    </w:p>
    <w:p w:rsidR="002E7851" w:rsidRPr="00C27659" w:rsidRDefault="002E7851" w:rsidP="00B54567">
      <w:pPr>
        <w:pStyle w:val="ConsPlusNormal"/>
        <w:numPr>
          <w:ilvl w:val="0"/>
          <w:numId w:val="11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proofErr w:type="gramStart"/>
      <w:r w:rsidRPr="00C27659">
        <w:rPr>
          <w:sz w:val="24"/>
          <w:szCs w:val="24"/>
        </w:rPr>
        <w:t xml:space="preserve">выполнять в отношении </w:t>
      </w:r>
      <w:r w:rsidR="001653C6" w:rsidRPr="00C27659">
        <w:rPr>
          <w:sz w:val="24"/>
          <w:szCs w:val="24"/>
        </w:rPr>
        <w:t>Имущества требования</w:t>
      </w:r>
      <w:r w:rsidRPr="00C27659">
        <w:rPr>
          <w:sz w:val="24"/>
          <w:szCs w:val="24"/>
        </w:rPr>
        <w:t xml:space="preserve">, предусмотренные </w:t>
      </w:r>
      <w:hyperlink r:id="rId9" w:history="1">
        <w:r w:rsidRPr="00C27659">
          <w:rPr>
            <w:sz w:val="24"/>
            <w:szCs w:val="24"/>
          </w:rPr>
          <w:t>пунктами 1</w:t>
        </w:r>
      </w:hyperlink>
      <w:r w:rsidRPr="00C27659">
        <w:rPr>
          <w:sz w:val="24"/>
          <w:szCs w:val="24"/>
        </w:rPr>
        <w:t xml:space="preserve"> - </w:t>
      </w:r>
      <w:hyperlink r:id="rId10" w:history="1">
        <w:r w:rsidRPr="00C27659">
          <w:rPr>
            <w:sz w:val="24"/>
            <w:szCs w:val="24"/>
          </w:rPr>
          <w:t>3 статьи 47.3</w:t>
        </w:r>
      </w:hyperlink>
      <w:r w:rsidRPr="00C27659">
        <w:rPr>
          <w:sz w:val="24"/>
          <w:szCs w:val="24"/>
        </w:rPr>
        <w:t xml:space="preserve"> Федерального закона</w:t>
      </w:r>
      <w:r w:rsidR="001653C6" w:rsidRPr="00C27659">
        <w:rPr>
          <w:sz w:val="24"/>
          <w:szCs w:val="24"/>
        </w:rPr>
        <w:t xml:space="preserve"> от 25.06.2002 № 73-ФЗ «Об объектах культурного наследия (памятниках истории и культуры) народов Российской Федерации»</w:t>
      </w:r>
      <w:r w:rsidRPr="00C27659">
        <w:rPr>
          <w:sz w:val="24"/>
          <w:szCs w:val="24"/>
        </w:rPr>
        <w:t xml:space="preserve">, соблюдать установленный </w:t>
      </w:r>
      <w:hyperlink r:id="rId11" w:history="1">
        <w:r w:rsidRPr="00C27659">
          <w:rPr>
            <w:sz w:val="24"/>
            <w:szCs w:val="24"/>
          </w:rPr>
          <w:t>статьей 5.1</w:t>
        </w:r>
      </w:hyperlink>
      <w:r w:rsidRPr="00C27659">
        <w:rPr>
          <w:sz w:val="24"/>
          <w:szCs w:val="24"/>
        </w:rPr>
        <w:t xml:space="preserve"> </w:t>
      </w:r>
      <w:r w:rsidR="001653C6" w:rsidRPr="00C27659">
        <w:rPr>
          <w:sz w:val="24"/>
          <w:szCs w:val="24"/>
        </w:rPr>
        <w:t>указанног</w:t>
      </w:r>
      <w:r w:rsidRPr="00C27659">
        <w:rPr>
          <w:sz w:val="24"/>
          <w:szCs w:val="24"/>
        </w:rPr>
        <w:t xml:space="preserve">о </w:t>
      </w:r>
      <w:r w:rsidR="001653C6" w:rsidRPr="00C27659">
        <w:rPr>
          <w:sz w:val="24"/>
          <w:szCs w:val="24"/>
        </w:rPr>
        <w:t>ф</w:t>
      </w:r>
      <w:r w:rsidRPr="00C27659">
        <w:rPr>
          <w:sz w:val="24"/>
          <w:szCs w:val="24"/>
        </w:rPr>
        <w:t xml:space="preserve">едерального закона особый режим использования </w:t>
      </w:r>
      <w:r w:rsidRPr="00C27659">
        <w:rPr>
          <w:sz w:val="24"/>
          <w:szCs w:val="24"/>
        </w:rPr>
        <w:lastRenderedPageBreak/>
        <w:t xml:space="preserve">земельного участка, в границах которого располагается объект археологического наследия, до момента вручения </w:t>
      </w:r>
      <w:r w:rsidR="001653C6" w:rsidRPr="00C27659">
        <w:rPr>
          <w:sz w:val="24"/>
          <w:szCs w:val="24"/>
        </w:rPr>
        <w:t>Арендатору</w:t>
      </w:r>
      <w:r w:rsidRPr="00C27659">
        <w:rPr>
          <w:sz w:val="24"/>
          <w:szCs w:val="24"/>
        </w:rPr>
        <w:t xml:space="preserve"> охранного обязательства</w:t>
      </w:r>
      <w:r w:rsidR="001653C6" w:rsidRPr="00C27659">
        <w:rPr>
          <w:sz w:val="24"/>
          <w:szCs w:val="24"/>
        </w:rPr>
        <w:t xml:space="preserve"> </w:t>
      </w:r>
      <w:r w:rsidR="001653C6" w:rsidRPr="00C27659">
        <w:rPr>
          <w:rStyle w:val="a5"/>
          <w:sz w:val="24"/>
          <w:szCs w:val="24"/>
        </w:rPr>
        <w:footnoteReference w:id="10"/>
      </w:r>
      <w:r w:rsidR="00FF06F5" w:rsidRPr="00C27659">
        <w:rPr>
          <w:sz w:val="24"/>
          <w:szCs w:val="24"/>
        </w:rPr>
        <w:t>;</w:t>
      </w:r>
      <w:proofErr w:type="gramEnd"/>
    </w:p>
    <w:p w:rsidR="00FF06F5" w:rsidRPr="00C27659" w:rsidRDefault="00FF06F5" w:rsidP="00FF06F5">
      <w:pPr>
        <w:pStyle w:val="ConsPlusNormal"/>
        <w:numPr>
          <w:ilvl w:val="0"/>
          <w:numId w:val="11"/>
        </w:numPr>
        <w:tabs>
          <w:tab w:val="left" w:pos="1276"/>
          <w:tab w:val="left" w:pos="9354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выполнять следующие требования к сохранению Имущества: </w:t>
      </w:r>
      <w:r w:rsidR="00156412" w:rsidRPr="00C27659">
        <w:rPr>
          <w:sz w:val="24"/>
          <w:szCs w:val="24"/>
        </w:rPr>
        <w:t>_______</w:t>
      </w:r>
      <w:r w:rsidRPr="00C27659">
        <w:rPr>
          <w:rStyle w:val="a5"/>
          <w:sz w:val="24"/>
          <w:szCs w:val="24"/>
        </w:rPr>
        <w:footnoteReference w:id="11"/>
      </w:r>
      <w:r w:rsidR="00156412" w:rsidRPr="00C27659">
        <w:rPr>
          <w:sz w:val="24"/>
          <w:szCs w:val="24"/>
        </w:rPr>
        <w:t>.</w:t>
      </w:r>
    </w:p>
    <w:p w:rsidR="002B19DE" w:rsidRPr="00C27659" w:rsidRDefault="002B19DE" w:rsidP="000D4624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Арендатор вправе:</w:t>
      </w:r>
    </w:p>
    <w:p w:rsidR="002B19DE" w:rsidRPr="00C27659" w:rsidRDefault="006674D1" w:rsidP="002B19DE">
      <w:pPr>
        <w:pStyle w:val="ConsPlusNormal"/>
        <w:numPr>
          <w:ilvl w:val="0"/>
          <w:numId w:val="12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осуществлять в Имуществе </w:t>
      </w:r>
      <w:r w:rsidR="00E22667">
        <w:rPr>
          <w:sz w:val="24"/>
          <w:szCs w:val="24"/>
        </w:rPr>
        <w:t xml:space="preserve">либо с его использованием </w:t>
      </w:r>
      <w:r w:rsidRPr="00C27659">
        <w:rPr>
          <w:sz w:val="24"/>
          <w:szCs w:val="24"/>
        </w:rPr>
        <w:t>деятельность, соответствующую цели использования Имущества, указанной в пункте 1.5 договора</w:t>
      </w:r>
      <w:r w:rsidR="00E150BB" w:rsidRPr="00C27659">
        <w:rPr>
          <w:sz w:val="24"/>
          <w:szCs w:val="24"/>
        </w:rPr>
        <w:t>;</w:t>
      </w:r>
    </w:p>
    <w:p w:rsidR="006674D1" w:rsidRPr="00C27659" w:rsidRDefault="006674D1" w:rsidP="002B19DE">
      <w:pPr>
        <w:pStyle w:val="ConsPlusNormal"/>
        <w:numPr>
          <w:ilvl w:val="0"/>
          <w:numId w:val="12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в любое время отказаться от договора, предупредив об этом Арендодателя не менее чем за 1 месяц в случае, если такой отказ не противоречит действующему законодательству.</w:t>
      </w:r>
    </w:p>
    <w:p w:rsidR="00A07357" w:rsidRPr="00C27659" w:rsidRDefault="00A07357" w:rsidP="00A07357">
      <w:pPr>
        <w:pStyle w:val="ConsPlusNormal"/>
        <w:ind w:firstLine="540"/>
        <w:jc w:val="both"/>
        <w:rPr>
          <w:sz w:val="24"/>
          <w:szCs w:val="24"/>
        </w:rPr>
      </w:pPr>
    </w:p>
    <w:p w:rsidR="00A07357" w:rsidRPr="00C27659" w:rsidRDefault="00A07357" w:rsidP="0092498F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 w:rsidRPr="00C27659">
        <w:rPr>
          <w:sz w:val="24"/>
          <w:szCs w:val="24"/>
        </w:rPr>
        <w:t>РАЗМЕР, СРОКИ И ПОРЯДОК ВНЕСЕНИЯ АРЕНДНОЙ ПЛАТЫ</w:t>
      </w:r>
    </w:p>
    <w:p w:rsidR="00A07357" w:rsidRPr="00C27659" w:rsidRDefault="00A07357" w:rsidP="00A07357">
      <w:pPr>
        <w:pStyle w:val="ConsPlusNormal"/>
        <w:ind w:firstLine="540"/>
        <w:jc w:val="both"/>
        <w:rPr>
          <w:sz w:val="24"/>
          <w:szCs w:val="24"/>
        </w:rPr>
      </w:pPr>
    </w:p>
    <w:p w:rsidR="00A07357" w:rsidRPr="00C27659" w:rsidRDefault="00A07357" w:rsidP="00183C74">
      <w:pPr>
        <w:pStyle w:val="ConsPlusNormal"/>
        <w:numPr>
          <w:ilvl w:val="1"/>
          <w:numId w:val="4"/>
        </w:numPr>
        <w:tabs>
          <w:tab w:val="left" w:pos="1418"/>
          <w:tab w:val="left" w:pos="9355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Арендная плата </w:t>
      </w:r>
      <w:r w:rsidR="00183C74" w:rsidRPr="00C27659">
        <w:rPr>
          <w:sz w:val="24"/>
          <w:szCs w:val="24"/>
        </w:rPr>
        <w:t>составляет</w:t>
      </w:r>
      <w:r w:rsidR="00183C74" w:rsidRPr="00C27659">
        <w:rPr>
          <w:iCs/>
          <w:sz w:val="24"/>
          <w:szCs w:val="24"/>
        </w:rPr>
        <w:t xml:space="preserve"> ______ рублей в месяц и установлена на основании: </w:t>
      </w:r>
      <w:r w:rsidR="00183C74" w:rsidRPr="00C27659">
        <w:rPr>
          <w:iCs/>
          <w:sz w:val="24"/>
          <w:szCs w:val="24"/>
          <w:u w:val="single"/>
        </w:rPr>
        <w:tab/>
      </w:r>
      <w:r w:rsidR="00183C74" w:rsidRPr="00C27659">
        <w:rPr>
          <w:iCs/>
          <w:sz w:val="24"/>
          <w:szCs w:val="24"/>
          <w:u w:val="single"/>
        </w:rPr>
        <w:tab/>
      </w:r>
      <w:r w:rsidR="00183C74" w:rsidRPr="00C27659">
        <w:rPr>
          <w:iCs/>
          <w:sz w:val="24"/>
          <w:szCs w:val="24"/>
        </w:rPr>
        <w:t>.</w:t>
      </w:r>
    </w:p>
    <w:p w:rsidR="00093F33" w:rsidRPr="00C27659" w:rsidRDefault="00093F33" w:rsidP="00093F33">
      <w:pPr>
        <w:pStyle w:val="ConsPlusNormal"/>
        <w:tabs>
          <w:tab w:val="left" w:pos="1418"/>
          <w:tab w:val="left" w:pos="9355"/>
        </w:tabs>
        <w:ind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Цена договора является твердой и определяется на весь срок исполнения договора</w:t>
      </w:r>
      <w:r w:rsidR="00156412" w:rsidRPr="00C27659">
        <w:rPr>
          <w:sz w:val="24"/>
          <w:szCs w:val="24"/>
        </w:rPr>
        <w:t xml:space="preserve"> </w:t>
      </w:r>
      <w:r w:rsidRPr="00C27659">
        <w:rPr>
          <w:rStyle w:val="a5"/>
          <w:sz w:val="24"/>
          <w:szCs w:val="24"/>
        </w:rPr>
        <w:footnoteReference w:id="12"/>
      </w:r>
      <w:r w:rsidRPr="00C27659">
        <w:rPr>
          <w:sz w:val="24"/>
          <w:szCs w:val="24"/>
        </w:rPr>
        <w:t>.</w:t>
      </w:r>
    </w:p>
    <w:p w:rsidR="00C477C2" w:rsidRPr="00C27659" w:rsidRDefault="00C477C2" w:rsidP="00093F33">
      <w:pPr>
        <w:pStyle w:val="ConsPlusNormal"/>
        <w:tabs>
          <w:tab w:val="left" w:pos="1418"/>
          <w:tab w:val="left" w:pos="9355"/>
        </w:tabs>
        <w:ind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Арендная плата уплачивается в соответствии с графиком платежей, являющимся приложением 2 к договору</w:t>
      </w:r>
      <w:r w:rsidR="00156412" w:rsidRPr="00C27659">
        <w:rPr>
          <w:sz w:val="24"/>
          <w:szCs w:val="24"/>
        </w:rPr>
        <w:t xml:space="preserve"> </w:t>
      </w:r>
      <w:r w:rsidRPr="00C27659">
        <w:rPr>
          <w:rStyle w:val="a5"/>
          <w:sz w:val="24"/>
          <w:szCs w:val="24"/>
        </w:rPr>
        <w:footnoteReference w:id="13"/>
      </w:r>
      <w:r w:rsidRPr="00C27659">
        <w:rPr>
          <w:sz w:val="24"/>
          <w:szCs w:val="24"/>
        </w:rPr>
        <w:t>.</w:t>
      </w:r>
    </w:p>
    <w:p w:rsidR="00183C74" w:rsidRPr="00C27659" w:rsidRDefault="00183C74" w:rsidP="00183C74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Арендатор перечисляет арендную плату без учета налога на добавленную стоимость (далее – НДС) за каждый месяц вперед не позднее 10 числа отчетного месяца по следующим реквизитам:</w:t>
      </w:r>
    </w:p>
    <w:p w:rsidR="00CE596E" w:rsidRDefault="00183C74" w:rsidP="00183C74">
      <w:pPr>
        <w:pStyle w:val="ConsPlusNormal"/>
        <w:ind w:left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счет </w:t>
      </w:r>
    </w:p>
    <w:p w:rsidR="00183C74" w:rsidRPr="00C27659" w:rsidRDefault="00183C74" w:rsidP="00183C74">
      <w:pPr>
        <w:pStyle w:val="ConsPlusNormal"/>
        <w:ind w:left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отделение Томска г. Томск УФК по Томской области (Департамент по управлению государственной собственностью Томской области) </w:t>
      </w:r>
    </w:p>
    <w:p w:rsidR="00183C74" w:rsidRPr="00C27659" w:rsidRDefault="00183C74" w:rsidP="00183C74">
      <w:pPr>
        <w:pStyle w:val="ConsPlusNormal"/>
        <w:ind w:left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БИК </w:t>
      </w:r>
    </w:p>
    <w:p w:rsidR="00CE596E" w:rsidRDefault="00183C74" w:rsidP="00183C74">
      <w:pPr>
        <w:pStyle w:val="ConsPlusNormal"/>
        <w:ind w:left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ИНН </w:t>
      </w:r>
    </w:p>
    <w:p w:rsidR="00CE596E" w:rsidRDefault="00183C74" w:rsidP="00183C74">
      <w:pPr>
        <w:pStyle w:val="ConsPlusNormal"/>
        <w:ind w:left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КПП </w:t>
      </w:r>
    </w:p>
    <w:p w:rsidR="00CE596E" w:rsidRDefault="00183C74" w:rsidP="00183C74">
      <w:pPr>
        <w:pStyle w:val="ConsPlusNormal"/>
        <w:ind w:left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КБК по арендной плате </w:t>
      </w:r>
    </w:p>
    <w:p w:rsidR="00183C74" w:rsidRDefault="00183C74" w:rsidP="00183C74">
      <w:pPr>
        <w:pStyle w:val="ConsPlusNormal"/>
        <w:ind w:left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КБК по пене</w:t>
      </w:r>
      <w:r w:rsidR="0045575F" w:rsidRPr="00C27659">
        <w:rPr>
          <w:sz w:val="24"/>
          <w:szCs w:val="24"/>
        </w:rPr>
        <w:t xml:space="preserve"> и штрафу </w:t>
      </w:r>
    </w:p>
    <w:p w:rsidR="00CE596E" w:rsidRDefault="00183C74" w:rsidP="00183C74">
      <w:pPr>
        <w:pStyle w:val="ConsPlusNormal"/>
        <w:ind w:left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ОКТМО </w:t>
      </w:r>
    </w:p>
    <w:p w:rsidR="00183C74" w:rsidRPr="00C27659" w:rsidRDefault="00183C74" w:rsidP="00183C74">
      <w:pPr>
        <w:pStyle w:val="ConsPlusNormal"/>
        <w:ind w:left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лицевой счет </w:t>
      </w:r>
    </w:p>
    <w:p w:rsidR="00183C74" w:rsidRPr="00C27659" w:rsidRDefault="00183C74" w:rsidP="00183C74">
      <w:pPr>
        <w:pStyle w:val="ConsPlusNormal"/>
        <w:ind w:left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назначение платежа: «Арендная плата  по договору </w:t>
      </w:r>
      <w:proofErr w:type="gramStart"/>
      <w:r w:rsidRPr="00C27659">
        <w:rPr>
          <w:sz w:val="24"/>
          <w:szCs w:val="24"/>
        </w:rPr>
        <w:t>от</w:t>
      </w:r>
      <w:proofErr w:type="gramEnd"/>
      <w:r w:rsidRPr="00C27659">
        <w:rPr>
          <w:sz w:val="24"/>
          <w:szCs w:val="24"/>
        </w:rPr>
        <w:t xml:space="preserve"> _________ № _____ ».</w:t>
      </w:r>
    </w:p>
    <w:p w:rsidR="00183C74" w:rsidRPr="00C27659" w:rsidRDefault="00183C74" w:rsidP="00183C74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Первый платеж производится Арендатором в течение десяти дней со дня заключения договора</w:t>
      </w:r>
      <w:r w:rsidR="007361F4">
        <w:rPr>
          <w:sz w:val="24"/>
          <w:szCs w:val="24"/>
        </w:rPr>
        <w:t xml:space="preserve"> (или со дня его регистрации в Росреестре)</w:t>
      </w:r>
      <w:r w:rsidRPr="00C27659">
        <w:rPr>
          <w:sz w:val="24"/>
          <w:szCs w:val="24"/>
        </w:rPr>
        <w:t xml:space="preserve"> за период со дня начала действия договора до дня окончания </w:t>
      </w:r>
      <w:r w:rsidR="004D1EFF" w:rsidRPr="00C27659">
        <w:rPr>
          <w:sz w:val="24"/>
          <w:szCs w:val="24"/>
        </w:rPr>
        <w:t>текущего</w:t>
      </w:r>
      <w:r w:rsidRPr="00C27659">
        <w:rPr>
          <w:sz w:val="24"/>
          <w:szCs w:val="24"/>
        </w:rPr>
        <w:t xml:space="preserve"> месяца.</w:t>
      </w:r>
    </w:p>
    <w:p w:rsidR="00E252F9" w:rsidRPr="00C27659" w:rsidRDefault="00183C74" w:rsidP="00183C74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Арендная плата не включает в себя затраты Арендатора на эксплуатаци</w:t>
      </w:r>
      <w:r w:rsidR="00E252F9" w:rsidRPr="00C27659">
        <w:rPr>
          <w:sz w:val="24"/>
          <w:szCs w:val="24"/>
        </w:rPr>
        <w:t xml:space="preserve">ю </w:t>
      </w:r>
      <w:r w:rsidRPr="00C27659">
        <w:rPr>
          <w:sz w:val="24"/>
          <w:szCs w:val="24"/>
        </w:rPr>
        <w:t>и содержание Имущества</w:t>
      </w:r>
      <w:r w:rsidR="00E252F9" w:rsidRPr="00C27659">
        <w:rPr>
          <w:sz w:val="24"/>
          <w:szCs w:val="24"/>
        </w:rPr>
        <w:t>.</w:t>
      </w:r>
    </w:p>
    <w:p w:rsidR="00DB3B9A" w:rsidRDefault="00E252F9" w:rsidP="00DB3B9A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1B1DA4">
        <w:rPr>
          <w:sz w:val="24"/>
          <w:szCs w:val="24"/>
        </w:rPr>
        <w:t>Арендная плата в соответствии с пунктом 2 статьи 654 Гражданского кодекса Российской Федерации</w:t>
      </w:r>
      <w:r w:rsidR="00EF022E">
        <w:rPr>
          <w:sz w:val="24"/>
          <w:szCs w:val="24"/>
        </w:rPr>
        <w:t xml:space="preserve"> не</w:t>
      </w:r>
      <w:r w:rsidRPr="001B1DA4">
        <w:rPr>
          <w:sz w:val="24"/>
          <w:szCs w:val="24"/>
        </w:rPr>
        <w:t xml:space="preserve"> включает плату за пользование земельным участком, на котором расположено Имущество</w:t>
      </w:r>
      <w:r w:rsidR="001B1516" w:rsidRPr="001B1DA4">
        <w:rPr>
          <w:sz w:val="24"/>
          <w:szCs w:val="24"/>
          <w:vertAlign w:val="superscript"/>
        </w:rPr>
        <w:t xml:space="preserve"> </w:t>
      </w:r>
      <w:r w:rsidR="001B1516" w:rsidRPr="001B1DA4">
        <w:rPr>
          <w:rStyle w:val="a5"/>
          <w:sz w:val="24"/>
          <w:szCs w:val="24"/>
        </w:rPr>
        <w:footnoteReference w:id="14"/>
      </w:r>
      <w:r w:rsidRPr="001B1DA4">
        <w:rPr>
          <w:sz w:val="24"/>
          <w:szCs w:val="24"/>
        </w:rPr>
        <w:t>.</w:t>
      </w:r>
      <w:bookmarkStart w:id="2" w:name="Par106"/>
      <w:bookmarkEnd w:id="2"/>
    </w:p>
    <w:p w:rsidR="00DB3B9A" w:rsidRPr="00DB3B9A" w:rsidRDefault="00DB3B9A" w:rsidP="00DB3B9A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>
        <w:rPr>
          <w:rFonts w:ascii="PT Astra Serif" w:hAnsi="PT Astra Serif"/>
        </w:rPr>
        <w:t>А</w:t>
      </w:r>
      <w:r w:rsidRPr="00DB3B9A">
        <w:rPr>
          <w:rFonts w:ascii="PT Astra Serif" w:hAnsi="PT Astra Serif"/>
        </w:rPr>
        <w:t>рендодатель в одностороннем порядке изменяет размер арендной платы в сторону увеличения, но не чаще одного раза в год в следующем порядке:</w:t>
      </w:r>
    </w:p>
    <w:p w:rsidR="00DB3B9A" w:rsidRDefault="00DB3B9A" w:rsidP="00DB3B9A">
      <w:pPr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ежегодно </w:t>
      </w:r>
      <w:r w:rsidRPr="00BC5DFE">
        <w:rPr>
          <w:rFonts w:ascii="PT Astra Serif" w:hAnsi="PT Astra Serif"/>
          <w:sz w:val="26"/>
          <w:szCs w:val="26"/>
        </w:rPr>
        <w:t>в соответствии с величиной коэфф</w:t>
      </w:r>
      <w:r>
        <w:rPr>
          <w:rFonts w:ascii="PT Astra Serif" w:hAnsi="PT Astra Serif"/>
          <w:sz w:val="26"/>
          <w:szCs w:val="26"/>
        </w:rPr>
        <w:t>и</w:t>
      </w:r>
      <w:r w:rsidRPr="00BC5DFE">
        <w:rPr>
          <w:rFonts w:ascii="PT Astra Serif" w:hAnsi="PT Astra Serif"/>
          <w:sz w:val="26"/>
          <w:szCs w:val="26"/>
        </w:rPr>
        <w:t>циента инфляции</w:t>
      </w:r>
      <w:r>
        <w:rPr>
          <w:rFonts w:ascii="PT Astra Serif" w:hAnsi="PT Astra Serif"/>
          <w:sz w:val="26"/>
          <w:szCs w:val="26"/>
        </w:rPr>
        <w:t>, зафиксированного в Федеральном законе «О федеральном бюджете», за исключением периодов, в которых размер арендной платы изменяется в соответствии с подпунктом 2 настоящего пункта;</w:t>
      </w:r>
    </w:p>
    <w:p w:rsidR="00DB3B9A" w:rsidRPr="009803CC" w:rsidRDefault="00DB3B9A" w:rsidP="00DB3B9A">
      <w:pPr>
        <w:pStyle w:val="ConsPlusNormal"/>
        <w:jc w:val="both"/>
        <w:rPr>
          <w:sz w:val="24"/>
          <w:szCs w:val="24"/>
          <w:highlight w:val="yellow"/>
        </w:rPr>
      </w:pPr>
      <w:r>
        <w:rPr>
          <w:rFonts w:ascii="PT Astra Serif" w:hAnsi="PT Astra Serif"/>
        </w:rPr>
        <w:lastRenderedPageBreak/>
        <w:tab/>
      </w:r>
      <w:r w:rsidRPr="00A3098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2) не реже одного раза в три года на основании отчета об оценке, подготовленного </w:t>
      </w:r>
      <w:r w:rsidRPr="00FD278A">
        <w:rPr>
          <w:rFonts w:ascii="PT Astra Serif" w:hAnsi="PT Astra Serif"/>
        </w:rPr>
        <w:t xml:space="preserve">в соответствии с законодательством Российской Федерации </w:t>
      </w:r>
      <w:proofErr w:type="gramStart"/>
      <w:r w:rsidRPr="00FD278A">
        <w:rPr>
          <w:rFonts w:ascii="PT Astra Serif" w:hAnsi="PT Astra Serif"/>
        </w:rPr>
        <w:t>об</w:t>
      </w:r>
      <w:proofErr w:type="gramEnd"/>
      <w:r w:rsidRPr="00FD278A">
        <w:rPr>
          <w:rFonts w:ascii="PT Astra Serif" w:hAnsi="PT Astra Serif"/>
        </w:rPr>
        <w:t xml:space="preserve"> оценочной деятельности</w:t>
      </w:r>
      <w:r w:rsidRPr="004B7F09">
        <w:rPr>
          <w:rFonts w:ascii="PT Astra Serif" w:hAnsi="PT Astra Serif"/>
          <w:vertAlign w:val="superscript"/>
        </w:rPr>
        <w:t>2-1</w:t>
      </w:r>
      <w:r w:rsidR="009803CC">
        <w:rPr>
          <w:rFonts w:ascii="PT Astra Serif" w:hAnsi="PT Astra Serif"/>
        </w:rPr>
        <w:t>.</w:t>
      </w:r>
    </w:p>
    <w:p w:rsidR="00DB3B9A" w:rsidRDefault="0074627A" w:rsidP="00DB3B9A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Изменение размера арендной платы в соответствии с пунктом 4.6 договора осуществляется путем письменного уведомления Арендатора с даты, указанной в таком уведомлении.</w:t>
      </w:r>
    </w:p>
    <w:p w:rsidR="00DB3B9A" w:rsidRPr="00DB3B9A" w:rsidRDefault="00DB3B9A" w:rsidP="003B5A29">
      <w:pPr>
        <w:pStyle w:val="ConsPlusNormal"/>
        <w:ind w:firstLine="540"/>
        <w:jc w:val="both"/>
        <w:rPr>
          <w:sz w:val="24"/>
          <w:szCs w:val="24"/>
        </w:rPr>
      </w:pPr>
      <w:r w:rsidRPr="003B5A29">
        <w:rPr>
          <w:sz w:val="24"/>
          <w:szCs w:val="24"/>
        </w:rPr>
        <w:t>В случае изменения арендной платы с учетом коэффициента инфляции арендодатель в течение 10 рабочих дней со дня принятия Федерального закона «О федеральном бюджете» на очередной финан</w:t>
      </w:r>
      <w:bookmarkStart w:id="3" w:name="_GoBack"/>
      <w:bookmarkEnd w:id="3"/>
      <w:r w:rsidRPr="003B5A29">
        <w:rPr>
          <w:sz w:val="24"/>
          <w:szCs w:val="24"/>
        </w:rPr>
        <w:t>совый год и плановый период направляет арендатору уведомление об изменении арендной платы. Новый размер арендной платы, указанный в уведомлении, будет применяться, начиная с месяца, следующего за месяцем, в котором арендатор был извещен об изменении величины арендной платы.</w:t>
      </w:r>
    </w:p>
    <w:p w:rsidR="000F585D" w:rsidRPr="00C27659" w:rsidRDefault="000F585D" w:rsidP="000F585D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В случаях, когда за Арендатором к наступившему очередному сроку внесения платежа числится задолженность по арендной плате, соблюдается следующая очередность распределения поступивших сумм: в первую очередь погашается задолженность прошлых периодов</w:t>
      </w:r>
      <w:r w:rsidR="00AB2EA8" w:rsidRPr="00C27659">
        <w:rPr>
          <w:sz w:val="24"/>
          <w:szCs w:val="24"/>
        </w:rPr>
        <w:t xml:space="preserve"> (начиная с наиболее ранних периодов)</w:t>
      </w:r>
      <w:r w:rsidRPr="00C27659">
        <w:rPr>
          <w:sz w:val="24"/>
          <w:szCs w:val="24"/>
        </w:rPr>
        <w:t>, затем пеня по задолженности, после этого погашаются платежи по очередным наступившим срокам уплаты в текущем году.</w:t>
      </w:r>
      <w:r w:rsidR="00AB2EA8" w:rsidRPr="00C27659">
        <w:rPr>
          <w:sz w:val="24"/>
          <w:szCs w:val="24"/>
        </w:rPr>
        <w:t xml:space="preserve"> Очередность погашения задолженности устанавливается в соответствии с настоящим пунктом договора независимо от периода платежа, указанного в платежном документе.</w:t>
      </w:r>
    </w:p>
    <w:p w:rsidR="00C477C2" w:rsidRPr="00C27659" w:rsidRDefault="00A07357" w:rsidP="00C477C2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Датой уплаты арендной платы и иных платежей по </w:t>
      </w:r>
      <w:r w:rsidR="000F585D" w:rsidRPr="00C27659">
        <w:rPr>
          <w:sz w:val="24"/>
          <w:szCs w:val="24"/>
        </w:rPr>
        <w:t>д</w:t>
      </w:r>
      <w:r w:rsidRPr="00C27659">
        <w:rPr>
          <w:sz w:val="24"/>
          <w:szCs w:val="24"/>
        </w:rPr>
        <w:t>оговору считается дата зачисления денежных средств</w:t>
      </w:r>
      <w:r w:rsidR="00C477C2" w:rsidRPr="00C27659">
        <w:rPr>
          <w:sz w:val="24"/>
          <w:szCs w:val="24"/>
        </w:rPr>
        <w:t xml:space="preserve"> на расчетный счет Арендодателя.</w:t>
      </w:r>
    </w:p>
    <w:p w:rsidR="00A07357" w:rsidRPr="00C27659" w:rsidRDefault="00A07357" w:rsidP="00A07357">
      <w:pPr>
        <w:pStyle w:val="ConsPlusNormal"/>
        <w:ind w:firstLine="540"/>
        <w:jc w:val="both"/>
        <w:rPr>
          <w:sz w:val="24"/>
          <w:szCs w:val="24"/>
        </w:rPr>
      </w:pPr>
    </w:p>
    <w:p w:rsidR="00A07357" w:rsidRPr="00C27659" w:rsidRDefault="00A07357" w:rsidP="008F03BB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 w:rsidRPr="00C27659">
        <w:rPr>
          <w:sz w:val="24"/>
          <w:szCs w:val="24"/>
        </w:rPr>
        <w:t>ОТВЕТСТВЕННОСТЬ СТОРОН</w:t>
      </w:r>
    </w:p>
    <w:p w:rsidR="00A07357" w:rsidRPr="00C27659" w:rsidRDefault="00A07357" w:rsidP="008F03BB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Сторона, не исполнившая или ненадлежащим образом исполнившая обязательств</w:t>
      </w:r>
      <w:r w:rsidR="0043204C" w:rsidRPr="00C27659">
        <w:rPr>
          <w:sz w:val="24"/>
          <w:szCs w:val="24"/>
        </w:rPr>
        <w:t>о</w:t>
      </w:r>
      <w:r w:rsidRPr="00C27659">
        <w:rPr>
          <w:sz w:val="24"/>
          <w:szCs w:val="24"/>
        </w:rPr>
        <w:t xml:space="preserve"> по </w:t>
      </w:r>
      <w:r w:rsidR="008F03BB" w:rsidRPr="00C27659">
        <w:rPr>
          <w:sz w:val="24"/>
          <w:szCs w:val="24"/>
        </w:rPr>
        <w:t>д</w:t>
      </w:r>
      <w:r w:rsidRPr="00C27659">
        <w:rPr>
          <w:sz w:val="24"/>
          <w:szCs w:val="24"/>
        </w:rPr>
        <w:t>оговору, обязана возместить другой Стороне причиненные убытки.</w:t>
      </w:r>
    </w:p>
    <w:p w:rsidR="0043204C" w:rsidRPr="00C27659" w:rsidRDefault="0043204C" w:rsidP="0043204C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В случае просрочки исполнения Арендатором обязательств по внесению арендной платы Арендатор обязан уплатить Арендодателю неустойку (пеню) в размере 0,1 процента от неуплаченной суммы за каждый день просрочки.</w:t>
      </w:r>
    </w:p>
    <w:p w:rsidR="0043204C" w:rsidRPr="00C27659" w:rsidRDefault="0043204C" w:rsidP="0043204C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За несвоевременный возврат Имущества Арендодателю Арендатор обязан уплатить Арендодателю штраф в размере 0,2 процента от суммы арендной платы за каждый день просрочки возврата Имущества.</w:t>
      </w:r>
    </w:p>
    <w:p w:rsidR="00B35657" w:rsidRPr="00C27659" w:rsidRDefault="000C637C" w:rsidP="00B35657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bookmarkStart w:id="4" w:name="Par137"/>
      <w:bookmarkEnd w:id="4"/>
      <w:r w:rsidRPr="00C27659">
        <w:rPr>
          <w:sz w:val="24"/>
          <w:szCs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B35657" w:rsidRPr="00C27659" w:rsidRDefault="00171695" w:rsidP="00B35657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Уплата неустойки </w:t>
      </w:r>
      <w:r w:rsidR="001D63B9" w:rsidRPr="00C27659">
        <w:rPr>
          <w:sz w:val="24"/>
          <w:szCs w:val="24"/>
        </w:rPr>
        <w:t>(</w:t>
      </w:r>
      <w:r w:rsidRPr="00C27659">
        <w:rPr>
          <w:sz w:val="24"/>
          <w:szCs w:val="24"/>
        </w:rPr>
        <w:t>штрафа</w:t>
      </w:r>
      <w:r w:rsidR="001D63B9" w:rsidRPr="00C27659">
        <w:rPr>
          <w:sz w:val="24"/>
          <w:szCs w:val="24"/>
        </w:rPr>
        <w:t>, пени)</w:t>
      </w:r>
      <w:r w:rsidRPr="00C27659">
        <w:rPr>
          <w:sz w:val="24"/>
          <w:szCs w:val="24"/>
        </w:rPr>
        <w:t xml:space="preserve"> не освобождает Сторону, нарушившую договор, от исполнения обязательств в натуре.</w:t>
      </w:r>
    </w:p>
    <w:p w:rsidR="00171695" w:rsidRPr="00C27659" w:rsidRDefault="00171695" w:rsidP="00B35657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Во всех других случаях неисполнения обязательств по договору Стороны несут ответственность в соответствии с законодательством Российской Федерации.</w:t>
      </w:r>
    </w:p>
    <w:p w:rsidR="00F95E7D" w:rsidRPr="00C27659" w:rsidRDefault="00F95E7D" w:rsidP="00F95E7D">
      <w:pPr>
        <w:pStyle w:val="ConsPlusNormal"/>
        <w:spacing w:after="130"/>
        <w:ind w:left="714"/>
        <w:rPr>
          <w:sz w:val="24"/>
          <w:szCs w:val="24"/>
        </w:rPr>
      </w:pPr>
    </w:p>
    <w:p w:rsidR="00A07357" w:rsidRPr="00C27659" w:rsidRDefault="00A07357" w:rsidP="002E7851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 w:rsidRPr="00C27659">
        <w:rPr>
          <w:sz w:val="24"/>
          <w:szCs w:val="24"/>
        </w:rPr>
        <w:t>ИЗМЕНЕНИЕ И ДОСРОЧНОЕ РАСТОРЖЕНИЕ ДОГОВОРА</w:t>
      </w:r>
    </w:p>
    <w:p w:rsidR="00BD72C7" w:rsidRPr="00C27659" w:rsidRDefault="00A07357" w:rsidP="002E785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Все изменения и дополнения к </w:t>
      </w:r>
      <w:r w:rsidR="00BD72C7" w:rsidRPr="00C27659">
        <w:rPr>
          <w:sz w:val="24"/>
          <w:szCs w:val="24"/>
        </w:rPr>
        <w:t>д</w:t>
      </w:r>
      <w:r w:rsidRPr="00C27659">
        <w:rPr>
          <w:sz w:val="24"/>
          <w:szCs w:val="24"/>
        </w:rPr>
        <w:t xml:space="preserve">оговору действительны, если совершены в письменной форме и подписаны обеими Сторонами. </w:t>
      </w:r>
    </w:p>
    <w:p w:rsidR="00733E4E" w:rsidRPr="00C27659" w:rsidRDefault="00A07357" w:rsidP="002E785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Договор </w:t>
      </w:r>
      <w:proofErr w:type="gramStart"/>
      <w:r w:rsidRPr="00C27659">
        <w:rPr>
          <w:sz w:val="24"/>
          <w:szCs w:val="24"/>
        </w:rPr>
        <w:t>может быть досрочно расторгнут</w:t>
      </w:r>
      <w:proofErr w:type="gramEnd"/>
      <w:r w:rsidRPr="00C27659">
        <w:rPr>
          <w:sz w:val="24"/>
          <w:szCs w:val="24"/>
        </w:rPr>
        <w:t xml:space="preserve"> по соглашению Сторон</w:t>
      </w:r>
      <w:r w:rsidR="00733E4E" w:rsidRPr="00C27659">
        <w:rPr>
          <w:sz w:val="24"/>
          <w:szCs w:val="24"/>
        </w:rPr>
        <w:t>,</w:t>
      </w:r>
      <w:r w:rsidRPr="00C27659">
        <w:rPr>
          <w:sz w:val="24"/>
          <w:szCs w:val="24"/>
        </w:rPr>
        <w:t xml:space="preserve"> </w:t>
      </w:r>
      <w:r w:rsidR="00733E4E" w:rsidRPr="00C27659">
        <w:rPr>
          <w:sz w:val="24"/>
          <w:szCs w:val="24"/>
        </w:rPr>
        <w:t xml:space="preserve">по решению суда </w:t>
      </w:r>
      <w:r w:rsidRPr="00C27659">
        <w:rPr>
          <w:sz w:val="24"/>
          <w:szCs w:val="24"/>
        </w:rPr>
        <w:t>либо по требованию одной из Сторон в порядке и по основаниям, предусмотренным законодательством Р</w:t>
      </w:r>
      <w:r w:rsidR="00BD72C7" w:rsidRPr="00C27659">
        <w:rPr>
          <w:sz w:val="24"/>
          <w:szCs w:val="24"/>
        </w:rPr>
        <w:t xml:space="preserve">оссийской </w:t>
      </w:r>
      <w:r w:rsidRPr="00C27659">
        <w:rPr>
          <w:sz w:val="24"/>
          <w:szCs w:val="24"/>
        </w:rPr>
        <w:t>Ф</w:t>
      </w:r>
      <w:r w:rsidR="00BD72C7" w:rsidRPr="00C27659">
        <w:rPr>
          <w:sz w:val="24"/>
          <w:szCs w:val="24"/>
        </w:rPr>
        <w:t>едерации и настоящим договором</w:t>
      </w:r>
      <w:r w:rsidRPr="00C27659">
        <w:rPr>
          <w:sz w:val="24"/>
          <w:szCs w:val="24"/>
        </w:rPr>
        <w:t>.</w:t>
      </w:r>
      <w:r w:rsidR="00BD72C7" w:rsidRPr="00C27659">
        <w:rPr>
          <w:sz w:val="24"/>
          <w:szCs w:val="24"/>
        </w:rPr>
        <w:t xml:space="preserve"> </w:t>
      </w:r>
    </w:p>
    <w:p w:rsidR="009F7C13" w:rsidRPr="00C27659" w:rsidRDefault="00BD72C7" w:rsidP="002E785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Предложение об изменении или расторжении договора направляетс</w:t>
      </w:r>
      <w:r w:rsidR="00576E47" w:rsidRPr="00C27659">
        <w:rPr>
          <w:sz w:val="24"/>
          <w:szCs w:val="24"/>
        </w:rPr>
        <w:t xml:space="preserve">я в адрес Стороны в письменной форме и </w:t>
      </w:r>
      <w:r w:rsidR="009F7C13" w:rsidRPr="00C27659">
        <w:rPr>
          <w:sz w:val="24"/>
          <w:szCs w:val="24"/>
        </w:rPr>
        <w:t>должно быть рассмотрено Стороной в срок 15 рабочих дней со дня получения предложения.</w:t>
      </w:r>
    </w:p>
    <w:p w:rsidR="00A07357" w:rsidRPr="00C27659" w:rsidRDefault="00A07357" w:rsidP="00A07357">
      <w:pPr>
        <w:pStyle w:val="ConsPlusNormal"/>
        <w:ind w:firstLine="540"/>
        <w:jc w:val="both"/>
        <w:rPr>
          <w:sz w:val="24"/>
          <w:szCs w:val="24"/>
        </w:rPr>
      </w:pPr>
    </w:p>
    <w:p w:rsidR="00A07357" w:rsidRPr="00C27659" w:rsidRDefault="00A07357" w:rsidP="002E7851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 w:rsidRPr="00C27659">
        <w:rPr>
          <w:sz w:val="24"/>
          <w:szCs w:val="24"/>
        </w:rPr>
        <w:t>ЗАКЛЮЧИТЕЛЬНЫЕ ПОЛОЖЕНИЯ</w:t>
      </w:r>
    </w:p>
    <w:p w:rsidR="00E6723F" w:rsidRPr="00C27659" w:rsidRDefault="00E6723F" w:rsidP="002E785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Доходы, полученные Арендатором в результате использования Имущества в соответствии с договором, являются собственностью Арендатора.</w:t>
      </w:r>
    </w:p>
    <w:p w:rsidR="00E6723F" w:rsidRPr="00C27659" w:rsidRDefault="00E6723F" w:rsidP="002E785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Произведенные Арендатором отделимые улучшения Имущества являются собственностью Арендатора.</w:t>
      </w:r>
    </w:p>
    <w:p w:rsidR="00E6723F" w:rsidRPr="00C27659" w:rsidRDefault="00E6723F" w:rsidP="002E7851">
      <w:pPr>
        <w:pStyle w:val="ConsPlusNormal"/>
        <w:numPr>
          <w:ilvl w:val="1"/>
          <w:numId w:val="4"/>
        </w:numPr>
        <w:tabs>
          <w:tab w:val="left" w:pos="1276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Стоимость неотделимых улучшений Имущества Арендатору не возмещается.</w:t>
      </w:r>
    </w:p>
    <w:p w:rsidR="00BD72C7" w:rsidRDefault="00BD72C7" w:rsidP="002E785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lastRenderedPageBreak/>
        <w:t>Все споры, связанные с заключением, толкованием, исполнением и расторжением договора, будут разрешаться Сторонами путем переговоров</w:t>
      </w:r>
      <w:r w:rsidR="0099120B" w:rsidRPr="00C27659">
        <w:rPr>
          <w:sz w:val="24"/>
          <w:szCs w:val="24"/>
        </w:rPr>
        <w:t xml:space="preserve">, а в случае </w:t>
      </w:r>
      <w:proofErr w:type="spellStart"/>
      <w:r w:rsidRPr="00C27659">
        <w:rPr>
          <w:sz w:val="24"/>
          <w:szCs w:val="24"/>
        </w:rPr>
        <w:t>неурегулирования</w:t>
      </w:r>
      <w:proofErr w:type="spellEnd"/>
      <w:r w:rsidRPr="00C27659">
        <w:rPr>
          <w:sz w:val="24"/>
          <w:szCs w:val="24"/>
        </w:rPr>
        <w:t xml:space="preserve"> разногласий </w:t>
      </w:r>
      <w:r w:rsidR="0099120B" w:rsidRPr="00C27659">
        <w:rPr>
          <w:sz w:val="24"/>
          <w:szCs w:val="24"/>
        </w:rPr>
        <w:t xml:space="preserve">– </w:t>
      </w:r>
      <w:r w:rsidRPr="00C27659">
        <w:rPr>
          <w:sz w:val="24"/>
          <w:szCs w:val="24"/>
        </w:rPr>
        <w:t>в судебном порядке по месту нахождени</w:t>
      </w:r>
      <w:r w:rsidR="0099120B" w:rsidRPr="00C27659">
        <w:rPr>
          <w:sz w:val="24"/>
          <w:szCs w:val="24"/>
        </w:rPr>
        <w:t>я</w:t>
      </w:r>
      <w:r w:rsidRPr="00C27659">
        <w:rPr>
          <w:sz w:val="24"/>
          <w:szCs w:val="24"/>
        </w:rPr>
        <w:t xml:space="preserve"> Арендодателя.</w:t>
      </w:r>
    </w:p>
    <w:p w:rsidR="00093F33" w:rsidRPr="00C27659" w:rsidRDefault="00093F33" w:rsidP="002E785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При заключении и исполнении </w:t>
      </w:r>
      <w:r w:rsidR="00D23502" w:rsidRPr="00C27659">
        <w:rPr>
          <w:sz w:val="24"/>
          <w:szCs w:val="24"/>
        </w:rPr>
        <w:t>договора</w:t>
      </w:r>
      <w:r w:rsidRPr="00C27659">
        <w:rPr>
          <w:sz w:val="24"/>
          <w:szCs w:val="24"/>
        </w:rPr>
        <w:t xml:space="preserve"> изменение его условий не допускается, за исключением случаев, предусмотренных </w:t>
      </w:r>
      <w:r w:rsidR="00B93EF4" w:rsidRPr="00C27659">
        <w:rPr>
          <w:sz w:val="24"/>
          <w:szCs w:val="24"/>
        </w:rPr>
        <w:t>подпунктом «б» пункта 1 части 1 статьи</w:t>
      </w:r>
      <w:r w:rsidRPr="00C27659">
        <w:rPr>
          <w:sz w:val="24"/>
          <w:szCs w:val="24"/>
        </w:rPr>
        <w:t xml:space="preserve">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156412" w:rsidRPr="00C27659">
        <w:rPr>
          <w:sz w:val="24"/>
          <w:szCs w:val="24"/>
        </w:rPr>
        <w:t xml:space="preserve"> </w:t>
      </w:r>
      <w:r w:rsidRPr="00C27659">
        <w:rPr>
          <w:rStyle w:val="a5"/>
          <w:sz w:val="24"/>
          <w:szCs w:val="24"/>
        </w:rPr>
        <w:footnoteReference w:id="15"/>
      </w:r>
      <w:r w:rsidRPr="00C27659">
        <w:rPr>
          <w:sz w:val="24"/>
          <w:szCs w:val="24"/>
        </w:rPr>
        <w:t>.</w:t>
      </w:r>
    </w:p>
    <w:p w:rsidR="00A22210" w:rsidRPr="00C27659" w:rsidRDefault="00A22210" w:rsidP="002E785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Неотъемлемой частью договора является копия охранного обязательства в отношении Имущества</w:t>
      </w:r>
      <w:r w:rsidR="00156412" w:rsidRPr="00C27659">
        <w:rPr>
          <w:sz w:val="24"/>
          <w:szCs w:val="24"/>
        </w:rPr>
        <w:t xml:space="preserve"> </w:t>
      </w:r>
      <w:r w:rsidRPr="00C27659">
        <w:rPr>
          <w:rStyle w:val="a5"/>
          <w:sz w:val="24"/>
          <w:szCs w:val="24"/>
        </w:rPr>
        <w:footnoteReference w:id="16"/>
      </w:r>
      <w:r w:rsidRPr="00C27659">
        <w:rPr>
          <w:sz w:val="24"/>
          <w:szCs w:val="24"/>
        </w:rPr>
        <w:t>.</w:t>
      </w:r>
    </w:p>
    <w:p w:rsidR="002E7851" w:rsidRPr="00C27659" w:rsidRDefault="00A22210" w:rsidP="002E7851">
      <w:pPr>
        <w:pStyle w:val="ConsPlusNormal"/>
        <w:numPr>
          <w:ilvl w:val="1"/>
          <w:numId w:val="4"/>
        </w:numPr>
        <w:tabs>
          <w:tab w:val="left" w:pos="1418"/>
          <w:tab w:val="left" w:pos="9354"/>
        </w:tabs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Неотъемлемой частью договора является</w:t>
      </w:r>
      <w:r w:rsidR="002E7851" w:rsidRPr="00C27659">
        <w:rPr>
          <w:sz w:val="24"/>
          <w:szCs w:val="24"/>
        </w:rPr>
        <w:t xml:space="preserve">: </w:t>
      </w:r>
      <w:r w:rsidR="002E7851" w:rsidRPr="00C27659">
        <w:rPr>
          <w:sz w:val="24"/>
          <w:szCs w:val="24"/>
          <w:u w:val="single"/>
        </w:rPr>
        <w:tab/>
      </w:r>
    </w:p>
    <w:p w:rsidR="00A22210" w:rsidRPr="00C27659" w:rsidRDefault="002E7851" w:rsidP="002E7851">
      <w:pPr>
        <w:pStyle w:val="ConsPlusNormal"/>
        <w:tabs>
          <w:tab w:val="left" w:pos="1418"/>
          <w:tab w:val="left" w:pos="9354"/>
        </w:tabs>
        <w:jc w:val="both"/>
        <w:rPr>
          <w:sz w:val="24"/>
          <w:szCs w:val="24"/>
        </w:rPr>
      </w:pPr>
      <w:r w:rsidRPr="00C27659">
        <w:rPr>
          <w:sz w:val="24"/>
          <w:szCs w:val="24"/>
        </w:rPr>
        <w:t>(</w:t>
      </w:r>
      <w:r w:rsidRPr="00C27659">
        <w:rPr>
          <w:i/>
          <w:sz w:val="24"/>
          <w:szCs w:val="24"/>
        </w:rPr>
        <w:t xml:space="preserve">указать </w:t>
      </w:r>
      <w:r w:rsidR="00A22210" w:rsidRPr="00C27659">
        <w:rPr>
          <w:i/>
          <w:sz w:val="24"/>
          <w:szCs w:val="24"/>
        </w:rPr>
        <w:t>действующие охранные документы: охранно-арендный договор, охранный договор или охранное обязательство в отношении памятника истории и культуры, охранное обязательство собственника объекта культурного наследия или охранное обязательство пользователя объектом культурного наследия, а также паспорт объекта культурного наследия (при его наличии)</w:t>
      </w:r>
      <w:r w:rsidRPr="00C27659">
        <w:rPr>
          <w:sz w:val="24"/>
          <w:szCs w:val="24"/>
        </w:rPr>
        <w:t>)</w:t>
      </w:r>
      <w:r w:rsidR="00A22210" w:rsidRPr="00C27659">
        <w:rPr>
          <w:sz w:val="24"/>
          <w:szCs w:val="24"/>
        </w:rPr>
        <w:t xml:space="preserve"> </w:t>
      </w:r>
      <w:r w:rsidR="00A22210" w:rsidRPr="00C27659">
        <w:rPr>
          <w:rStyle w:val="a5"/>
          <w:sz w:val="24"/>
          <w:szCs w:val="24"/>
        </w:rPr>
        <w:footnoteReference w:id="17"/>
      </w:r>
      <w:r w:rsidR="00A22210" w:rsidRPr="00C27659">
        <w:rPr>
          <w:sz w:val="24"/>
          <w:szCs w:val="24"/>
        </w:rPr>
        <w:t>.</w:t>
      </w:r>
    </w:p>
    <w:p w:rsidR="00154823" w:rsidRPr="00C27659" w:rsidRDefault="00154823" w:rsidP="002E785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Юридически значимое сообщение считается доставленным Стороне в </w:t>
      </w:r>
      <w:proofErr w:type="gramStart"/>
      <w:r w:rsidRPr="00C27659">
        <w:rPr>
          <w:sz w:val="24"/>
          <w:szCs w:val="24"/>
        </w:rPr>
        <w:t>случаях</w:t>
      </w:r>
      <w:proofErr w:type="gramEnd"/>
      <w:r w:rsidRPr="00C27659">
        <w:rPr>
          <w:sz w:val="24"/>
          <w:szCs w:val="24"/>
        </w:rPr>
        <w:t xml:space="preserve"> если такое сообщение:</w:t>
      </w:r>
    </w:p>
    <w:p w:rsidR="00154823" w:rsidRPr="00C27659" w:rsidRDefault="00154823" w:rsidP="00154823">
      <w:pPr>
        <w:pStyle w:val="ConsPlusNormal"/>
        <w:numPr>
          <w:ilvl w:val="0"/>
          <w:numId w:val="17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поступило адресату, но по обстоятельствам, зависящим от него, не было вручено или адресат не ознакомился с ним;</w:t>
      </w:r>
    </w:p>
    <w:p w:rsidR="00154823" w:rsidRPr="00C27659" w:rsidRDefault="00154823" w:rsidP="00154823">
      <w:pPr>
        <w:pStyle w:val="ConsPlusNormal"/>
        <w:numPr>
          <w:ilvl w:val="0"/>
          <w:numId w:val="17"/>
        </w:numPr>
        <w:tabs>
          <w:tab w:val="left" w:pos="1276"/>
        </w:tabs>
        <w:ind w:left="0" w:firstLine="567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доставлено по адресу, указанному в Едином государственно</w:t>
      </w:r>
      <w:r w:rsidR="00093F33" w:rsidRPr="00C27659">
        <w:rPr>
          <w:sz w:val="24"/>
          <w:szCs w:val="24"/>
        </w:rPr>
        <w:t>м</w:t>
      </w:r>
      <w:r w:rsidRPr="00C27659">
        <w:rPr>
          <w:sz w:val="24"/>
          <w:szCs w:val="24"/>
        </w:rPr>
        <w:t xml:space="preserve"> реестре юридических лиц или </w:t>
      </w:r>
      <w:r w:rsidR="00AB2EA8" w:rsidRPr="00C27659">
        <w:rPr>
          <w:sz w:val="24"/>
          <w:szCs w:val="24"/>
        </w:rPr>
        <w:t>указанному</w:t>
      </w:r>
      <w:r w:rsidRPr="00C27659">
        <w:rPr>
          <w:sz w:val="24"/>
          <w:szCs w:val="24"/>
        </w:rPr>
        <w:t xml:space="preserve"> самим адресатом</w:t>
      </w:r>
      <w:r w:rsidR="00AB2EA8" w:rsidRPr="00C27659">
        <w:rPr>
          <w:sz w:val="24"/>
          <w:szCs w:val="24"/>
        </w:rPr>
        <w:t xml:space="preserve"> в письменной форме</w:t>
      </w:r>
      <w:r w:rsidRPr="00C27659">
        <w:rPr>
          <w:sz w:val="24"/>
          <w:szCs w:val="24"/>
        </w:rPr>
        <w:t xml:space="preserve">, даже если </w:t>
      </w:r>
      <w:proofErr w:type="gramStart"/>
      <w:r w:rsidRPr="00C27659">
        <w:rPr>
          <w:sz w:val="24"/>
          <w:szCs w:val="24"/>
        </w:rPr>
        <w:t>последний</w:t>
      </w:r>
      <w:proofErr w:type="gramEnd"/>
      <w:r w:rsidRPr="00C27659">
        <w:rPr>
          <w:sz w:val="24"/>
          <w:szCs w:val="24"/>
        </w:rPr>
        <w:t xml:space="preserve"> не находится по такому адресу.</w:t>
      </w:r>
    </w:p>
    <w:p w:rsidR="00755E7A" w:rsidRPr="00C27659" w:rsidRDefault="00755E7A" w:rsidP="00755E7A">
      <w:pPr>
        <w:pStyle w:val="ConsPlusNormal"/>
        <w:ind w:left="540"/>
        <w:jc w:val="both"/>
        <w:rPr>
          <w:sz w:val="24"/>
          <w:szCs w:val="24"/>
          <w:u w:val="single"/>
        </w:rPr>
      </w:pPr>
      <w:r w:rsidRPr="00C27659">
        <w:rPr>
          <w:sz w:val="24"/>
          <w:szCs w:val="24"/>
          <w:u w:val="single"/>
        </w:rPr>
        <w:t>Вариант 1:</w:t>
      </w:r>
    </w:p>
    <w:p w:rsidR="00A07357" w:rsidRPr="00C27659" w:rsidRDefault="00A07357" w:rsidP="002E7851">
      <w:pPr>
        <w:pStyle w:val="ConsPlusNormal"/>
        <w:numPr>
          <w:ilvl w:val="1"/>
          <w:numId w:val="4"/>
        </w:numPr>
        <w:ind w:left="0" w:firstLine="540"/>
        <w:jc w:val="both"/>
        <w:rPr>
          <w:sz w:val="24"/>
          <w:szCs w:val="24"/>
        </w:rPr>
      </w:pPr>
      <w:r w:rsidRPr="00C27659">
        <w:rPr>
          <w:sz w:val="24"/>
          <w:szCs w:val="24"/>
        </w:rPr>
        <w:t xml:space="preserve">Договор составлен в двух экземплярах, </w:t>
      </w:r>
      <w:r w:rsidR="007B32CB" w:rsidRPr="00C27659">
        <w:rPr>
          <w:sz w:val="24"/>
          <w:szCs w:val="24"/>
        </w:rPr>
        <w:t xml:space="preserve">имеющих равную юридическую силу, </w:t>
      </w:r>
      <w:r w:rsidRPr="00C27659">
        <w:rPr>
          <w:sz w:val="24"/>
          <w:szCs w:val="24"/>
        </w:rPr>
        <w:t xml:space="preserve">один из которых находится у Арендодателя, второй </w:t>
      </w:r>
      <w:r w:rsidR="00755E7A" w:rsidRPr="00C27659">
        <w:rPr>
          <w:sz w:val="24"/>
          <w:szCs w:val="24"/>
        </w:rPr>
        <w:t>–</w:t>
      </w:r>
      <w:r w:rsidRPr="00C27659">
        <w:rPr>
          <w:sz w:val="24"/>
          <w:szCs w:val="24"/>
        </w:rPr>
        <w:t xml:space="preserve"> у Арендатора.</w:t>
      </w:r>
      <w:r w:rsidR="00755E7A" w:rsidRPr="00C27659">
        <w:rPr>
          <w:rStyle w:val="a5"/>
          <w:sz w:val="24"/>
          <w:szCs w:val="24"/>
        </w:rPr>
        <w:footnoteReference w:id="18"/>
      </w:r>
    </w:p>
    <w:p w:rsidR="00755E7A" w:rsidRPr="00C27659" w:rsidRDefault="00755E7A" w:rsidP="00755E7A">
      <w:pPr>
        <w:pStyle w:val="ConsPlusNormal"/>
        <w:ind w:firstLine="567"/>
        <w:jc w:val="both"/>
        <w:rPr>
          <w:sz w:val="24"/>
          <w:szCs w:val="24"/>
          <w:u w:val="single"/>
        </w:rPr>
      </w:pPr>
      <w:r w:rsidRPr="00C27659">
        <w:rPr>
          <w:sz w:val="24"/>
          <w:szCs w:val="24"/>
          <w:u w:val="single"/>
        </w:rPr>
        <w:t>Вариант 2:</w:t>
      </w:r>
    </w:p>
    <w:p w:rsidR="007B32CB" w:rsidRPr="00C27659" w:rsidRDefault="003C136C" w:rsidP="003C136C">
      <w:pPr>
        <w:pStyle w:val="ConsPlusNormal"/>
        <w:ind w:firstLine="567"/>
        <w:jc w:val="both"/>
        <w:rPr>
          <w:sz w:val="24"/>
          <w:szCs w:val="24"/>
        </w:rPr>
      </w:pPr>
      <w:r w:rsidRPr="00C27659">
        <w:rPr>
          <w:sz w:val="24"/>
          <w:szCs w:val="24"/>
        </w:rPr>
        <w:t>7.</w:t>
      </w:r>
      <w:r w:rsidR="002E7851" w:rsidRPr="00C27659">
        <w:rPr>
          <w:sz w:val="24"/>
          <w:szCs w:val="24"/>
        </w:rPr>
        <w:t>10</w:t>
      </w:r>
      <w:r w:rsidRPr="00C27659">
        <w:rPr>
          <w:sz w:val="24"/>
          <w:szCs w:val="24"/>
        </w:rPr>
        <w:t xml:space="preserve">. </w:t>
      </w:r>
      <w:r w:rsidRPr="00C27659">
        <w:rPr>
          <w:sz w:val="24"/>
          <w:szCs w:val="24"/>
        </w:rPr>
        <w:tab/>
      </w:r>
      <w:r w:rsidR="007B32CB" w:rsidRPr="00C27659">
        <w:rPr>
          <w:sz w:val="24"/>
          <w:szCs w:val="24"/>
        </w:rPr>
        <w:t>Договор составлен в трех экземплярах, имеющих равную юридическую силу, один из которых находится у Арендодателя, второй – у Арендатора, третий передается в орган, осуществляющий государственную регистрацию прав на недвижимое имущество.</w:t>
      </w:r>
      <w:r w:rsidR="007B32CB" w:rsidRPr="00C27659">
        <w:rPr>
          <w:rStyle w:val="a5"/>
          <w:sz w:val="24"/>
          <w:szCs w:val="24"/>
        </w:rPr>
        <w:footnoteReference w:id="19"/>
      </w:r>
    </w:p>
    <w:p w:rsidR="007B32CB" w:rsidRPr="00C27659" w:rsidRDefault="007B32CB" w:rsidP="00A07357">
      <w:pPr>
        <w:pStyle w:val="ConsPlusNormal"/>
        <w:jc w:val="center"/>
        <w:rPr>
          <w:sz w:val="24"/>
          <w:szCs w:val="24"/>
        </w:rPr>
      </w:pPr>
    </w:p>
    <w:p w:rsidR="00A07357" w:rsidRPr="00C27659" w:rsidRDefault="00A07357" w:rsidP="002E7851">
      <w:pPr>
        <w:pStyle w:val="ConsPlusNormal"/>
        <w:numPr>
          <w:ilvl w:val="0"/>
          <w:numId w:val="4"/>
        </w:numPr>
        <w:spacing w:after="130"/>
        <w:ind w:left="714" w:hanging="357"/>
        <w:jc w:val="center"/>
        <w:rPr>
          <w:sz w:val="24"/>
          <w:szCs w:val="24"/>
        </w:rPr>
      </w:pPr>
      <w:r w:rsidRPr="00C27659">
        <w:rPr>
          <w:sz w:val="24"/>
          <w:szCs w:val="24"/>
        </w:rPr>
        <w:t>АДРЕСА, РЕКВИЗИТЫ И ПОДПИСИ СТОРОН</w:t>
      </w:r>
    </w:p>
    <w:tbl>
      <w:tblPr>
        <w:tblStyle w:val="ae"/>
        <w:tblW w:w="946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786"/>
      </w:tblGrid>
      <w:tr w:rsidR="007B32CB" w:rsidRPr="00C27659" w:rsidTr="00D77036">
        <w:tc>
          <w:tcPr>
            <w:tcW w:w="4677" w:type="dxa"/>
          </w:tcPr>
          <w:p w:rsidR="007B32CB" w:rsidRPr="00C27659" w:rsidRDefault="007B32CB" w:rsidP="007B32CB">
            <w:pPr>
              <w:pStyle w:val="ConsPlusNormal"/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Арендодатель:</w:t>
            </w:r>
          </w:p>
          <w:p w:rsidR="007B32CB" w:rsidRPr="00C27659" w:rsidRDefault="007B32CB" w:rsidP="007B32CB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Наименование:</w:t>
            </w:r>
          </w:p>
          <w:p w:rsidR="007B32CB" w:rsidRPr="00C27659" w:rsidRDefault="007B32CB" w:rsidP="007B32CB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Адрес:</w:t>
            </w:r>
          </w:p>
          <w:p w:rsidR="007B32CB" w:rsidRPr="00C27659" w:rsidRDefault="007B32CB" w:rsidP="007B32CB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Адрес электронной почты:</w:t>
            </w:r>
          </w:p>
          <w:p w:rsidR="00FB53FF" w:rsidRPr="00C27659" w:rsidRDefault="00FB53FF" w:rsidP="00FB53FF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Адрес официального сайта:</w:t>
            </w:r>
          </w:p>
          <w:p w:rsidR="007B32CB" w:rsidRPr="00C27659" w:rsidRDefault="007B32CB" w:rsidP="007B32CB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ОГРН:</w:t>
            </w:r>
          </w:p>
          <w:p w:rsidR="007B32CB" w:rsidRPr="00C27659" w:rsidRDefault="007B32CB" w:rsidP="007B32CB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ИНН:</w:t>
            </w:r>
          </w:p>
          <w:p w:rsidR="007B32CB" w:rsidRPr="00C27659" w:rsidRDefault="007B32CB" w:rsidP="007B32CB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КПП:</w:t>
            </w:r>
          </w:p>
          <w:p w:rsidR="007B32CB" w:rsidRPr="00C27659" w:rsidRDefault="007B32CB" w:rsidP="007B32CB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Реквизиты счета:</w:t>
            </w:r>
          </w:p>
          <w:p w:rsidR="007B32CB" w:rsidRPr="00C27659" w:rsidRDefault="007B32CB" w:rsidP="007B32CB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</w:p>
          <w:p w:rsidR="007B32CB" w:rsidRPr="00C27659" w:rsidRDefault="007B32CB" w:rsidP="007B32CB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  <w:u w:val="single"/>
              </w:rPr>
            </w:pPr>
          </w:p>
        </w:tc>
        <w:tc>
          <w:tcPr>
            <w:tcW w:w="4786" w:type="dxa"/>
          </w:tcPr>
          <w:p w:rsidR="007B32CB" w:rsidRPr="00C27659" w:rsidRDefault="007B32CB" w:rsidP="002E03CC">
            <w:pPr>
              <w:pStyle w:val="ConsPlusNormal"/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Арендатор:</w:t>
            </w:r>
          </w:p>
          <w:p w:rsidR="007B32CB" w:rsidRPr="00C27659" w:rsidRDefault="007B32CB" w:rsidP="002E03CC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Наименование:</w:t>
            </w:r>
          </w:p>
          <w:p w:rsidR="007B32CB" w:rsidRPr="00C27659" w:rsidRDefault="007B32CB" w:rsidP="002E03CC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Адрес:</w:t>
            </w:r>
          </w:p>
          <w:p w:rsidR="007B32CB" w:rsidRPr="00C27659" w:rsidRDefault="007B32CB" w:rsidP="002E03CC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Адрес электронной почты:</w:t>
            </w:r>
          </w:p>
          <w:p w:rsidR="007B32CB" w:rsidRPr="00C27659" w:rsidRDefault="007B32CB" w:rsidP="002E03CC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ОГРН:</w:t>
            </w:r>
          </w:p>
          <w:p w:rsidR="007B32CB" w:rsidRPr="00C27659" w:rsidRDefault="007B32CB" w:rsidP="002E03CC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ИНН:</w:t>
            </w:r>
          </w:p>
          <w:p w:rsidR="007B32CB" w:rsidRPr="00C27659" w:rsidRDefault="007B32CB" w:rsidP="002E03CC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КПП:</w:t>
            </w:r>
          </w:p>
          <w:p w:rsidR="007B32CB" w:rsidRPr="00C27659" w:rsidRDefault="007B32CB" w:rsidP="002E03CC">
            <w:pPr>
              <w:pStyle w:val="ConsPlusNormal"/>
              <w:tabs>
                <w:tab w:val="left" w:pos="4395"/>
              </w:tabs>
              <w:jc w:val="both"/>
              <w:rPr>
                <w:sz w:val="24"/>
                <w:szCs w:val="24"/>
                <w:u w:val="single"/>
              </w:rPr>
            </w:pPr>
            <w:r w:rsidRPr="00C27659">
              <w:rPr>
                <w:sz w:val="24"/>
                <w:szCs w:val="24"/>
              </w:rPr>
              <w:t>Реквизиты счета:</w:t>
            </w:r>
          </w:p>
        </w:tc>
      </w:tr>
      <w:tr w:rsidR="007B32CB" w:rsidRPr="00C27659" w:rsidTr="00D77036">
        <w:tc>
          <w:tcPr>
            <w:tcW w:w="4677" w:type="dxa"/>
          </w:tcPr>
          <w:p w:rsidR="007B32CB" w:rsidRPr="00C27659" w:rsidRDefault="007B32CB" w:rsidP="007B32CB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  <w:p w:rsidR="007B32CB" w:rsidRPr="00C27659" w:rsidRDefault="007B32CB" w:rsidP="007B32CB">
            <w:pPr>
              <w:pStyle w:val="ConsPlusNormal"/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От имени Арендодателя:</w:t>
            </w:r>
          </w:p>
          <w:p w:rsidR="007B32CB" w:rsidRPr="00C27659" w:rsidRDefault="007B32CB" w:rsidP="007B32CB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7B32CB" w:rsidRPr="00C27659" w:rsidRDefault="007B32CB" w:rsidP="007B32CB">
            <w:pPr>
              <w:pStyle w:val="ConsPlusNormal"/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_________________(________________)</w:t>
            </w:r>
          </w:p>
          <w:p w:rsidR="007B32CB" w:rsidRPr="00C27659" w:rsidRDefault="007B32CB" w:rsidP="007B32CB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7B32CB" w:rsidRPr="00C27659" w:rsidRDefault="007B32CB" w:rsidP="007B32CB">
            <w:pPr>
              <w:pStyle w:val="ConsPlusNormal"/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_________________(________________)</w:t>
            </w:r>
          </w:p>
          <w:p w:rsidR="007B32CB" w:rsidRPr="00C27659" w:rsidRDefault="007B32CB" w:rsidP="007B32CB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7B32CB" w:rsidRPr="00C27659" w:rsidRDefault="007B32CB" w:rsidP="002E03CC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  <w:p w:rsidR="007B32CB" w:rsidRPr="00C27659" w:rsidRDefault="007B32CB" w:rsidP="002E03CC">
            <w:pPr>
              <w:pStyle w:val="ConsPlusNormal"/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От имени Арендатора:</w:t>
            </w:r>
          </w:p>
          <w:p w:rsidR="007B32CB" w:rsidRPr="00C27659" w:rsidRDefault="007B32CB" w:rsidP="002E03CC">
            <w:pPr>
              <w:pStyle w:val="ConsPlusNormal"/>
              <w:jc w:val="both"/>
              <w:rPr>
                <w:sz w:val="24"/>
                <w:szCs w:val="24"/>
              </w:rPr>
            </w:pPr>
          </w:p>
          <w:p w:rsidR="007B32CB" w:rsidRPr="00C27659" w:rsidRDefault="007B32CB" w:rsidP="002E03CC">
            <w:pPr>
              <w:pStyle w:val="ConsPlusNormal"/>
              <w:jc w:val="both"/>
              <w:rPr>
                <w:sz w:val="24"/>
                <w:szCs w:val="24"/>
              </w:rPr>
            </w:pPr>
            <w:r w:rsidRPr="00C27659">
              <w:rPr>
                <w:sz w:val="24"/>
                <w:szCs w:val="24"/>
              </w:rPr>
              <w:t>_________________(________________)</w:t>
            </w:r>
          </w:p>
          <w:p w:rsidR="007B32CB" w:rsidRPr="00C27659" w:rsidRDefault="007B32CB" w:rsidP="002E03CC">
            <w:pPr>
              <w:pStyle w:val="ConsPlusNormal"/>
              <w:jc w:val="both"/>
              <w:rPr>
                <w:sz w:val="24"/>
                <w:szCs w:val="24"/>
              </w:rPr>
            </w:pPr>
          </w:p>
        </w:tc>
      </w:tr>
    </w:tbl>
    <w:p w:rsidR="00B71D7A" w:rsidRPr="00C27659" w:rsidRDefault="00B71D7A" w:rsidP="007462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71D7A" w:rsidRPr="00C27659" w:rsidSect="00EF7E81">
      <w:pgSz w:w="11906" w:h="16838"/>
      <w:pgMar w:top="426" w:right="851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1C7" w:rsidRDefault="00FA61C7" w:rsidP="004F2C3B">
      <w:pPr>
        <w:spacing w:after="0" w:line="240" w:lineRule="auto"/>
      </w:pPr>
      <w:r>
        <w:separator/>
      </w:r>
    </w:p>
  </w:endnote>
  <w:endnote w:type="continuationSeparator" w:id="0">
    <w:p w:rsidR="00FA61C7" w:rsidRDefault="00FA61C7" w:rsidP="004F2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1C7" w:rsidRDefault="00FA61C7" w:rsidP="004F2C3B">
      <w:pPr>
        <w:spacing w:after="0" w:line="240" w:lineRule="auto"/>
      </w:pPr>
      <w:r>
        <w:separator/>
      </w:r>
    </w:p>
  </w:footnote>
  <w:footnote w:type="continuationSeparator" w:id="0">
    <w:p w:rsidR="00FA61C7" w:rsidRDefault="00FA61C7" w:rsidP="004F2C3B">
      <w:pPr>
        <w:spacing w:after="0" w:line="240" w:lineRule="auto"/>
      </w:pPr>
      <w:r>
        <w:continuationSeparator/>
      </w:r>
    </w:p>
  </w:footnote>
  <w:footnote w:id="1">
    <w:p w:rsidR="00BB687C" w:rsidRDefault="00BB687C">
      <w:pPr>
        <w:pStyle w:val="a3"/>
      </w:pPr>
    </w:p>
    <w:p w:rsidR="008E4B19" w:rsidRPr="00E22667" w:rsidRDefault="008E4B19">
      <w:pPr>
        <w:pStyle w:val="a3"/>
        <w:rPr>
          <w:rFonts w:ascii="Times New Roman" w:hAnsi="Times New Roman" w:cs="Times New Roman"/>
          <w:sz w:val="18"/>
          <w:szCs w:val="18"/>
        </w:rPr>
      </w:pPr>
      <w:r w:rsidRPr="00E22667">
        <w:rPr>
          <w:rStyle w:val="a5"/>
          <w:rFonts w:ascii="Times New Roman" w:hAnsi="Times New Roman" w:cs="Times New Roman"/>
          <w:sz w:val="18"/>
          <w:szCs w:val="18"/>
        </w:rPr>
        <w:footnoteRef/>
      </w:r>
      <w:r w:rsidRPr="00E22667">
        <w:rPr>
          <w:rFonts w:ascii="Times New Roman" w:hAnsi="Times New Roman" w:cs="Times New Roman"/>
          <w:sz w:val="18"/>
          <w:szCs w:val="18"/>
        </w:rPr>
        <w:t xml:space="preserve"> </w:t>
      </w:r>
      <w:r w:rsidR="00BB687C" w:rsidRPr="00E22667">
        <w:rPr>
          <w:rFonts w:ascii="Times New Roman" w:hAnsi="Times New Roman" w:cs="Times New Roman"/>
          <w:sz w:val="18"/>
          <w:szCs w:val="18"/>
        </w:rPr>
        <w:t xml:space="preserve">   Пун</w:t>
      </w:r>
      <w:proofErr w:type="gramStart"/>
      <w:r w:rsidR="00BB687C" w:rsidRPr="00E22667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="00BB687C" w:rsidRPr="00E22667">
        <w:rPr>
          <w:rFonts w:ascii="Times New Roman" w:hAnsi="Times New Roman" w:cs="Times New Roman"/>
          <w:sz w:val="18"/>
          <w:szCs w:val="18"/>
        </w:rPr>
        <w:t>ючается в случае если передается часть помещения или конструктивные элементы здания</w:t>
      </w:r>
      <w:r w:rsidR="00E22667" w:rsidRPr="00E22667">
        <w:rPr>
          <w:rFonts w:ascii="Times New Roman" w:hAnsi="Times New Roman" w:cs="Times New Roman"/>
          <w:sz w:val="18"/>
          <w:szCs w:val="18"/>
        </w:rPr>
        <w:t>.</w:t>
      </w:r>
    </w:p>
  </w:footnote>
  <w:footnote w:id="2">
    <w:p w:rsidR="00B54567" w:rsidRDefault="008E4B19" w:rsidP="00D23502">
      <w:pPr>
        <w:pStyle w:val="a3"/>
        <w:tabs>
          <w:tab w:val="left" w:pos="284"/>
        </w:tabs>
        <w:ind w:left="284" w:hanging="284"/>
        <w:rPr>
          <w:rFonts w:ascii="Times New Roman" w:hAnsi="Times New Roman" w:cs="Times New Roman"/>
          <w:sz w:val="18"/>
          <w:szCs w:val="18"/>
        </w:rPr>
      </w:pPr>
      <w:r w:rsidRPr="00E22667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 w:rsidR="00396584" w:rsidRPr="00E22667">
        <w:rPr>
          <w:rFonts w:ascii="Times New Roman" w:hAnsi="Times New Roman" w:cs="Times New Roman"/>
          <w:sz w:val="18"/>
          <w:szCs w:val="18"/>
        </w:rPr>
        <w:t xml:space="preserve">    </w:t>
      </w:r>
      <w:r w:rsidR="00B54567" w:rsidRPr="00E22667">
        <w:rPr>
          <w:rFonts w:ascii="Times New Roman" w:hAnsi="Times New Roman" w:cs="Times New Roman"/>
          <w:sz w:val="18"/>
          <w:szCs w:val="18"/>
        </w:rPr>
        <w:t>Пун</w:t>
      </w:r>
      <w:proofErr w:type="gramStart"/>
      <w:r w:rsidR="00B54567" w:rsidRPr="00E22667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="00B54567" w:rsidRPr="00E22667">
        <w:rPr>
          <w:rFonts w:ascii="Times New Roman" w:hAnsi="Times New Roman" w:cs="Times New Roman"/>
          <w:sz w:val="18"/>
          <w:szCs w:val="18"/>
        </w:rPr>
        <w:t>ючается в договор в случае отнесения Имущества к указанным в пункте</w:t>
      </w:r>
      <w:r w:rsidR="00E150BB" w:rsidRPr="00E22667">
        <w:rPr>
          <w:rFonts w:ascii="Times New Roman" w:hAnsi="Times New Roman" w:cs="Times New Roman"/>
          <w:sz w:val="18"/>
          <w:szCs w:val="18"/>
        </w:rPr>
        <w:t xml:space="preserve"> объектам.</w:t>
      </w:r>
    </w:p>
    <w:p w:rsidR="00A907A6" w:rsidRPr="00E22667" w:rsidRDefault="00A907A6" w:rsidP="00D23502">
      <w:pPr>
        <w:pStyle w:val="a3"/>
        <w:tabs>
          <w:tab w:val="left" w:pos="284"/>
        </w:tabs>
        <w:ind w:left="284" w:hanging="284"/>
        <w:rPr>
          <w:rFonts w:ascii="Times New Roman" w:hAnsi="Times New Roman" w:cs="Times New Roman"/>
          <w:sz w:val="18"/>
          <w:szCs w:val="18"/>
        </w:rPr>
      </w:pPr>
      <w:r w:rsidRPr="00E22667">
        <w:rPr>
          <w:rFonts w:ascii="Times New Roman" w:hAnsi="Times New Roman" w:cs="Times New Roman"/>
          <w:sz w:val="18"/>
          <w:szCs w:val="18"/>
          <w:vertAlign w:val="superscript"/>
        </w:rPr>
        <w:t>2</w:t>
      </w:r>
      <w:r>
        <w:rPr>
          <w:rFonts w:ascii="Times New Roman" w:hAnsi="Times New Roman" w:cs="Times New Roman"/>
          <w:sz w:val="18"/>
          <w:szCs w:val="18"/>
          <w:vertAlign w:val="superscript"/>
        </w:rPr>
        <w:t>-1</w:t>
      </w:r>
      <w:r w:rsidRPr="00E22667">
        <w:rPr>
          <w:rFonts w:ascii="Times New Roman" w:hAnsi="Times New Roman" w:cs="Times New Roman"/>
          <w:sz w:val="18"/>
          <w:szCs w:val="18"/>
        </w:rPr>
        <w:t xml:space="preserve">  Пун</w:t>
      </w:r>
      <w:proofErr w:type="gramStart"/>
      <w:r w:rsidRPr="00E22667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Pr="00E22667">
        <w:rPr>
          <w:rFonts w:ascii="Times New Roman" w:hAnsi="Times New Roman" w:cs="Times New Roman"/>
          <w:sz w:val="18"/>
          <w:szCs w:val="18"/>
        </w:rPr>
        <w:t>ючается в договор в случае</w:t>
      </w:r>
      <w:r>
        <w:rPr>
          <w:rFonts w:ascii="Times New Roman" w:hAnsi="Times New Roman" w:cs="Times New Roman"/>
          <w:sz w:val="18"/>
          <w:szCs w:val="18"/>
        </w:rPr>
        <w:t>, если срок действия договора аренды составляет более одного года</w:t>
      </w:r>
    </w:p>
  </w:footnote>
  <w:footnote w:id="3">
    <w:p w:rsidR="00B54567" w:rsidRPr="00E22667" w:rsidRDefault="00B54567" w:rsidP="00D23502">
      <w:pPr>
        <w:pStyle w:val="a3"/>
        <w:tabs>
          <w:tab w:val="left" w:pos="284"/>
        </w:tabs>
        <w:ind w:left="284" w:hanging="284"/>
        <w:rPr>
          <w:sz w:val="18"/>
          <w:szCs w:val="18"/>
        </w:rPr>
      </w:pPr>
      <w:r w:rsidRPr="00E22667">
        <w:rPr>
          <w:rStyle w:val="a5"/>
          <w:sz w:val="18"/>
          <w:szCs w:val="18"/>
        </w:rPr>
        <w:footnoteRef/>
      </w:r>
      <w:r w:rsidRPr="00E22667">
        <w:rPr>
          <w:sz w:val="18"/>
          <w:szCs w:val="18"/>
        </w:rPr>
        <w:t xml:space="preserve"> </w:t>
      </w:r>
      <w:r w:rsidR="00D23502" w:rsidRPr="00E22667">
        <w:rPr>
          <w:sz w:val="18"/>
          <w:szCs w:val="18"/>
        </w:rPr>
        <w:tab/>
      </w:r>
      <w:r w:rsidRPr="00E22667">
        <w:rPr>
          <w:rFonts w:ascii="Times New Roman" w:hAnsi="Times New Roman" w:cs="Times New Roman"/>
          <w:sz w:val="18"/>
          <w:szCs w:val="18"/>
        </w:rPr>
        <w:t>Пун</w:t>
      </w:r>
      <w:proofErr w:type="gramStart"/>
      <w:r w:rsidRPr="00E22667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Pr="00E22667">
        <w:rPr>
          <w:rFonts w:ascii="Times New Roman" w:hAnsi="Times New Roman" w:cs="Times New Roman"/>
          <w:sz w:val="18"/>
          <w:szCs w:val="18"/>
        </w:rPr>
        <w:t>ючается в договор в случае отнесения Имущества к указанным в пункте объектам</w:t>
      </w:r>
      <w:r w:rsidR="00E150BB" w:rsidRPr="00E22667">
        <w:rPr>
          <w:rFonts w:ascii="Times New Roman" w:hAnsi="Times New Roman" w:cs="Times New Roman"/>
          <w:sz w:val="18"/>
          <w:szCs w:val="18"/>
        </w:rPr>
        <w:t>.</w:t>
      </w:r>
    </w:p>
  </w:footnote>
  <w:footnote w:id="4">
    <w:p w:rsidR="00A22210" w:rsidRPr="00E22667" w:rsidRDefault="00A22210" w:rsidP="00D23502">
      <w:pPr>
        <w:pStyle w:val="a3"/>
        <w:tabs>
          <w:tab w:val="left" w:pos="284"/>
        </w:tabs>
        <w:ind w:left="284" w:hanging="284"/>
        <w:rPr>
          <w:rFonts w:ascii="Times New Roman" w:hAnsi="Times New Roman" w:cs="Times New Roman"/>
          <w:sz w:val="18"/>
          <w:szCs w:val="18"/>
        </w:rPr>
      </w:pPr>
      <w:r w:rsidRPr="00E22667">
        <w:rPr>
          <w:rStyle w:val="a5"/>
          <w:sz w:val="18"/>
          <w:szCs w:val="18"/>
        </w:rPr>
        <w:footnoteRef/>
      </w:r>
      <w:r w:rsidRPr="00E22667">
        <w:rPr>
          <w:sz w:val="18"/>
          <w:szCs w:val="18"/>
        </w:rPr>
        <w:t xml:space="preserve"> </w:t>
      </w:r>
      <w:r w:rsidR="00D23502" w:rsidRPr="00E22667">
        <w:rPr>
          <w:sz w:val="18"/>
          <w:szCs w:val="18"/>
        </w:rPr>
        <w:tab/>
      </w:r>
      <w:r w:rsidRPr="00E22667">
        <w:rPr>
          <w:rFonts w:ascii="Times New Roman" w:hAnsi="Times New Roman" w:cs="Times New Roman"/>
          <w:sz w:val="18"/>
          <w:szCs w:val="18"/>
        </w:rPr>
        <w:t>Пун</w:t>
      </w:r>
      <w:proofErr w:type="gramStart"/>
      <w:r w:rsidRPr="00E22667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Pr="00E22667">
        <w:rPr>
          <w:rFonts w:ascii="Times New Roman" w:hAnsi="Times New Roman" w:cs="Times New Roman"/>
          <w:sz w:val="18"/>
          <w:szCs w:val="18"/>
        </w:rPr>
        <w:t>ючается в договор в случае, если к моменту заключения договора в отношении Имущества</w:t>
      </w:r>
      <w:r w:rsidR="00FF06F5" w:rsidRPr="00E22667">
        <w:rPr>
          <w:rFonts w:ascii="Times New Roman" w:hAnsi="Times New Roman" w:cs="Times New Roman"/>
          <w:sz w:val="18"/>
          <w:szCs w:val="18"/>
        </w:rPr>
        <w:t xml:space="preserve">, указанного в пункте 1.8 договора, </w:t>
      </w:r>
      <w:r w:rsidRPr="00E22667">
        <w:rPr>
          <w:rFonts w:ascii="Times New Roman" w:hAnsi="Times New Roman" w:cs="Times New Roman"/>
          <w:sz w:val="18"/>
          <w:szCs w:val="18"/>
        </w:rPr>
        <w:t>действует охранное обязательство, предусмотренное статьей 47.6 Федерального закона от 25.06.2002 № 73-ФЗ «Об объектах культурного наследия (памятниках истории и культуры) народов Российской Федерации» (далее – закон № 73-ФЗ)</w:t>
      </w:r>
      <w:r w:rsidR="00E150BB" w:rsidRPr="00E22667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:rsidR="00FF06F5" w:rsidRPr="00E22667" w:rsidRDefault="00FF06F5" w:rsidP="00D23502">
      <w:pPr>
        <w:pStyle w:val="a3"/>
        <w:tabs>
          <w:tab w:val="left" w:pos="284"/>
        </w:tabs>
        <w:ind w:left="284" w:hanging="284"/>
        <w:rPr>
          <w:sz w:val="18"/>
          <w:szCs w:val="18"/>
        </w:rPr>
      </w:pPr>
      <w:r w:rsidRPr="00E22667">
        <w:rPr>
          <w:rStyle w:val="a5"/>
          <w:sz w:val="18"/>
          <w:szCs w:val="18"/>
        </w:rPr>
        <w:footnoteRef/>
      </w:r>
      <w:r w:rsidRPr="00E22667">
        <w:rPr>
          <w:sz w:val="18"/>
          <w:szCs w:val="18"/>
        </w:rPr>
        <w:t xml:space="preserve"> </w:t>
      </w:r>
      <w:r w:rsidR="00D23502" w:rsidRPr="00E22667">
        <w:rPr>
          <w:sz w:val="18"/>
          <w:szCs w:val="18"/>
        </w:rPr>
        <w:tab/>
      </w:r>
      <w:r w:rsidRPr="00E22667">
        <w:rPr>
          <w:rFonts w:ascii="Times New Roman" w:hAnsi="Times New Roman" w:cs="Times New Roman"/>
          <w:sz w:val="18"/>
          <w:szCs w:val="18"/>
        </w:rPr>
        <w:t>Пун</w:t>
      </w:r>
      <w:proofErr w:type="gramStart"/>
      <w:r w:rsidRPr="00E22667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Pr="00E22667">
        <w:rPr>
          <w:rFonts w:ascii="Times New Roman" w:hAnsi="Times New Roman" w:cs="Times New Roman"/>
          <w:sz w:val="18"/>
          <w:szCs w:val="18"/>
        </w:rPr>
        <w:t>ючается в договор в случае отнесения Имущества к указанным в пункте 1.9 объектам</w:t>
      </w:r>
      <w:r w:rsidR="00E150BB" w:rsidRPr="00E22667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:rsidR="00AB2EA8" w:rsidRPr="00E22667" w:rsidRDefault="00AB2EA8" w:rsidP="00D23502">
      <w:pPr>
        <w:pStyle w:val="a3"/>
        <w:tabs>
          <w:tab w:val="left" w:pos="284"/>
        </w:tabs>
        <w:ind w:left="284" w:hanging="284"/>
        <w:rPr>
          <w:rFonts w:ascii="Times New Roman" w:hAnsi="Times New Roman" w:cs="Times New Roman"/>
          <w:sz w:val="18"/>
          <w:szCs w:val="18"/>
        </w:rPr>
      </w:pPr>
      <w:r w:rsidRPr="00E22667">
        <w:rPr>
          <w:rStyle w:val="a5"/>
          <w:sz w:val="18"/>
          <w:szCs w:val="18"/>
        </w:rPr>
        <w:footnoteRef/>
      </w:r>
      <w:r w:rsidR="004F5CE2" w:rsidRPr="00E22667">
        <w:rPr>
          <w:rFonts w:ascii="Times New Roman" w:hAnsi="Times New Roman" w:cs="Times New Roman"/>
          <w:sz w:val="18"/>
          <w:szCs w:val="18"/>
        </w:rPr>
        <w:t xml:space="preserve"> </w:t>
      </w:r>
      <w:r w:rsidR="00D23502" w:rsidRPr="00E22667">
        <w:rPr>
          <w:rFonts w:ascii="Times New Roman" w:hAnsi="Times New Roman" w:cs="Times New Roman"/>
          <w:sz w:val="18"/>
          <w:szCs w:val="18"/>
        </w:rPr>
        <w:tab/>
      </w:r>
      <w:r w:rsidR="004F5CE2" w:rsidRPr="00E22667">
        <w:rPr>
          <w:rFonts w:ascii="Times New Roman" w:hAnsi="Times New Roman" w:cs="Times New Roman"/>
          <w:sz w:val="18"/>
          <w:szCs w:val="18"/>
        </w:rPr>
        <w:t>Пун</w:t>
      </w:r>
      <w:proofErr w:type="gramStart"/>
      <w:r w:rsidR="004F5CE2" w:rsidRPr="00E22667">
        <w:rPr>
          <w:rFonts w:ascii="Times New Roman" w:hAnsi="Times New Roman" w:cs="Times New Roman"/>
          <w:sz w:val="18"/>
          <w:szCs w:val="18"/>
        </w:rPr>
        <w:t>кт в</w:t>
      </w:r>
      <w:r w:rsidRPr="00E22667">
        <w:rPr>
          <w:rFonts w:ascii="Times New Roman" w:hAnsi="Times New Roman" w:cs="Times New Roman"/>
          <w:sz w:val="18"/>
          <w:szCs w:val="18"/>
        </w:rPr>
        <w:t>кл</w:t>
      </w:r>
      <w:proofErr w:type="gramEnd"/>
      <w:r w:rsidRPr="00E22667">
        <w:rPr>
          <w:rFonts w:ascii="Times New Roman" w:hAnsi="Times New Roman" w:cs="Times New Roman"/>
          <w:sz w:val="18"/>
          <w:szCs w:val="18"/>
        </w:rPr>
        <w:t>ючается при необходимости распространить действие договора на ранее возникшие отношения</w:t>
      </w:r>
      <w:r w:rsidR="00E150BB" w:rsidRPr="00E22667">
        <w:rPr>
          <w:rFonts w:ascii="Times New Roman" w:hAnsi="Times New Roman" w:cs="Times New Roman"/>
          <w:sz w:val="18"/>
          <w:szCs w:val="18"/>
        </w:rPr>
        <w:t>.</w:t>
      </w:r>
    </w:p>
  </w:footnote>
  <w:footnote w:id="7">
    <w:p w:rsidR="009F1F82" w:rsidRPr="00E22667" w:rsidRDefault="009F1F82" w:rsidP="00D23502">
      <w:pPr>
        <w:pStyle w:val="a3"/>
        <w:tabs>
          <w:tab w:val="left" w:pos="284"/>
        </w:tabs>
        <w:ind w:left="284" w:hanging="284"/>
        <w:rPr>
          <w:rFonts w:ascii="Times New Roman" w:hAnsi="Times New Roman" w:cs="Times New Roman"/>
          <w:sz w:val="18"/>
          <w:szCs w:val="18"/>
        </w:rPr>
      </w:pPr>
      <w:r w:rsidRPr="00E22667">
        <w:rPr>
          <w:rStyle w:val="a5"/>
          <w:rFonts w:ascii="Times New Roman" w:hAnsi="Times New Roman" w:cs="Times New Roman"/>
          <w:sz w:val="18"/>
          <w:szCs w:val="18"/>
        </w:rPr>
        <w:footnoteRef/>
      </w:r>
      <w:r w:rsidRPr="00E22667">
        <w:rPr>
          <w:rFonts w:ascii="Times New Roman" w:hAnsi="Times New Roman" w:cs="Times New Roman"/>
          <w:sz w:val="18"/>
          <w:szCs w:val="18"/>
        </w:rPr>
        <w:t xml:space="preserve"> </w:t>
      </w:r>
      <w:r w:rsidR="00D23502" w:rsidRPr="00E22667">
        <w:rPr>
          <w:rFonts w:ascii="Times New Roman" w:hAnsi="Times New Roman" w:cs="Times New Roman"/>
          <w:sz w:val="18"/>
          <w:szCs w:val="18"/>
        </w:rPr>
        <w:tab/>
      </w:r>
      <w:r w:rsidRPr="00E22667">
        <w:rPr>
          <w:rFonts w:ascii="Times New Roman" w:hAnsi="Times New Roman" w:cs="Times New Roman"/>
          <w:sz w:val="18"/>
          <w:szCs w:val="18"/>
        </w:rPr>
        <w:t>Пункты 2.</w:t>
      </w:r>
      <w:r w:rsidR="00E6723F" w:rsidRPr="00E22667">
        <w:rPr>
          <w:rFonts w:ascii="Times New Roman" w:hAnsi="Times New Roman" w:cs="Times New Roman"/>
          <w:sz w:val="18"/>
          <w:szCs w:val="18"/>
        </w:rPr>
        <w:t>4</w:t>
      </w:r>
      <w:r w:rsidRPr="00E22667">
        <w:rPr>
          <w:rFonts w:ascii="Times New Roman" w:hAnsi="Times New Roman" w:cs="Times New Roman"/>
          <w:sz w:val="18"/>
          <w:szCs w:val="18"/>
        </w:rPr>
        <w:t>, 2.</w:t>
      </w:r>
      <w:r w:rsidR="00E6723F" w:rsidRPr="00E22667">
        <w:rPr>
          <w:rFonts w:ascii="Times New Roman" w:hAnsi="Times New Roman" w:cs="Times New Roman"/>
          <w:sz w:val="18"/>
          <w:szCs w:val="18"/>
        </w:rPr>
        <w:t>5</w:t>
      </w:r>
      <w:r w:rsidRPr="00E22667">
        <w:rPr>
          <w:rFonts w:ascii="Times New Roman" w:hAnsi="Times New Roman" w:cs="Times New Roman"/>
          <w:sz w:val="18"/>
          <w:szCs w:val="18"/>
        </w:rPr>
        <w:t>, 2.</w:t>
      </w:r>
      <w:r w:rsidR="00E6723F" w:rsidRPr="00E22667">
        <w:rPr>
          <w:rFonts w:ascii="Times New Roman" w:hAnsi="Times New Roman" w:cs="Times New Roman"/>
          <w:sz w:val="18"/>
          <w:szCs w:val="18"/>
        </w:rPr>
        <w:t>6</w:t>
      </w:r>
      <w:r w:rsidRPr="00E22667">
        <w:rPr>
          <w:rFonts w:ascii="Times New Roman" w:hAnsi="Times New Roman" w:cs="Times New Roman"/>
          <w:sz w:val="18"/>
          <w:szCs w:val="18"/>
        </w:rPr>
        <w:t xml:space="preserve"> не включаются в договор в случаях передачи имущества в аренду по основаниям, установленным </w:t>
      </w:r>
      <w:r w:rsidR="00E841B3" w:rsidRPr="00E22667">
        <w:rPr>
          <w:rFonts w:ascii="Times New Roman" w:hAnsi="Times New Roman" w:cs="Times New Roman"/>
          <w:sz w:val="18"/>
          <w:szCs w:val="18"/>
        </w:rPr>
        <w:t>пунктами 9, 10</w:t>
      </w:r>
      <w:r w:rsidR="00DF0346" w:rsidRPr="00E22667">
        <w:rPr>
          <w:rFonts w:ascii="Times New Roman" w:hAnsi="Times New Roman" w:cs="Times New Roman"/>
          <w:sz w:val="18"/>
          <w:szCs w:val="18"/>
        </w:rPr>
        <w:t>, 11 части 1 статьи 17.1 Федерального закона от 26.07.2006 № 135-ФЗ «О защите конкуренции»</w:t>
      </w:r>
      <w:r w:rsidR="00EB4BD5" w:rsidRPr="00E22667">
        <w:rPr>
          <w:rFonts w:ascii="Times New Roman" w:hAnsi="Times New Roman" w:cs="Times New Roman"/>
          <w:sz w:val="18"/>
          <w:szCs w:val="18"/>
        </w:rPr>
        <w:t xml:space="preserve">, </w:t>
      </w:r>
      <w:r w:rsidR="00C505F3">
        <w:rPr>
          <w:rFonts w:ascii="Times New Roman" w:hAnsi="Times New Roman" w:cs="Times New Roman"/>
          <w:sz w:val="18"/>
          <w:szCs w:val="18"/>
        </w:rPr>
        <w:t xml:space="preserve">а </w:t>
      </w:r>
      <w:proofErr w:type="gramStart"/>
      <w:r w:rsidR="00C505F3">
        <w:rPr>
          <w:rFonts w:ascii="Times New Roman" w:hAnsi="Times New Roman" w:cs="Times New Roman"/>
          <w:sz w:val="18"/>
          <w:szCs w:val="18"/>
        </w:rPr>
        <w:t>также</w:t>
      </w:r>
      <w:proofErr w:type="gramEnd"/>
      <w:r w:rsidR="00C505F3">
        <w:rPr>
          <w:rFonts w:ascii="Times New Roman" w:hAnsi="Times New Roman" w:cs="Times New Roman"/>
          <w:sz w:val="18"/>
          <w:szCs w:val="18"/>
        </w:rPr>
        <w:t xml:space="preserve"> </w:t>
      </w:r>
      <w:r w:rsidR="00EB4BD5" w:rsidRPr="00E22667">
        <w:rPr>
          <w:rFonts w:ascii="Times New Roman" w:hAnsi="Times New Roman" w:cs="Times New Roman"/>
          <w:sz w:val="18"/>
          <w:szCs w:val="18"/>
        </w:rPr>
        <w:t>если договор заключен на неопределенный срок</w:t>
      </w:r>
      <w:r w:rsidR="00E150BB" w:rsidRPr="00E22667">
        <w:rPr>
          <w:rFonts w:ascii="Times New Roman" w:hAnsi="Times New Roman" w:cs="Times New Roman"/>
          <w:sz w:val="18"/>
          <w:szCs w:val="18"/>
        </w:rPr>
        <w:t>.</w:t>
      </w:r>
    </w:p>
  </w:footnote>
  <w:footnote w:id="8">
    <w:p w:rsidR="00FF06F5" w:rsidRDefault="00FF06F5" w:rsidP="00D23502">
      <w:pPr>
        <w:pStyle w:val="a3"/>
        <w:tabs>
          <w:tab w:val="left" w:pos="284"/>
        </w:tabs>
        <w:ind w:left="284" w:hanging="284"/>
      </w:pPr>
      <w:r w:rsidRPr="00C27659">
        <w:rPr>
          <w:rStyle w:val="a5"/>
          <w:sz w:val="18"/>
          <w:szCs w:val="18"/>
        </w:rPr>
        <w:footnoteRef/>
      </w:r>
      <w:r w:rsidRPr="00C27659">
        <w:rPr>
          <w:sz w:val="18"/>
          <w:szCs w:val="18"/>
        </w:rPr>
        <w:t xml:space="preserve">  </w:t>
      </w:r>
      <w:r w:rsidR="00D23502" w:rsidRPr="00C27659">
        <w:rPr>
          <w:sz w:val="18"/>
          <w:szCs w:val="18"/>
        </w:rPr>
        <w:tab/>
      </w:r>
      <w:r w:rsidR="009B4E36" w:rsidRPr="00C27659">
        <w:rPr>
          <w:rFonts w:ascii="Times New Roman" w:hAnsi="Times New Roman" w:cs="Times New Roman"/>
          <w:sz w:val="18"/>
          <w:szCs w:val="18"/>
        </w:rPr>
        <w:t>Подпун</w:t>
      </w:r>
      <w:proofErr w:type="gramStart"/>
      <w:r w:rsidR="009B4E36" w:rsidRPr="00C27659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="009B4E36" w:rsidRPr="00C27659">
        <w:rPr>
          <w:rFonts w:ascii="Times New Roman" w:hAnsi="Times New Roman" w:cs="Times New Roman"/>
          <w:sz w:val="18"/>
          <w:szCs w:val="18"/>
        </w:rPr>
        <w:t>ючается в договор в случае отнесения Имущества к объектам,</w:t>
      </w:r>
      <w:r w:rsidR="009B4E36" w:rsidRPr="00C27659">
        <w:rPr>
          <w:sz w:val="18"/>
          <w:szCs w:val="18"/>
        </w:rPr>
        <w:t xml:space="preserve"> </w:t>
      </w:r>
      <w:r w:rsidR="009B4E36" w:rsidRPr="00C27659">
        <w:rPr>
          <w:rFonts w:ascii="Times New Roman" w:hAnsi="Times New Roman" w:cs="Times New Roman"/>
          <w:sz w:val="18"/>
          <w:szCs w:val="18"/>
        </w:rPr>
        <w:t>указанным в пункте 1.8 или 1.9 договора и содержит требования</w:t>
      </w:r>
      <w:r w:rsidRPr="00C27659">
        <w:rPr>
          <w:rFonts w:ascii="Times New Roman" w:hAnsi="Times New Roman" w:cs="Times New Roman"/>
          <w:sz w:val="18"/>
          <w:szCs w:val="18"/>
        </w:rPr>
        <w:t xml:space="preserve"> статьи 47.2 закона № 73-ФЗ, выполнение которых относится на Арендодателя</w:t>
      </w:r>
      <w:r w:rsidR="00E150BB" w:rsidRPr="00C27659">
        <w:rPr>
          <w:rFonts w:ascii="Times New Roman" w:hAnsi="Times New Roman" w:cs="Times New Roman"/>
          <w:sz w:val="18"/>
          <w:szCs w:val="18"/>
        </w:rPr>
        <w:t>.</w:t>
      </w:r>
    </w:p>
  </w:footnote>
  <w:footnote w:id="9">
    <w:p w:rsidR="00E539CC" w:rsidRPr="00C27659" w:rsidRDefault="00E539CC" w:rsidP="00D23502">
      <w:pPr>
        <w:pStyle w:val="a3"/>
        <w:tabs>
          <w:tab w:val="left" w:pos="284"/>
        </w:tabs>
        <w:ind w:left="284" w:hanging="284"/>
        <w:rPr>
          <w:sz w:val="18"/>
          <w:szCs w:val="18"/>
        </w:rPr>
      </w:pPr>
      <w:r w:rsidRPr="00C27659">
        <w:rPr>
          <w:rStyle w:val="a5"/>
          <w:sz w:val="18"/>
          <w:szCs w:val="18"/>
        </w:rPr>
        <w:footnoteRef/>
      </w:r>
      <w:r w:rsidRPr="00C27659">
        <w:rPr>
          <w:sz w:val="18"/>
          <w:szCs w:val="18"/>
        </w:rPr>
        <w:t xml:space="preserve"> </w:t>
      </w:r>
      <w:r w:rsidR="00D23502" w:rsidRPr="00C27659">
        <w:rPr>
          <w:sz w:val="18"/>
          <w:szCs w:val="18"/>
        </w:rPr>
        <w:tab/>
      </w:r>
      <w:r w:rsidR="00B54567" w:rsidRPr="00C27659">
        <w:rPr>
          <w:rFonts w:ascii="Times New Roman" w:hAnsi="Times New Roman" w:cs="Times New Roman"/>
          <w:sz w:val="18"/>
          <w:szCs w:val="18"/>
        </w:rPr>
        <w:t>Подпун</w:t>
      </w:r>
      <w:proofErr w:type="gramStart"/>
      <w:r w:rsidR="00B54567" w:rsidRPr="00C27659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="00B54567" w:rsidRPr="00C27659">
        <w:rPr>
          <w:rFonts w:ascii="Times New Roman" w:hAnsi="Times New Roman" w:cs="Times New Roman"/>
          <w:sz w:val="18"/>
          <w:szCs w:val="18"/>
        </w:rPr>
        <w:t>ючается в договор в случае отнесения Имущества к объектам,</w:t>
      </w:r>
      <w:r w:rsidR="00B54567" w:rsidRPr="00C27659">
        <w:rPr>
          <w:sz w:val="18"/>
          <w:szCs w:val="18"/>
        </w:rPr>
        <w:t xml:space="preserve"> </w:t>
      </w:r>
      <w:r w:rsidR="00B54567" w:rsidRPr="00C27659">
        <w:rPr>
          <w:rFonts w:ascii="Times New Roman" w:hAnsi="Times New Roman" w:cs="Times New Roman"/>
          <w:sz w:val="18"/>
          <w:szCs w:val="18"/>
        </w:rPr>
        <w:t>указанным в пункте 1.8 или 1.9 договора</w:t>
      </w:r>
      <w:r w:rsidR="00E150BB" w:rsidRPr="00C27659">
        <w:rPr>
          <w:rFonts w:ascii="Times New Roman" w:hAnsi="Times New Roman" w:cs="Times New Roman"/>
          <w:sz w:val="18"/>
          <w:szCs w:val="18"/>
        </w:rPr>
        <w:t>.</w:t>
      </w:r>
    </w:p>
  </w:footnote>
  <w:footnote w:id="10">
    <w:p w:rsidR="001653C6" w:rsidRPr="00C27659" w:rsidRDefault="001653C6" w:rsidP="00D23502">
      <w:pPr>
        <w:pStyle w:val="a3"/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C27659">
        <w:rPr>
          <w:rStyle w:val="a5"/>
          <w:sz w:val="18"/>
          <w:szCs w:val="18"/>
        </w:rPr>
        <w:footnoteRef/>
      </w:r>
      <w:r w:rsidRPr="00C27659">
        <w:rPr>
          <w:sz w:val="18"/>
          <w:szCs w:val="18"/>
        </w:rPr>
        <w:t xml:space="preserve"> </w:t>
      </w:r>
      <w:r w:rsidR="00D23502" w:rsidRPr="00C27659">
        <w:rPr>
          <w:sz w:val="18"/>
          <w:szCs w:val="18"/>
        </w:rPr>
        <w:tab/>
      </w:r>
      <w:r w:rsidRPr="00C27659">
        <w:rPr>
          <w:rFonts w:ascii="Times New Roman" w:hAnsi="Times New Roman" w:cs="Times New Roman"/>
          <w:sz w:val="18"/>
          <w:szCs w:val="18"/>
        </w:rPr>
        <w:t>Подпун</w:t>
      </w:r>
      <w:proofErr w:type="gramStart"/>
      <w:r w:rsidRPr="00C27659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Pr="00C27659">
        <w:rPr>
          <w:rFonts w:ascii="Times New Roman" w:hAnsi="Times New Roman" w:cs="Times New Roman"/>
          <w:sz w:val="18"/>
          <w:szCs w:val="18"/>
        </w:rPr>
        <w:t>ючается в договор в случае отнесения Имущества к объектам,</w:t>
      </w:r>
      <w:r w:rsidRPr="00C27659">
        <w:rPr>
          <w:sz w:val="18"/>
          <w:szCs w:val="18"/>
        </w:rPr>
        <w:t xml:space="preserve"> </w:t>
      </w:r>
      <w:r w:rsidRPr="00C27659">
        <w:rPr>
          <w:rFonts w:ascii="Times New Roman" w:hAnsi="Times New Roman" w:cs="Times New Roman"/>
          <w:sz w:val="18"/>
          <w:szCs w:val="18"/>
        </w:rPr>
        <w:t>указанным в пункте 1.8 договора в случае, если к моменту заключения договора в отношении Имущества не оформлены охранные документы, предусмотренные статьей 47.6 или пунктом 8 статьи 48 закона № 73-ФЗ</w:t>
      </w:r>
      <w:r w:rsidR="00E150BB" w:rsidRPr="00C27659">
        <w:rPr>
          <w:rFonts w:ascii="Times New Roman" w:hAnsi="Times New Roman" w:cs="Times New Roman"/>
          <w:sz w:val="18"/>
          <w:szCs w:val="18"/>
        </w:rPr>
        <w:t>.</w:t>
      </w:r>
    </w:p>
  </w:footnote>
  <w:footnote w:id="11">
    <w:p w:rsidR="00FF06F5" w:rsidRPr="00C27659" w:rsidRDefault="00FF06F5" w:rsidP="00D23502">
      <w:pPr>
        <w:pStyle w:val="a3"/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C27659">
        <w:rPr>
          <w:rStyle w:val="a5"/>
          <w:sz w:val="18"/>
          <w:szCs w:val="18"/>
        </w:rPr>
        <w:footnoteRef/>
      </w:r>
      <w:r w:rsidRPr="00C27659">
        <w:rPr>
          <w:sz w:val="18"/>
          <w:szCs w:val="18"/>
        </w:rPr>
        <w:t xml:space="preserve">  </w:t>
      </w:r>
      <w:r w:rsidR="00D23502" w:rsidRPr="00C27659">
        <w:rPr>
          <w:sz w:val="18"/>
          <w:szCs w:val="18"/>
        </w:rPr>
        <w:tab/>
      </w:r>
      <w:r w:rsidRPr="00C27659">
        <w:rPr>
          <w:rFonts w:ascii="Times New Roman" w:hAnsi="Times New Roman" w:cs="Times New Roman"/>
          <w:sz w:val="18"/>
          <w:szCs w:val="18"/>
        </w:rPr>
        <w:t>Подпун</w:t>
      </w:r>
      <w:proofErr w:type="gramStart"/>
      <w:r w:rsidRPr="00C27659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Pr="00C27659">
        <w:rPr>
          <w:rFonts w:ascii="Times New Roman" w:hAnsi="Times New Roman" w:cs="Times New Roman"/>
          <w:sz w:val="18"/>
          <w:szCs w:val="18"/>
        </w:rPr>
        <w:t>ючается в договор в случае отнесения Имущества к объектам,</w:t>
      </w:r>
      <w:r w:rsidRPr="00C27659">
        <w:rPr>
          <w:sz w:val="18"/>
          <w:szCs w:val="18"/>
        </w:rPr>
        <w:t xml:space="preserve"> </w:t>
      </w:r>
      <w:r w:rsidRPr="00C27659">
        <w:rPr>
          <w:rFonts w:ascii="Times New Roman" w:hAnsi="Times New Roman" w:cs="Times New Roman"/>
          <w:sz w:val="18"/>
          <w:szCs w:val="18"/>
        </w:rPr>
        <w:t>указанным в пункте 1.8 или 1.9 договора и содержит требования статьи 47.2 закона № 73-ФЗ, выполнение которых относится на Арендатора</w:t>
      </w:r>
      <w:r w:rsidR="00E150BB" w:rsidRPr="00C27659">
        <w:rPr>
          <w:rFonts w:ascii="Times New Roman" w:hAnsi="Times New Roman" w:cs="Times New Roman"/>
          <w:sz w:val="18"/>
          <w:szCs w:val="18"/>
        </w:rPr>
        <w:t>.</w:t>
      </w:r>
    </w:p>
  </w:footnote>
  <w:footnote w:id="12">
    <w:p w:rsidR="00093F33" w:rsidRPr="00C27659" w:rsidRDefault="00093F33" w:rsidP="00D23502">
      <w:pPr>
        <w:pStyle w:val="a3"/>
        <w:tabs>
          <w:tab w:val="left" w:pos="284"/>
        </w:tabs>
        <w:ind w:left="284" w:hanging="284"/>
        <w:rPr>
          <w:rFonts w:ascii="Times New Roman" w:hAnsi="Times New Roman" w:cs="Times New Roman"/>
          <w:sz w:val="18"/>
          <w:szCs w:val="18"/>
        </w:rPr>
      </w:pPr>
      <w:r w:rsidRPr="00C27659">
        <w:rPr>
          <w:rStyle w:val="a5"/>
          <w:sz w:val="18"/>
          <w:szCs w:val="18"/>
        </w:rPr>
        <w:footnoteRef/>
      </w:r>
      <w:r w:rsidRPr="00C27659">
        <w:rPr>
          <w:sz w:val="18"/>
          <w:szCs w:val="18"/>
        </w:rPr>
        <w:t xml:space="preserve"> </w:t>
      </w:r>
      <w:r w:rsidR="00D23502" w:rsidRPr="00C27659">
        <w:rPr>
          <w:sz w:val="18"/>
          <w:szCs w:val="18"/>
        </w:rPr>
        <w:tab/>
      </w:r>
      <w:r w:rsidRPr="00C27659">
        <w:rPr>
          <w:rFonts w:ascii="Times New Roman" w:hAnsi="Times New Roman" w:cs="Times New Roman"/>
          <w:sz w:val="18"/>
          <w:szCs w:val="18"/>
        </w:rPr>
        <w:t>Абзац включается в договор в случае его заключения в соответствии с</w:t>
      </w:r>
      <w:r w:rsidR="00D23502" w:rsidRPr="00C27659">
        <w:rPr>
          <w:rFonts w:ascii="Times New Roman" w:hAnsi="Times New Roman" w:cs="Times New Roman"/>
          <w:sz w:val="18"/>
          <w:szCs w:val="18"/>
        </w:rPr>
        <w:t xml:space="preserve">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C27659">
        <w:rPr>
          <w:rFonts w:ascii="Times New Roman" w:hAnsi="Times New Roman" w:cs="Times New Roman"/>
          <w:sz w:val="18"/>
          <w:szCs w:val="18"/>
        </w:rPr>
        <w:t xml:space="preserve"> </w:t>
      </w:r>
      <w:r w:rsidR="00D23502" w:rsidRPr="00C27659">
        <w:rPr>
          <w:rFonts w:ascii="Times New Roman" w:hAnsi="Times New Roman" w:cs="Times New Roman"/>
          <w:sz w:val="18"/>
          <w:szCs w:val="18"/>
        </w:rPr>
        <w:t>(далее – з</w:t>
      </w:r>
      <w:r w:rsidRPr="00C27659">
        <w:rPr>
          <w:rFonts w:ascii="Times New Roman" w:hAnsi="Times New Roman" w:cs="Times New Roman"/>
          <w:sz w:val="18"/>
          <w:szCs w:val="18"/>
        </w:rPr>
        <w:t>акон</w:t>
      </w:r>
      <w:r w:rsidR="00D23502" w:rsidRPr="00C27659">
        <w:rPr>
          <w:rFonts w:ascii="Times New Roman" w:hAnsi="Times New Roman" w:cs="Times New Roman"/>
          <w:sz w:val="18"/>
          <w:szCs w:val="18"/>
        </w:rPr>
        <w:t xml:space="preserve"> </w:t>
      </w:r>
      <w:r w:rsidRPr="00C27659">
        <w:rPr>
          <w:rFonts w:ascii="Times New Roman" w:hAnsi="Times New Roman" w:cs="Times New Roman"/>
          <w:sz w:val="18"/>
          <w:szCs w:val="18"/>
        </w:rPr>
        <w:t>№ 44-ФЗ</w:t>
      </w:r>
      <w:r w:rsidR="00D23502" w:rsidRPr="00C27659">
        <w:rPr>
          <w:rFonts w:ascii="Times New Roman" w:hAnsi="Times New Roman" w:cs="Times New Roman"/>
          <w:sz w:val="18"/>
          <w:szCs w:val="18"/>
        </w:rPr>
        <w:t>).</w:t>
      </w:r>
    </w:p>
  </w:footnote>
  <w:footnote w:id="13">
    <w:p w:rsidR="00C477C2" w:rsidRPr="00C477C2" w:rsidRDefault="00C477C2" w:rsidP="00D23502">
      <w:pPr>
        <w:pStyle w:val="a3"/>
        <w:tabs>
          <w:tab w:val="left" w:pos="284"/>
        </w:tabs>
        <w:ind w:left="284" w:hanging="284"/>
        <w:rPr>
          <w:rFonts w:ascii="Times New Roman" w:hAnsi="Times New Roman" w:cs="Times New Roman"/>
        </w:rPr>
      </w:pPr>
      <w:r w:rsidRPr="00C27659">
        <w:rPr>
          <w:rStyle w:val="a5"/>
          <w:sz w:val="18"/>
          <w:szCs w:val="18"/>
        </w:rPr>
        <w:footnoteRef/>
      </w:r>
      <w:r w:rsidRPr="00C27659">
        <w:rPr>
          <w:sz w:val="18"/>
          <w:szCs w:val="18"/>
        </w:rPr>
        <w:t xml:space="preserve"> </w:t>
      </w:r>
      <w:r w:rsidR="00D23502" w:rsidRPr="00C27659">
        <w:rPr>
          <w:sz w:val="18"/>
          <w:szCs w:val="18"/>
        </w:rPr>
        <w:tab/>
      </w:r>
      <w:r w:rsidRPr="00C27659">
        <w:rPr>
          <w:rFonts w:ascii="Times New Roman" w:hAnsi="Times New Roman" w:cs="Times New Roman"/>
          <w:sz w:val="18"/>
          <w:szCs w:val="18"/>
        </w:rPr>
        <w:t xml:space="preserve">Абзац включается в договор в случае его заключения в соответствии с законом № 44-ФЗ на срок более чем три </w:t>
      </w:r>
      <w:proofErr w:type="gramStart"/>
      <w:r w:rsidRPr="00C27659">
        <w:rPr>
          <w:rFonts w:ascii="Times New Roman" w:hAnsi="Times New Roman" w:cs="Times New Roman"/>
          <w:sz w:val="18"/>
          <w:szCs w:val="18"/>
        </w:rPr>
        <w:t>года</w:t>
      </w:r>
      <w:proofErr w:type="gramEnd"/>
      <w:r w:rsidRPr="00C27659">
        <w:rPr>
          <w:rFonts w:ascii="Times New Roman" w:hAnsi="Times New Roman" w:cs="Times New Roman"/>
          <w:sz w:val="18"/>
          <w:szCs w:val="18"/>
        </w:rPr>
        <w:t xml:space="preserve"> и цена договора составляет более чем сто миллионов рублей</w:t>
      </w:r>
      <w:r w:rsidR="00E150BB" w:rsidRPr="00C27659">
        <w:rPr>
          <w:rFonts w:ascii="Times New Roman" w:hAnsi="Times New Roman" w:cs="Times New Roman"/>
          <w:sz w:val="18"/>
          <w:szCs w:val="18"/>
        </w:rPr>
        <w:t>.</w:t>
      </w:r>
    </w:p>
  </w:footnote>
  <w:footnote w:id="14">
    <w:p w:rsidR="001B1516" w:rsidRPr="001B1516" w:rsidRDefault="001B1516">
      <w:pPr>
        <w:pStyle w:val="a3"/>
        <w:rPr>
          <w:rFonts w:ascii="Times New Roman" w:hAnsi="Times New Roman" w:cs="Times New Roman"/>
        </w:rPr>
      </w:pPr>
      <w:r w:rsidRPr="009803CC">
        <w:rPr>
          <w:rStyle w:val="a5"/>
          <w:rFonts w:ascii="Times New Roman" w:hAnsi="Times New Roman" w:cs="Times New Roman"/>
        </w:rPr>
        <w:footnoteRef/>
      </w:r>
      <w:r w:rsidRPr="009803CC">
        <w:rPr>
          <w:rFonts w:ascii="Times New Roman" w:hAnsi="Times New Roman" w:cs="Times New Roman"/>
        </w:rPr>
        <w:t xml:space="preserve"> Пун</w:t>
      </w:r>
      <w:proofErr w:type="gramStart"/>
      <w:r w:rsidRPr="009803CC">
        <w:rPr>
          <w:rFonts w:ascii="Times New Roman" w:hAnsi="Times New Roman" w:cs="Times New Roman"/>
        </w:rPr>
        <w:t>кт вкл</w:t>
      </w:r>
      <w:proofErr w:type="gramEnd"/>
      <w:r w:rsidRPr="009803CC">
        <w:rPr>
          <w:rFonts w:ascii="Times New Roman" w:hAnsi="Times New Roman" w:cs="Times New Roman"/>
        </w:rPr>
        <w:t xml:space="preserve">ючается в случае если </w:t>
      </w:r>
      <w:r w:rsidR="001B1DA4" w:rsidRPr="009803CC">
        <w:rPr>
          <w:rFonts w:ascii="Times New Roman" w:hAnsi="Times New Roman" w:cs="Times New Roman"/>
        </w:rPr>
        <w:t>земельный участок, на котором расположено имущество</w:t>
      </w:r>
      <w:r w:rsidR="00EF022E" w:rsidRPr="009803CC">
        <w:rPr>
          <w:rFonts w:ascii="Times New Roman" w:hAnsi="Times New Roman" w:cs="Times New Roman"/>
        </w:rPr>
        <w:t>,</w:t>
      </w:r>
      <w:r w:rsidR="001B1DA4" w:rsidRPr="009803CC">
        <w:rPr>
          <w:rFonts w:ascii="Times New Roman" w:hAnsi="Times New Roman" w:cs="Times New Roman"/>
        </w:rPr>
        <w:t xml:space="preserve"> </w:t>
      </w:r>
      <w:r w:rsidR="00EF022E" w:rsidRPr="009803CC">
        <w:rPr>
          <w:rFonts w:ascii="Times New Roman" w:hAnsi="Times New Roman" w:cs="Times New Roman"/>
        </w:rPr>
        <w:t xml:space="preserve">находится в Казне Томской области </w:t>
      </w:r>
      <w:r w:rsidR="00EF022E" w:rsidRPr="009803CC">
        <w:rPr>
          <w:rFonts w:ascii="Times New Roman" w:hAnsi="Times New Roman" w:cs="Times New Roman"/>
          <w:b/>
        </w:rPr>
        <w:t>и может быть передан Арендатору в соответствии с Земельным кодексом РФ.</w:t>
      </w:r>
      <w:r w:rsidR="001B1DA4">
        <w:rPr>
          <w:rFonts w:ascii="Times New Roman" w:hAnsi="Times New Roman" w:cs="Times New Roman"/>
        </w:rPr>
        <w:t xml:space="preserve"> </w:t>
      </w:r>
    </w:p>
  </w:footnote>
  <w:footnote w:id="15">
    <w:p w:rsidR="00093F33" w:rsidRPr="00C27659" w:rsidRDefault="00093F33" w:rsidP="00D23502">
      <w:pPr>
        <w:pStyle w:val="a3"/>
        <w:tabs>
          <w:tab w:val="left" w:pos="284"/>
        </w:tabs>
        <w:ind w:left="284" w:hanging="284"/>
        <w:rPr>
          <w:rFonts w:ascii="Times New Roman" w:hAnsi="Times New Roman" w:cs="Times New Roman"/>
          <w:sz w:val="18"/>
          <w:szCs w:val="18"/>
        </w:rPr>
      </w:pPr>
      <w:r w:rsidRPr="00C27659">
        <w:rPr>
          <w:rStyle w:val="a5"/>
          <w:sz w:val="18"/>
          <w:szCs w:val="18"/>
        </w:rPr>
        <w:footnoteRef/>
      </w:r>
      <w:r w:rsidRPr="00C27659">
        <w:rPr>
          <w:sz w:val="18"/>
          <w:szCs w:val="18"/>
        </w:rPr>
        <w:t xml:space="preserve"> </w:t>
      </w:r>
      <w:r w:rsidR="00D23502" w:rsidRPr="00C27659">
        <w:rPr>
          <w:sz w:val="18"/>
          <w:szCs w:val="18"/>
        </w:rPr>
        <w:tab/>
      </w:r>
      <w:r w:rsidRPr="00C27659">
        <w:rPr>
          <w:rFonts w:ascii="Times New Roman" w:hAnsi="Times New Roman" w:cs="Times New Roman"/>
          <w:sz w:val="18"/>
          <w:szCs w:val="18"/>
        </w:rPr>
        <w:t>Пун</w:t>
      </w:r>
      <w:proofErr w:type="gramStart"/>
      <w:r w:rsidRPr="00C27659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Pr="00C27659">
        <w:rPr>
          <w:rFonts w:ascii="Times New Roman" w:hAnsi="Times New Roman" w:cs="Times New Roman"/>
          <w:sz w:val="18"/>
          <w:szCs w:val="18"/>
        </w:rPr>
        <w:t>ючается в договор в случае его заключения в соответствии с законом № 44-ФЗ</w:t>
      </w:r>
      <w:r w:rsidR="00E150BB" w:rsidRPr="00C27659">
        <w:rPr>
          <w:rFonts w:ascii="Times New Roman" w:hAnsi="Times New Roman" w:cs="Times New Roman"/>
          <w:sz w:val="18"/>
          <w:szCs w:val="18"/>
        </w:rPr>
        <w:t>.</w:t>
      </w:r>
    </w:p>
  </w:footnote>
  <w:footnote w:id="16">
    <w:p w:rsidR="00A22210" w:rsidRPr="00C27659" w:rsidRDefault="00A22210" w:rsidP="00D23502">
      <w:pPr>
        <w:pStyle w:val="a3"/>
        <w:tabs>
          <w:tab w:val="left" w:pos="284"/>
        </w:tabs>
        <w:ind w:left="284" w:hanging="284"/>
        <w:rPr>
          <w:sz w:val="18"/>
          <w:szCs w:val="18"/>
        </w:rPr>
      </w:pPr>
      <w:r w:rsidRPr="00C27659">
        <w:rPr>
          <w:rStyle w:val="a5"/>
          <w:sz w:val="18"/>
          <w:szCs w:val="18"/>
        </w:rPr>
        <w:footnoteRef/>
      </w:r>
      <w:r w:rsidRPr="00C27659">
        <w:rPr>
          <w:sz w:val="18"/>
          <w:szCs w:val="18"/>
        </w:rPr>
        <w:t xml:space="preserve"> </w:t>
      </w:r>
      <w:r w:rsidR="00D23502" w:rsidRPr="00C27659">
        <w:rPr>
          <w:sz w:val="18"/>
          <w:szCs w:val="18"/>
        </w:rPr>
        <w:tab/>
      </w:r>
      <w:r w:rsidRPr="00C27659">
        <w:rPr>
          <w:rFonts w:ascii="Times New Roman" w:hAnsi="Times New Roman" w:cs="Times New Roman"/>
          <w:sz w:val="18"/>
          <w:szCs w:val="18"/>
        </w:rPr>
        <w:t>Пун</w:t>
      </w:r>
      <w:proofErr w:type="gramStart"/>
      <w:r w:rsidRPr="00C27659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Pr="00C27659">
        <w:rPr>
          <w:rFonts w:ascii="Times New Roman" w:hAnsi="Times New Roman" w:cs="Times New Roman"/>
          <w:sz w:val="18"/>
          <w:szCs w:val="18"/>
        </w:rPr>
        <w:t>ючается в договор в случае, если к моменту заключения договора в отношении Имущества  действует охранное обязательство, предусмотренное статьей 47.6 закона № 73-ФЗ</w:t>
      </w:r>
      <w:r w:rsidR="00E150BB" w:rsidRPr="00C27659">
        <w:rPr>
          <w:rFonts w:ascii="Times New Roman" w:hAnsi="Times New Roman" w:cs="Times New Roman"/>
          <w:sz w:val="18"/>
          <w:szCs w:val="18"/>
        </w:rPr>
        <w:t>.</w:t>
      </w:r>
    </w:p>
  </w:footnote>
  <w:footnote w:id="17">
    <w:p w:rsidR="00A22210" w:rsidRPr="00A22210" w:rsidRDefault="00A22210" w:rsidP="00D23502">
      <w:pPr>
        <w:pStyle w:val="a3"/>
        <w:tabs>
          <w:tab w:val="left" w:pos="284"/>
        </w:tabs>
        <w:ind w:left="284" w:hanging="284"/>
        <w:rPr>
          <w:rFonts w:ascii="Times New Roman" w:hAnsi="Times New Roman" w:cs="Times New Roman"/>
        </w:rPr>
      </w:pPr>
      <w:r w:rsidRPr="00C27659">
        <w:rPr>
          <w:rStyle w:val="a5"/>
          <w:sz w:val="18"/>
          <w:szCs w:val="18"/>
        </w:rPr>
        <w:footnoteRef/>
      </w:r>
      <w:r w:rsidRPr="00C27659">
        <w:rPr>
          <w:sz w:val="18"/>
          <w:szCs w:val="18"/>
        </w:rPr>
        <w:t xml:space="preserve"> </w:t>
      </w:r>
      <w:r w:rsidR="00D23502" w:rsidRPr="00C27659">
        <w:rPr>
          <w:sz w:val="18"/>
          <w:szCs w:val="18"/>
        </w:rPr>
        <w:tab/>
      </w:r>
      <w:r w:rsidRPr="00C27659">
        <w:rPr>
          <w:rFonts w:ascii="Times New Roman" w:hAnsi="Times New Roman" w:cs="Times New Roman"/>
          <w:sz w:val="18"/>
          <w:szCs w:val="18"/>
        </w:rPr>
        <w:t>Пун</w:t>
      </w:r>
      <w:proofErr w:type="gramStart"/>
      <w:r w:rsidRPr="00C27659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Pr="00C27659">
        <w:rPr>
          <w:rFonts w:ascii="Times New Roman" w:hAnsi="Times New Roman" w:cs="Times New Roman"/>
          <w:sz w:val="18"/>
          <w:szCs w:val="18"/>
        </w:rPr>
        <w:t>ючается в договор, если передаваемое Имущество является объектом культурного наследия (памятником истории и культуры) народов Российской Федерации, включенным в единый государственный реестр объектов культурного наследия (памятников истории и культуры) народов Российской Федерации, до утверждения на него охранного обязательства, предусмотренно</w:t>
      </w:r>
      <w:r w:rsidR="002E7851" w:rsidRPr="00C27659">
        <w:rPr>
          <w:rFonts w:ascii="Times New Roman" w:hAnsi="Times New Roman" w:cs="Times New Roman"/>
          <w:sz w:val="18"/>
          <w:szCs w:val="18"/>
        </w:rPr>
        <w:t>го</w:t>
      </w:r>
      <w:r w:rsidRPr="00C27659">
        <w:rPr>
          <w:rFonts w:ascii="Times New Roman" w:hAnsi="Times New Roman" w:cs="Times New Roman"/>
          <w:sz w:val="18"/>
          <w:szCs w:val="18"/>
        </w:rPr>
        <w:t xml:space="preserve"> статьей</w:t>
      </w:r>
      <w:r w:rsidRPr="00A22210">
        <w:rPr>
          <w:rFonts w:ascii="Times New Roman" w:hAnsi="Times New Roman" w:cs="Times New Roman"/>
        </w:rPr>
        <w:t xml:space="preserve"> 47.6 </w:t>
      </w:r>
      <w:r>
        <w:rPr>
          <w:rFonts w:ascii="Times New Roman" w:hAnsi="Times New Roman" w:cs="Times New Roman"/>
        </w:rPr>
        <w:t>закона № 73-ФЗ</w:t>
      </w:r>
      <w:r w:rsidR="00E150BB">
        <w:rPr>
          <w:rFonts w:ascii="Times New Roman" w:hAnsi="Times New Roman" w:cs="Times New Roman"/>
        </w:rPr>
        <w:t>.</w:t>
      </w:r>
    </w:p>
  </w:footnote>
  <w:footnote w:id="18">
    <w:p w:rsidR="00755E7A" w:rsidRPr="00C27659" w:rsidRDefault="00755E7A" w:rsidP="00D23502">
      <w:pPr>
        <w:pStyle w:val="a3"/>
        <w:tabs>
          <w:tab w:val="left" w:pos="284"/>
        </w:tabs>
        <w:ind w:left="284" w:hanging="284"/>
        <w:rPr>
          <w:sz w:val="18"/>
          <w:szCs w:val="18"/>
        </w:rPr>
      </w:pPr>
      <w:r w:rsidRPr="00C27659">
        <w:rPr>
          <w:rStyle w:val="a5"/>
          <w:sz w:val="18"/>
          <w:szCs w:val="18"/>
        </w:rPr>
        <w:footnoteRef/>
      </w:r>
      <w:r w:rsidRPr="00C27659">
        <w:rPr>
          <w:sz w:val="18"/>
          <w:szCs w:val="18"/>
        </w:rPr>
        <w:t xml:space="preserve"> </w:t>
      </w:r>
      <w:r w:rsidR="00D23502" w:rsidRPr="00C27659">
        <w:rPr>
          <w:sz w:val="18"/>
          <w:szCs w:val="18"/>
        </w:rPr>
        <w:tab/>
      </w:r>
      <w:r w:rsidR="004F5CE2" w:rsidRPr="00C27659">
        <w:rPr>
          <w:rFonts w:ascii="Times New Roman" w:hAnsi="Times New Roman" w:cs="Times New Roman"/>
          <w:sz w:val="18"/>
          <w:szCs w:val="18"/>
        </w:rPr>
        <w:t>Пун</w:t>
      </w:r>
      <w:proofErr w:type="gramStart"/>
      <w:r w:rsidR="004F5CE2" w:rsidRPr="00C27659">
        <w:rPr>
          <w:rFonts w:ascii="Times New Roman" w:hAnsi="Times New Roman" w:cs="Times New Roman"/>
          <w:sz w:val="18"/>
          <w:szCs w:val="18"/>
        </w:rPr>
        <w:t>кт в</w:t>
      </w:r>
      <w:r w:rsidRPr="00C27659">
        <w:rPr>
          <w:rFonts w:ascii="Times New Roman" w:hAnsi="Times New Roman" w:cs="Times New Roman"/>
          <w:sz w:val="18"/>
          <w:szCs w:val="18"/>
        </w:rPr>
        <w:t>кл</w:t>
      </w:r>
      <w:proofErr w:type="gramEnd"/>
      <w:r w:rsidRPr="00C27659">
        <w:rPr>
          <w:rFonts w:ascii="Times New Roman" w:hAnsi="Times New Roman" w:cs="Times New Roman"/>
          <w:sz w:val="18"/>
          <w:szCs w:val="18"/>
        </w:rPr>
        <w:t>ючается в случае заключения договора на срок менее одного года</w:t>
      </w:r>
      <w:r w:rsidR="00E150BB" w:rsidRPr="00C27659">
        <w:rPr>
          <w:rFonts w:ascii="Times New Roman" w:hAnsi="Times New Roman" w:cs="Times New Roman"/>
          <w:sz w:val="18"/>
          <w:szCs w:val="18"/>
        </w:rPr>
        <w:t>.</w:t>
      </w:r>
    </w:p>
  </w:footnote>
  <w:footnote w:id="19">
    <w:p w:rsidR="007B32CB" w:rsidRPr="00C27659" w:rsidRDefault="007B32CB" w:rsidP="00D23502">
      <w:pPr>
        <w:pStyle w:val="a3"/>
        <w:tabs>
          <w:tab w:val="left" w:pos="284"/>
        </w:tabs>
        <w:ind w:left="284" w:hanging="284"/>
        <w:rPr>
          <w:sz w:val="18"/>
          <w:szCs w:val="18"/>
        </w:rPr>
      </w:pPr>
      <w:r w:rsidRPr="00C27659">
        <w:rPr>
          <w:rStyle w:val="a5"/>
          <w:sz w:val="18"/>
          <w:szCs w:val="18"/>
        </w:rPr>
        <w:footnoteRef/>
      </w:r>
      <w:r w:rsidRPr="00C27659">
        <w:rPr>
          <w:sz w:val="18"/>
          <w:szCs w:val="18"/>
        </w:rPr>
        <w:t xml:space="preserve"> </w:t>
      </w:r>
      <w:r w:rsidR="00D23502" w:rsidRPr="00C27659">
        <w:rPr>
          <w:sz w:val="18"/>
          <w:szCs w:val="18"/>
        </w:rPr>
        <w:tab/>
      </w:r>
      <w:r w:rsidR="004F5CE2" w:rsidRPr="00C27659">
        <w:rPr>
          <w:rFonts w:ascii="Times New Roman" w:hAnsi="Times New Roman" w:cs="Times New Roman"/>
          <w:sz w:val="18"/>
          <w:szCs w:val="18"/>
        </w:rPr>
        <w:t>Пун</w:t>
      </w:r>
      <w:proofErr w:type="gramStart"/>
      <w:r w:rsidR="004F5CE2" w:rsidRPr="00C27659">
        <w:rPr>
          <w:rFonts w:ascii="Times New Roman" w:hAnsi="Times New Roman" w:cs="Times New Roman"/>
          <w:sz w:val="18"/>
          <w:szCs w:val="18"/>
        </w:rPr>
        <w:t>кт вкл</w:t>
      </w:r>
      <w:proofErr w:type="gramEnd"/>
      <w:r w:rsidR="004F5CE2" w:rsidRPr="00C27659">
        <w:rPr>
          <w:rFonts w:ascii="Times New Roman" w:hAnsi="Times New Roman" w:cs="Times New Roman"/>
          <w:sz w:val="18"/>
          <w:szCs w:val="18"/>
        </w:rPr>
        <w:t>ючается</w:t>
      </w:r>
      <w:r w:rsidRPr="00C27659">
        <w:rPr>
          <w:rFonts w:ascii="Times New Roman" w:hAnsi="Times New Roman" w:cs="Times New Roman"/>
          <w:sz w:val="18"/>
          <w:szCs w:val="18"/>
        </w:rPr>
        <w:t xml:space="preserve"> в случае заключения дог</w:t>
      </w:r>
      <w:r w:rsidR="00CE596E">
        <w:rPr>
          <w:rFonts w:ascii="Times New Roman" w:hAnsi="Times New Roman" w:cs="Times New Roman"/>
          <w:sz w:val="18"/>
          <w:szCs w:val="18"/>
        </w:rPr>
        <w:t>овора на срок один год и более</w:t>
      </w:r>
      <w:r w:rsidR="00E150BB" w:rsidRPr="00C27659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4E8B"/>
    <w:multiLevelType w:val="multilevel"/>
    <w:tmpl w:val="5994E84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0BC41057"/>
    <w:multiLevelType w:val="multilevel"/>
    <w:tmpl w:val="2B80461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  <w:color w:val="0000FF"/>
      </w:rPr>
    </w:lvl>
    <w:lvl w:ilvl="1">
      <w:start w:val="2"/>
      <w:numFmt w:val="decimal"/>
      <w:lvlText w:val="%1.%2."/>
      <w:lvlJc w:val="left"/>
      <w:pPr>
        <w:ind w:left="1260" w:hanging="72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color w:val="0000FF"/>
      </w:rPr>
    </w:lvl>
  </w:abstractNum>
  <w:abstractNum w:abstractNumId="2">
    <w:nsid w:val="0E3A66BD"/>
    <w:multiLevelType w:val="multilevel"/>
    <w:tmpl w:val="360CF31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80" w:hanging="1800"/>
      </w:pPr>
      <w:rPr>
        <w:rFonts w:hint="default"/>
      </w:rPr>
    </w:lvl>
  </w:abstractNum>
  <w:abstractNum w:abstractNumId="3">
    <w:nsid w:val="178164A0"/>
    <w:multiLevelType w:val="multilevel"/>
    <w:tmpl w:val="17C679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4">
    <w:nsid w:val="24562918"/>
    <w:multiLevelType w:val="hybridMultilevel"/>
    <w:tmpl w:val="724EB1F4"/>
    <w:lvl w:ilvl="0" w:tplc="FDCAD53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7B92686"/>
    <w:multiLevelType w:val="multilevel"/>
    <w:tmpl w:val="076C34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>
    <w:nsid w:val="2A0111C3"/>
    <w:multiLevelType w:val="multilevel"/>
    <w:tmpl w:val="0CBA84BC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7">
    <w:nsid w:val="2A0D7D90"/>
    <w:multiLevelType w:val="hybridMultilevel"/>
    <w:tmpl w:val="22D24ABE"/>
    <w:lvl w:ilvl="0" w:tplc="FDCAD5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B9776C0"/>
    <w:multiLevelType w:val="multilevel"/>
    <w:tmpl w:val="0CBA84BC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9">
    <w:nsid w:val="2D2102DC"/>
    <w:multiLevelType w:val="hybridMultilevel"/>
    <w:tmpl w:val="2938A18C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D4B648B"/>
    <w:multiLevelType w:val="multilevel"/>
    <w:tmpl w:val="076C34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1">
    <w:nsid w:val="315D6AF1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1D2728B"/>
    <w:multiLevelType w:val="hybridMultilevel"/>
    <w:tmpl w:val="724EB1F4"/>
    <w:lvl w:ilvl="0" w:tplc="FDCAD53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B7705F2"/>
    <w:multiLevelType w:val="hybridMultilevel"/>
    <w:tmpl w:val="33D4DA60"/>
    <w:lvl w:ilvl="0" w:tplc="7B6AFAE8">
      <w:start w:val="1"/>
      <w:numFmt w:val="decimal"/>
      <w:lvlText w:val="%1)"/>
      <w:lvlJc w:val="left"/>
      <w:pPr>
        <w:ind w:left="1842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5B04060"/>
    <w:multiLevelType w:val="hybridMultilevel"/>
    <w:tmpl w:val="D860641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7E71DF1"/>
    <w:multiLevelType w:val="hybridMultilevel"/>
    <w:tmpl w:val="376CB16E"/>
    <w:lvl w:ilvl="0" w:tplc="BC2A43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67F0C80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8190DF6"/>
    <w:multiLevelType w:val="multilevel"/>
    <w:tmpl w:val="B16CFF1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5DEC7FB6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48F03AC"/>
    <w:multiLevelType w:val="hybridMultilevel"/>
    <w:tmpl w:val="3004803C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6DE82BC9"/>
    <w:multiLevelType w:val="hybridMultilevel"/>
    <w:tmpl w:val="EDA2F01E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56A3CDC"/>
    <w:multiLevelType w:val="hybridMultilevel"/>
    <w:tmpl w:val="3664F43E"/>
    <w:lvl w:ilvl="0" w:tplc="FDCAD5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770970DA"/>
    <w:multiLevelType w:val="hybridMultilevel"/>
    <w:tmpl w:val="2938A18C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82C09FA"/>
    <w:multiLevelType w:val="multilevel"/>
    <w:tmpl w:val="076C34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4">
    <w:nsid w:val="78837FCE"/>
    <w:multiLevelType w:val="hybridMultilevel"/>
    <w:tmpl w:val="956850E2"/>
    <w:lvl w:ilvl="0" w:tplc="FDCAD53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7"/>
  </w:num>
  <w:num w:numId="2">
    <w:abstractNumId w:val="24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13"/>
  </w:num>
  <w:num w:numId="8">
    <w:abstractNumId w:val="12"/>
  </w:num>
  <w:num w:numId="9">
    <w:abstractNumId w:val="11"/>
  </w:num>
  <w:num w:numId="10">
    <w:abstractNumId w:val="21"/>
  </w:num>
  <w:num w:numId="11">
    <w:abstractNumId w:val="18"/>
  </w:num>
  <w:num w:numId="12">
    <w:abstractNumId w:val="22"/>
  </w:num>
  <w:num w:numId="13">
    <w:abstractNumId w:val="19"/>
  </w:num>
  <w:num w:numId="14">
    <w:abstractNumId w:val="14"/>
  </w:num>
  <w:num w:numId="15">
    <w:abstractNumId w:val="16"/>
  </w:num>
  <w:num w:numId="16">
    <w:abstractNumId w:val="9"/>
  </w:num>
  <w:num w:numId="17">
    <w:abstractNumId w:val="10"/>
  </w:num>
  <w:num w:numId="18">
    <w:abstractNumId w:val="20"/>
  </w:num>
  <w:num w:numId="19">
    <w:abstractNumId w:val="5"/>
  </w:num>
  <w:num w:numId="20">
    <w:abstractNumId w:val="23"/>
  </w:num>
  <w:num w:numId="21">
    <w:abstractNumId w:val="17"/>
  </w:num>
  <w:num w:numId="22">
    <w:abstractNumId w:val="2"/>
  </w:num>
  <w:num w:numId="23">
    <w:abstractNumId w:val="0"/>
  </w:num>
  <w:num w:numId="24">
    <w:abstractNumId w:val="1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75ED"/>
    <w:rsid w:val="00003CB5"/>
    <w:rsid w:val="00004A08"/>
    <w:rsid w:val="00016533"/>
    <w:rsid w:val="000210F4"/>
    <w:rsid w:val="000243CE"/>
    <w:rsid w:val="00071E1A"/>
    <w:rsid w:val="00081D91"/>
    <w:rsid w:val="00093F33"/>
    <w:rsid w:val="000C00E4"/>
    <w:rsid w:val="000C637C"/>
    <w:rsid w:val="000D4624"/>
    <w:rsid w:val="000E2EB3"/>
    <w:rsid w:val="000E728B"/>
    <w:rsid w:val="000F015D"/>
    <w:rsid w:val="000F585D"/>
    <w:rsid w:val="001062FA"/>
    <w:rsid w:val="00120F3C"/>
    <w:rsid w:val="00140328"/>
    <w:rsid w:val="0015109F"/>
    <w:rsid w:val="00154823"/>
    <w:rsid w:val="00156412"/>
    <w:rsid w:val="001653C6"/>
    <w:rsid w:val="00170EEB"/>
    <w:rsid w:val="00171695"/>
    <w:rsid w:val="00183C74"/>
    <w:rsid w:val="00197011"/>
    <w:rsid w:val="001A59A1"/>
    <w:rsid w:val="001B1516"/>
    <w:rsid w:val="001B1DA4"/>
    <w:rsid w:val="001D63B9"/>
    <w:rsid w:val="001D79EA"/>
    <w:rsid w:val="001E059D"/>
    <w:rsid w:val="00214ADF"/>
    <w:rsid w:val="002665E0"/>
    <w:rsid w:val="00282218"/>
    <w:rsid w:val="00291B8D"/>
    <w:rsid w:val="002A1EDA"/>
    <w:rsid w:val="002B19DE"/>
    <w:rsid w:val="002D1DEE"/>
    <w:rsid w:val="002E57E9"/>
    <w:rsid w:val="002E7851"/>
    <w:rsid w:val="00325EB7"/>
    <w:rsid w:val="00326633"/>
    <w:rsid w:val="00351D8F"/>
    <w:rsid w:val="00353E15"/>
    <w:rsid w:val="00364D27"/>
    <w:rsid w:val="00367938"/>
    <w:rsid w:val="00372E52"/>
    <w:rsid w:val="0037391E"/>
    <w:rsid w:val="00380FCA"/>
    <w:rsid w:val="00396584"/>
    <w:rsid w:val="003A24CB"/>
    <w:rsid w:val="003A636B"/>
    <w:rsid w:val="003B0E68"/>
    <w:rsid w:val="003B5A29"/>
    <w:rsid w:val="003C136C"/>
    <w:rsid w:val="00403418"/>
    <w:rsid w:val="00417B8A"/>
    <w:rsid w:val="0043204C"/>
    <w:rsid w:val="00435F5C"/>
    <w:rsid w:val="00446F2D"/>
    <w:rsid w:val="0045064C"/>
    <w:rsid w:val="004508E7"/>
    <w:rsid w:val="0045575F"/>
    <w:rsid w:val="00477E44"/>
    <w:rsid w:val="004803C6"/>
    <w:rsid w:val="00480B15"/>
    <w:rsid w:val="004951B1"/>
    <w:rsid w:val="004B2A94"/>
    <w:rsid w:val="004B2C89"/>
    <w:rsid w:val="004D1EFF"/>
    <w:rsid w:val="004F2C3B"/>
    <w:rsid w:val="004F456C"/>
    <w:rsid w:val="004F5CE2"/>
    <w:rsid w:val="00517F63"/>
    <w:rsid w:val="00523B71"/>
    <w:rsid w:val="00535FED"/>
    <w:rsid w:val="00562E40"/>
    <w:rsid w:val="00563112"/>
    <w:rsid w:val="00563549"/>
    <w:rsid w:val="00576E47"/>
    <w:rsid w:val="005A1607"/>
    <w:rsid w:val="005B0960"/>
    <w:rsid w:val="005D45AE"/>
    <w:rsid w:val="005E6418"/>
    <w:rsid w:val="00651537"/>
    <w:rsid w:val="00654A40"/>
    <w:rsid w:val="00661B0E"/>
    <w:rsid w:val="006672ED"/>
    <w:rsid w:val="006674D1"/>
    <w:rsid w:val="006D7C29"/>
    <w:rsid w:val="006F209A"/>
    <w:rsid w:val="006F5C07"/>
    <w:rsid w:val="0070321B"/>
    <w:rsid w:val="00712F8B"/>
    <w:rsid w:val="00722B76"/>
    <w:rsid w:val="00733E4E"/>
    <w:rsid w:val="007361F4"/>
    <w:rsid w:val="0074627A"/>
    <w:rsid w:val="00755E7A"/>
    <w:rsid w:val="00764CCD"/>
    <w:rsid w:val="00767FC4"/>
    <w:rsid w:val="007820DE"/>
    <w:rsid w:val="0078445D"/>
    <w:rsid w:val="007B1829"/>
    <w:rsid w:val="007B2B47"/>
    <w:rsid w:val="007B32CB"/>
    <w:rsid w:val="007C7F11"/>
    <w:rsid w:val="007D5E1E"/>
    <w:rsid w:val="008127F1"/>
    <w:rsid w:val="008532BE"/>
    <w:rsid w:val="008A12CC"/>
    <w:rsid w:val="008D7774"/>
    <w:rsid w:val="008E346A"/>
    <w:rsid w:val="008E40BE"/>
    <w:rsid w:val="008E4B19"/>
    <w:rsid w:val="008E7C35"/>
    <w:rsid w:val="008F03BB"/>
    <w:rsid w:val="008F2CEA"/>
    <w:rsid w:val="008F4F49"/>
    <w:rsid w:val="008F5F99"/>
    <w:rsid w:val="008F73CD"/>
    <w:rsid w:val="0092498F"/>
    <w:rsid w:val="0096463F"/>
    <w:rsid w:val="0096650B"/>
    <w:rsid w:val="009803CC"/>
    <w:rsid w:val="009850C2"/>
    <w:rsid w:val="0099120B"/>
    <w:rsid w:val="009A335D"/>
    <w:rsid w:val="009B4E36"/>
    <w:rsid w:val="009F1F82"/>
    <w:rsid w:val="009F6ECA"/>
    <w:rsid w:val="009F7C13"/>
    <w:rsid w:val="00A015B1"/>
    <w:rsid w:val="00A07357"/>
    <w:rsid w:val="00A100F7"/>
    <w:rsid w:val="00A22210"/>
    <w:rsid w:val="00A5162E"/>
    <w:rsid w:val="00A572AA"/>
    <w:rsid w:val="00A85252"/>
    <w:rsid w:val="00A907A6"/>
    <w:rsid w:val="00A91D6F"/>
    <w:rsid w:val="00AB2EA8"/>
    <w:rsid w:val="00AC74AB"/>
    <w:rsid w:val="00AE2343"/>
    <w:rsid w:val="00AF0B06"/>
    <w:rsid w:val="00B11BE4"/>
    <w:rsid w:val="00B158FE"/>
    <w:rsid w:val="00B16090"/>
    <w:rsid w:val="00B165AA"/>
    <w:rsid w:val="00B22D94"/>
    <w:rsid w:val="00B35657"/>
    <w:rsid w:val="00B54567"/>
    <w:rsid w:val="00B71D7A"/>
    <w:rsid w:val="00B77C78"/>
    <w:rsid w:val="00B93EF4"/>
    <w:rsid w:val="00BB687C"/>
    <w:rsid w:val="00BB7B73"/>
    <w:rsid w:val="00BD72C7"/>
    <w:rsid w:val="00BF28A4"/>
    <w:rsid w:val="00C04A69"/>
    <w:rsid w:val="00C21F71"/>
    <w:rsid w:val="00C27659"/>
    <w:rsid w:val="00C32F80"/>
    <w:rsid w:val="00C45D73"/>
    <w:rsid w:val="00C477C2"/>
    <w:rsid w:val="00C47C83"/>
    <w:rsid w:val="00C505F3"/>
    <w:rsid w:val="00C669A5"/>
    <w:rsid w:val="00C67CAC"/>
    <w:rsid w:val="00C95111"/>
    <w:rsid w:val="00CC7309"/>
    <w:rsid w:val="00CD13FF"/>
    <w:rsid w:val="00CE1EB3"/>
    <w:rsid w:val="00CE596E"/>
    <w:rsid w:val="00CE7792"/>
    <w:rsid w:val="00CF6D34"/>
    <w:rsid w:val="00D23502"/>
    <w:rsid w:val="00D34AFC"/>
    <w:rsid w:val="00D54250"/>
    <w:rsid w:val="00D73305"/>
    <w:rsid w:val="00D77036"/>
    <w:rsid w:val="00D9623F"/>
    <w:rsid w:val="00DB3B9A"/>
    <w:rsid w:val="00DB595B"/>
    <w:rsid w:val="00DC79CB"/>
    <w:rsid w:val="00DD6315"/>
    <w:rsid w:val="00DF0346"/>
    <w:rsid w:val="00DF41D0"/>
    <w:rsid w:val="00E150BB"/>
    <w:rsid w:val="00E22667"/>
    <w:rsid w:val="00E252F9"/>
    <w:rsid w:val="00E539CC"/>
    <w:rsid w:val="00E6723F"/>
    <w:rsid w:val="00E77C85"/>
    <w:rsid w:val="00E841B3"/>
    <w:rsid w:val="00E84812"/>
    <w:rsid w:val="00EB4334"/>
    <w:rsid w:val="00EB4BD5"/>
    <w:rsid w:val="00EC5086"/>
    <w:rsid w:val="00EF022E"/>
    <w:rsid w:val="00EF7E81"/>
    <w:rsid w:val="00F0049C"/>
    <w:rsid w:val="00F13745"/>
    <w:rsid w:val="00F557C5"/>
    <w:rsid w:val="00F64C6B"/>
    <w:rsid w:val="00F945AC"/>
    <w:rsid w:val="00F94720"/>
    <w:rsid w:val="00F95E7D"/>
    <w:rsid w:val="00F97940"/>
    <w:rsid w:val="00FA61C7"/>
    <w:rsid w:val="00FA75ED"/>
    <w:rsid w:val="00FB29A0"/>
    <w:rsid w:val="00FB53FF"/>
    <w:rsid w:val="00FF06F5"/>
    <w:rsid w:val="00FF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073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rsid w:val="00A0735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footnote text"/>
    <w:basedOn w:val="a"/>
    <w:link w:val="a4"/>
    <w:uiPriority w:val="99"/>
    <w:unhideWhenUsed/>
    <w:rsid w:val="004F2C3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4F2C3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4F2C3B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9F1F82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9F1F82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9F1F82"/>
    <w:rPr>
      <w:vertAlign w:val="superscript"/>
    </w:rPr>
  </w:style>
  <w:style w:type="paragraph" w:styleId="a9">
    <w:name w:val="Body Text Indent"/>
    <w:basedOn w:val="a"/>
    <w:link w:val="aa"/>
    <w:rsid w:val="00183C7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183C7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"/>
    <w:basedOn w:val="a"/>
    <w:link w:val="ac"/>
    <w:rsid w:val="00183C74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rsid w:val="00183C74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83C74"/>
    <w:pPr>
      <w:ind w:left="720"/>
      <w:contextualSpacing/>
    </w:pPr>
  </w:style>
  <w:style w:type="table" w:styleId="ae">
    <w:name w:val="Table Grid"/>
    <w:basedOn w:val="a1"/>
    <w:uiPriority w:val="59"/>
    <w:rsid w:val="007B32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0C6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C637C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af2"/>
    <w:rsid w:val="00DB3B9A"/>
    <w:pPr>
      <w:tabs>
        <w:tab w:val="center" w:pos="4153"/>
        <w:tab w:val="right" w:pos="8306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Верхний колонтитул Знак"/>
    <w:basedOn w:val="a0"/>
    <w:link w:val="af1"/>
    <w:rsid w:val="00DB3B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9252473731E8CED315EDB0CE36260A7BA0515640DBF382B18F97DD31DA355A9A69042A341C6rDH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E9252473731E8CED315EDB0CE36260A7BA0515640DBF382B18F97DD31DA355A9A69042A74EC6rE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9252473731E8CED315EDB0CE36260A7BA0515640DBF382B18F97DD31DA355A9A69042A74FC6rB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elanova\&#1052;&#1086;&#1080;%20&#1076;&#1086;&#1082;&#1091;&#1084;&#1077;&#1085;&#1090;&#1099;\&#1064;&#1040;&#1041;&#1051;&#1054;&#105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5C9D7-51C8-4D33-83BF-78045E0CD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</Template>
  <TotalTime>15</TotalTime>
  <Pages>7</Pages>
  <Words>2540</Words>
  <Characters>14479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16986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Колесникова Екатерина Алексеевна</cp:lastModifiedBy>
  <cp:revision>7</cp:revision>
  <cp:lastPrinted>2017-03-14T02:58:00Z</cp:lastPrinted>
  <dcterms:created xsi:type="dcterms:W3CDTF">2021-01-20T09:29:00Z</dcterms:created>
  <dcterms:modified xsi:type="dcterms:W3CDTF">2025-07-15T07:59:00Z</dcterms:modified>
</cp:coreProperties>
</file>